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35303" w:rsidRPr="00535303" w:rsidRDefault="00535303" w:rsidP="00535303">
      <w:pPr>
        <w:widowControl w:val="0"/>
        <w:autoSpaceDE w:val="0"/>
        <w:autoSpaceDN w:val="0"/>
        <w:spacing w:before="0" w:after="0" w:line="240" w:lineRule="auto"/>
        <w:ind w:right="115"/>
        <w:jc w:val="right"/>
        <w:rPr>
          <w:rFonts w:ascii="Tahoma" w:eastAsia="Arial" w:hAnsi="Tahoma"/>
          <w:b/>
          <w:bCs w:val="0"/>
          <w:iCs w:val="0"/>
          <w:color w:val="auto"/>
          <w:szCs w:val="24"/>
          <w:lang w:val="en-GB"/>
        </w:rPr>
      </w:pPr>
      <w:r w:rsidRPr="00535303">
        <w:rPr>
          <w:rFonts w:ascii=".VnTime" w:hAnsi=".VnTime" w:cs="Times New Roman"/>
          <w:bCs w:val="0"/>
          <w:iCs w:val="0"/>
          <w:noProof/>
          <w:color w:val="auto"/>
          <w:sz w:val="26"/>
          <w:lang w:val="en-GB" w:eastAsia="en-GB"/>
        </w:rPr>
        <mc:AlternateContent>
          <mc:Choice Requires="wps">
            <w:drawing>
              <wp:anchor distT="0" distB="0" distL="114300" distR="114300" simplePos="0" relativeHeight="251825152" behindDoc="0" locked="0" layoutInCell="1" allowOverlap="1" wp14:anchorId="1B0AF23B" wp14:editId="18AFA8B4">
                <wp:simplePos x="0" y="0"/>
                <wp:positionH relativeFrom="column">
                  <wp:posOffset>3286760</wp:posOffset>
                </wp:positionH>
                <wp:positionV relativeFrom="paragraph">
                  <wp:posOffset>-32385</wp:posOffset>
                </wp:positionV>
                <wp:extent cx="1614805" cy="296545"/>
                <wp:effectExtent l="0" t="0" r="23495" b="27305"/>
                <wp:wrapNone/>
                <wp:docPr id="55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296545"/>
                        </a:xfrm>
                        <a:prstGeom prst="rect">
                          <a:avLst/>
                        </a:prstGeom>
                        <a:solidFill>
                          <a:srgbClr val="FFFFFF"/>
                        </a:solidFill>
                        <a:ln w="9525">
                          <a:solidFill>
                            <a:srgbClr val="000000"/>
                          </a:solidFill>
                          <a:miter lim="800000"/>
                          <a:headEnd/>
                          <a:tailEnd/>
                        </a:ln>
                      </wps:spPr>
                      <wps:txbx>
                        <w:txbxContent>
                          <w:p w:rsidR="00194A06" w:rsidRPr="0018508C" w:rsidRDefault="00336AD6" w:rsidP="00535303">
                            <w:pPr>
                              <w:jc w:val="center"/>
                              <w:rPr>
                                <w:rFonts w:eastAsia="Arial Unicode MS"/>
                                <w:b/>
                                <w:szCs w:val="26"/>
                              </w:rPr>
                            </w:pPr>
                            <w:r>
                              <w:rPr>
                                <w:rFonts w:eastAsia="Arial Unicode MS"/>
                                <w:b/>
                                <w:szCs w:val="26"/>
                              </w:rPr>
                              <w:t xml:space="preserve">Mẫu biểu </w:t>
                            </w:r>
                            <w:r w:rsidR="00D93C14">
                              <w:rPr>
                                <w:rFonts w:eastAsia="Arial Unicode MS"/>
                                <w:b/>
                                <w:szCs w:val="26"/>
                              </w:rPr>
                              <w:t>BT</w:t>
                            </w:r>
                            <w:r w:rsidR="00194A06" w:rsidRPr="0018508C">
                              <w:rPr>
                                <w:rFonts w:eastAsia="Arial Unicode MS"/>
                                <w:b/>
                                <w:szCs w:val="26"/>
                              </w:rPr>
                              <w:t>0</w:t>
                            </w:r>
                            <w:r>
                              <w:rPr>
                                <w:rFonts w:eastAsia="Arial Unicode MS"/>
                                <w:b/>
                                <w:szCs w:val="2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AF23B" id="_x0000_t202" coordsize="21600,21600" o:spt="202" path="m,l,21600r21600,l21600,xe">
                <v:stroke joinstyle="miter"/>
                <v:path gradientshapeok="t" o:connecttype="rect"/>
              </v:shapetype>
              <v:shape id="Text Box 554" o:spid="_x0000_s1026" type="#_x0000_t202" style="position:absolute;left:0;text-align:left;margin-left:258.8pt;margin-top:-2.55pt;width:127.15pt;height:23.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">
                <v:textbox>
                  <w:txbxContent>
                    <w:p w:rsidR="00194A06" w:rsidRPr="0018508C" w:rsidRDefault="00336AD6" w:rsidP="00535303">
                      <w:pPr>
                        <w:jc w:val="center"/>
                        <w:rPr>
                          <w:rFonts w:eastAsia="Arial Unicode MS"/>
                          <w:b/>
                          <w:szCs w:val="26"/>
                        </w:rPr>
                      </w:pPr>
                      <w:proofErr w:type="spellStart"/>
                      <w:r>
                        <w:rPr>
                          <w:rFonts w:eastAsia="Arial Unicode MS"/>
                          <w:b/>
                          <w:szCs w:val="26"/>
                        </w:rPr>
                        <w:t>Mẫu</w:t>
                      </w:r>
                      <w:proofErr w:type="spellEnd"/>
                      <w:r>
                        <w:rPr>
                          <w:rFonts w:eastAsia="Arial Unicode MS"/>
                          <w:b/>
                          <w:szCs w:val="26"/>
                        </w:rPr>
                        <w:t xml:space="preserve"> </w:t>
                      </w:r>
                      <w:proofErr w:type="spellStart"/>
                      <w:r>
                        <w:rPr>
                          <w:rFonts w:eastAsia="Arial Unicode MS"/>
                          <w:b/>
                          <w:szCs w:val="26"/>
                        </w:rPr>
                        <w:t>biểu</w:t>
                      </w:r>
                      <w:proofErr w:type="spellEnd"/>
                      <w:r>
                        <w:rPr>
                          <w:rFonts w:eastAsia="Arial Unicode MS"/>
                          <w:b/>
                          <w:szCs w:val="26"/>
                        </w:rPr>
                        <w:t xml:space="preserve"> </w:t>
                      </w:r>
                      <w:r w:rsidR="00D93C14">
                        <w:rPr>
                          <w:rFonts w:eastAsia="Arial Unicode MS"/>
                          <w:b/>
                          <w:szCs w:val="26"/>
                        </w:rPr>
                        <w:t>BT</w:t>
                      </w:r>
                      <w:r w:rsidR="00194A06" w:rsidRPr="0018508C">
                        <w:rPr>
                          <w:rFonts w:eastAsia="Arial Unicode MS"/>
                          <w:b/>
                          <w:szCs w:val="26"/>
                        </w:rPr>
                        <w:t>0</w:t>
                      </w:r>
                      <w:r>
                        <w:rPr>
                          <w:rFonts w:eastAsia="Arial Unicode MS"/>
                          <w:b/>
                          <w:szCs w:val="26"/>
                        </w:rPr>
                        <w:t>3</w:t>
                      </w:r>
                    </w:p>
                  </w:txbxContent>
                </v:textbox>
              </v:shape>
            </w:pict>
          </mc:Fallback>
        </mc:AlternateContent>
      </w:r>
      <w:r w:rsidRPr="00535303">
        <w:rPr>
          <w:rFonts w:ascii=".VnTime" w:hAnsi=".VnTime" w:cs="Times New Roman"/>
          <w:bCs w:val="0"/>
          <w:iCs w:val="0"/>
          <w:noProof/>
          <w:color w:val="auto"/>
          <w:sz w:val="26"/>
          <w:lang w:val="en-GB" w:eastAsia="en-GB"/>
        </w:rPr>
        <w:drawing>
          <wp:anchor distT="0" distB="0" distL="114300" distR="114300" simplePos="0" relativeHeight="251812864" behindDoc="0" locked="0" layoutInCell="1" allowOverlap="1" wp14:anchorId="0DFB7A62" wp14:editId="55A7F49A">
            <wp:simplePos x="0" y="0"/>
            <wp:positionH relativeFrom="column">
              <wp:posOffset>144780</wp:posOffset>
            </wp:positionH>
            <wp:positionV relativeFrom="paragraph">
              <wp:posOffset>-32385</wp:posOffset>
            </wp:positionV>
            <wp:extent cx="1978660" cy="382270"/>
            <wp:effectExtent l="0" t="0" r="2540" b="0"/>
            <wp:wrapNone/>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8660" cy="382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303">
        <w:rPr>
          <w:rFonts w:ascii="Arial" w:eastAsia="Arial" w:hAnsi="Arial"/>
          <w:bCs w:val="0"/>
          <w:iCs w:val="0"/>
          <w:color w:val="535453"/>
          <w:w w:val="85"/>
          <w:szCs w:val="24"/>
          <w:lang w:val="vi"/>
        </w:rPr>
        <w:t>BẢO</w:t>
      </w:r>
      <w:r w:rsidRPr="00535303">
        <w:rPr>
          <w:rFonts w:ascii="Arial" w:eastAsia="Arial" w:hAnsi="Arial"/>
          <w:bCs w:val="0"/>
          <w:iCs w:val="0"/>
          <w:color w:val="535453"/>
          <w:spacing w:val="9"/>
          <w:w w:val="85"/>
          <w:szCs w:val="24"/>
          <w:lang w:val="vi"/>
        </w:rPr>
        <w:t xml:space="preserve"> </w:t>
      </w:r>
      <w:r w:rsidRPr="00535303">
        <w:rPr>
          <w:rFonts w:ascii="Arial" w:eastAsia="Arial" w:hAnsi="Arial"/>
          <w:bCs w:val="0"/>
          <w:iCs w:val="0"/>
          <w:color w:val="535453"/>
          <w:w w:val="85"/>
          <w:szCs w:val="24"/>
          <w:lang w:val="vi"/>
        </w:rPr>
        <w:t>HIỂM</w:t>
      </w:r>
      <w:r w:rsidRPr="00535303">
        <w:rPr>
          <w:rFonts w:ascii="Microsoft Sans Serif" w:eastAsia="Arial" w:hAnsi="Microsoft Sans Serif"/>
          <w:bCs w:val="0"/>
          <w:iCs w:val="0"/>
          <w:color w:val="535453"/>
          <w:spacing w:val="10"/>
          <w:w w:val="85"/>
          <w:szCs w:val="24"/>
          <w:lang w:val="vi"/>
        </w:rPr>
        <w:t xml:space="preserve"> </w:t>
      </w:r>
      <w:r w:rsidRPr="00535303">
        <w:rPr>
          <w:rFonts w:ascii="Arial" w:eastAsia="Arial" w:hAnsi="Arial"/>
          <w:b/>
          <w:bCs w:val="0"/>
          <w:iCs w:val="0"/>
          <w:color w:val="535453"/>
          <w:w w:val="85"/>
          <w:szCs w:val="24"/>
          <w:lang w:val="en-GB"/>
        </w:rPr>
        <w:t>CON NGƯỜI</w:t>
      </w:r>
    </w:p>
    <w:p w:rsidR="00535303" w:rsidRPr="00535303" w:rsidRDefault="00535303" w:rsidP="00535303">
      <w:pPr>
        <w:widowControl w:val="0"/>
        <w:autoSpaceDE w:val="0"/>
        <w:autoSpaceDN w:val="0"/>
        <w:spacing w:before="11" w:after="0" w:line="240" w:lineRule="auto"/>
        <w:jc w:val="left"/>
        <w:rPr>
          <w:rFonts w:ascii="Tahoma" w:eastAsia="Arial" w:hAnsi="Arial"/>
          <w:b/>
          <w:bCs w:val="0"/>
          <w:color w:val="auto"/>
          <w:sz w:val="11"/>
          <w:szCs w:val="11"/>
          <w:lang w:val="vi"/>
        </w:rPr>
      </w:pPr>
      <w:r w:rsidRPr="00535303">
        <w:rPr>
          <w:rFonts w:ascii=".VnTime" w:hAnsi=".VnTime" w:cs="Times New Roman"/>
          <w:bCs w:val="0"/>
          <w:iCs w:val="0"/>
          <w:noProof/>
          <w:color w:val="auto"/>
          <w:sz w:val="26"/>
          <w:lang w:val="en-GB" w:eastAsia="en-GB"/>
        </w:rPr>
        <mc:AlternateContent>
          <mc:Choice Requires="wps">
            <w:drawing>
              <wp:anchor distT="4294967295" distB="4294967295" distL="114300" distR="114300" simplePos="0" relativeHeight="251811840" behindDoc="0" locked="0" layoutInCell="1" allowOverlap="1" wp14:anchorId="0392B6E1" wp14:editId="73AFB0B9">
                <wp:simplePos x="0" y="0"/>
                <wp:positionH relativeFrom="column">
                  <wp:posOffset>73025</wp:posOffset>
                </wp:positionH>
                <wp:positionV relativeFrom="paragraph">
                  <wp:posOffset>176529</wp:posOffset>
                </wp:positionV>
                <wp:extent cx="6292215" cy="0"/>
                <wp:effectExtent l="0" t="0" r="13335" b="19050"/>
                <wp:wrapNone/>
                <wp:docPr id="552" name="Straight Connector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292215" cy="0"/>
                        </a:xfrm>
                        <a:prstGeom prst="line">
                          <a:avLst/>
                        </a:prstGeom>
                        <a:noFill/>
                        <a:ln w="9525" cap="flat" cmpd="sng" algn="ctr">
                          <a:solidFill>
                            <a:srgbClr val="1F497D">
                              <a:lumMod val="60000"/>
                              <a:lumOff val="40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8BF9AC" id="Straight Connector 552" o:spid="_x0000_s1026" style="position:absolute;flip:x;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pt,13.9pt" to="501.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" strokecolor="#558ed5">
                <o:lock v:ext="edit" shapetype="f"/>
              </v:line>
            </w:pict>
          </mc:Fallback>
        </mc:AlternateContent>
      </w:r>
      <w:r w:rsidRPr="00535303">
        <w:rPr>
          <w:rFonts w:ascii=".VnTime" w:hAnsi=".VnTime" w:cs="Times New Roman"/>
          <w:bCs w:val="0"/>
          <w:iCs w:val="0"/>
          <w:noProof/>
          <w:color w:val="auto"/>
          <w:sz w:val="26"/>
          <w:lang w:val="en-GB" w:eastAsia="en-GB"/>
        </w:rPr>
        <mc:AlternateContent>
          <mc:Choice Requires="wpg">
            <w:drawing>
              <wp:anchor distT="0" distB="0" distL="0" distR="0" simplePos="0" relativeHeight="251809792" behindDoc="1" locked="0" layoutInCell="1" allowOverlap="1" wp14:anchorId="2E7E8ED6" wp14:editId="5B11D9BC">
                <wp:simplePos x="0" y="0"/>
                <wp:positionH relativeFrom="page">
                  <wp:posOffset>365760</wp:posOffset>
                </wp:positionH>
                <wp:positionV relativeFrom="paragraph">
                  <wp:posOffset>123825</wp:posOffset>
                </wp:positionV>
                <wp:extent cx="6344285" cy="102870"/>
                <wp:effectExtent l="0" t="0" r="0" b="0"/>
                <wp:wrapTopAndBottom/>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4285" cy="102870"/>
                          <a:chOff x="576" y="195"/>
                          <a:chExt cx="9991" cy="162"/>
                        </a:xfrm>
                      </wpg:grpSpPr>
                      <wps:wsp>
                        <wps:cNvPr id="550" name="Line 50"/>
                        <wps:cNvCnPr>
                          <a:cxnSpLocks noChangeShapeType="1"/>
                        </wps:cNvCnPr>
                        <wps:spPr bwMode="auto">
                          <a:xfrm>
                            <a:off x="10485" y="276"/>
                            <a:ext cx="0" cy="0"/>
                          </a:xfrm>
                          <a:prstGeom prst="line">
                            <a:avLst/>
                          </a:prstGeom>
                          <a:noFill/>
                          <a:ln w="3594">
                            <a:solidFill>
                              <a:srgbClr val="1C7DB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51"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404" y="195"/>
                            <a:ext cx="162" cy="1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5344E3" id="Group 549" o:spid="_x0000_s1026" style="position:absolute;margin-left:28.8pt;margin-top:9.75pt;width:499.55pt;height:8.1pt;z-index:-251506688;mso-wrap-distance-left:0;mso-wrap-distance-right:0;mso-position-horizontal-relative:page" coordorigin="576,195" coordsize="9991,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">
                <v:line id="Line 50" o:spid="_x0000_s1027" style="position:absolute;visibility:visible;mso-wrap-style:square" from="10485,276" to="1048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" strokecolor="#1c7dbd" strokeweight=".09983mm"/>
                <v:shape id="Picture 49" o:spid="_x0000_s1028" type="#_x0000_t75" style="position:absolute;left:10404;top:195;width:162;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">
                  <v:imagedata r:id="rId29" o:title=""/>
                </v:shape>
                <w10:wrap type="topAndBottom" anchorx="page"/>
              </v:group>
            </w:pict>
          </mc:Fallback>
        </mc:AlternateContent>
      </w:r>
      <w:r w:rsidRPr="00535303">
        <w:rPr>
          <w:rFonts w:ascii=".VnTime" w:hAnsi=".VnTime" w:cs="Times New Roman"/>
          <w:bCs w:val="0"/>
          <w:iCs w:val="0"/>
          <w:noProof/>
          <w:color w:val="auto"/>
          <w:sz w:val="26"/>
          <w:lang w:val="en-GB" w:eastAsia="en-GB"/>
        </w:rPr>
        <w:drawing>
          <wp:anchor distT="0" distB="0" distL="0" distR="0" simplePos="0" relativeHeight="251781120" behindDoc="0" locked="0" layoutInCell="1" allowOverlap="1" wp14:anchorId="483A6AF4" wp14:editId="63E9DD4A">
            <wp:simplePos x="0" y="0"/>
            <wp:positionH relativeFrom="page">
              <wp:posOffset>6847840</wp:posOffset>
            </wp:positionH>
            <wp:positionV relativeFrom="paragraph">
              <wp:posOffset>123825</wp:posOffset>
            </wp:positionV>
            <wp:extent cx="102870" cy="102870"/>
            <wp:effectExtent l="0" t="0" r="0" b="0"/>
            <wp:wrapTopAndBottom/>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2870" cy="102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303">
        <w:rPr>
          <w:rFonts w:ascii=".VnTime" w:hAnsi=".VnTime" w:cs="Times New Roman"/>
          <w:bCs w:val="0"/>
          <w:iCs w:val="0"/>
          <w:noProof/>
          <w:color w:val="auto"/>
          <w:sz w:val="26"/>
          <w:lang w:val="en-GB" w:eastAsia="en-GB"/>
        </w:rPr>
        <w:drawing>
          <wp:anchor distT="0" distB="0" distL="0" distR="0" simplePos="0" relativeHeight="251778048" behindDoc="0" locked="0" layoutInCell="1" allowOverlap="1" wp14:anchorId="0425E9DC" wp14:editId="5A89FF86">
            <wp:simplePos x="0" y="0"/>
            <wp:positionH relativeFrom="page">
              <wp:posOffset>7088505</wp:posOffset>
            </wp:positionH>
            <wp:positionV relativeFrom="paragraph">
              <wp:posOffset>123825</wp:posOffset>
            </wp:positionV>
            <wp:extent cx="102870" cy="102870"/>
            <wp:effectExtent l="0" t="0" r="0" b="0"/>
            <wp:wrapTopAndBottom/>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870" cy="102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003" w:rsidRPr="00557A2B" w:rsidRDefault="00773003" w:rsidP="000C3D08">
      <w:pPr>
        <w:widowControl w:val="0"/>
        <w:tabs>
          <w:tab w:val="left" w:pos="0"/>
        </w:tabs>
        <w:autoSpaceDE w:val="0"/>
        <w:autoSpaceDN w:val="0"/>
        <w:spacing w:before="0" w:after="0" w:line="240" w:lineRule="auto"/>
        <w:ind w:right="77"/>
        <w:jc w:val="center"/>
        <w:rPr>
          <w:rFonts w:ascii="Arial" w:eastAsia="Arial" w:hAnsi="Arial"/>
          <w:b/>
          <w:iCs w:val="0"/>
          <w:color w:val="auto"/>
          <w:sz w:val="28"/>
          <w:szCs w:val="28"/>
          <w:lang w:val="en-GB"/>
        </w:rPr>
      </w:pPr>
      <w:r w:rsidRPr="00557A2B">
        <w:rPr>
          <w:rFonts w:ascii="Arial" w:eastAsia="Arial" w:hAnsi="Arial"/>
          <w:b/>
          <w:iCs w:val="0"/>
          <w:color w:val="005AAA"/>
          <w:sz w:val="28"/>
          <w:szCs w:val="28"/>
          <w:lang w:val="vi"/>
        </w:rPr>
        <w:t>GIẤY</w:t>
      </w:r>
      <w:r w:rsidRPr="00557A2B">
        <w:rPr>
          <w:rFonts w:ascii="Arial" w:eastAsia="Arial" w:hAnsi="Arial"/>
          <w:b/>
          <w:iCs w:val="0"/>
          <w:color w:val="005AAA"/>
          <w:spacing w:val="17"/>
          <w:sz w:val="28"/>
          <w:szCs w:val="28"/>
          <w:lang w:val="vi"/>
        </w:rPr>
        <w:t xml:space="preserve"> </w:t>
      </w:r>
      <w:r w:rsidRPr="00557A2B">
        <w:rPr>
          <w:rFonts w:ascii="Arial" w:eastAsia="Arial" w:hAnsi="Arial"/>
          <w:b/>
          <w:iCs w:val="0"/>
          <w:color w:val="005AAA"/>
          <w:sz w:val="28"/>
          <w:szCs w:val="28"/>
          <w:lang w:val="vi"/>
        </w:rPr>
        <w:t>YÊU</w:t>
      </w:r>
      <w:r w:rsidRPr="00557A2B">
        <w:rPr>
          <w:rFonts w:ascii="Arial" w:eastAsia="Arial" w:hAnsi="Arial"/>
          <w:b/>
          <w:iCs w:val="0"/>
          <w:color w:val="005AAA"/>
          <w:spacing w:val="17"/>
          <w:sz w:val="28"/>
          <w:szCs w:val="28"/>
          <w:lang w:val="vi"/>
        </w:rPr>
        <w:t xml:space="preserve"> </w:t>
      </w:r>
      <w:r w:rsidRPr="00557A2B">
        <w:rPr>
          <w:rFonts w:ascii="Arial" w:eastAsia="Arial" w:hAnsi="Arial"/>
          <w:b/>
          <w:iCs w:val="0"/>
          <w:color w:val="005AAA"/>
          <w:sz w:val="28"/>
          <w:szCs w:val="28"/>
          <w:lang w:val="vi"/>
        </w:rPr>
        <w:t>CẦU</w:t>
      </w:r>
      <w:r w:rsidRPr="00557A2B">
        <w:rPr>
          <w:rFonts w:ascii="Arial" w:eastAsia="Arial" w:hAnsi="Arial"/>
          <w:b/>
          <w:iCs w:val="0"/>
          <w:color w:val="005AAA"/>
          <w:spacing w:val="18"/>
          <w:sz w:val="28"/>
          <w:szCs w:val="28"/>
          <w:lang w:val="vi"/>
        </w:rPr>
        <w:t xml:space="preserve"> </w:t>
      </w:r>
      <w:r w:rsidRPr="00557A2B">
        <w:rPr>
          <w:rFonts w:ascii="Arial" w:eastAsia="Arial" w:hAnsi="Arial"/>
          <w:b/>
          <w:iCs w:val="0"/>
          <w:color w:val="005AAA"/>
          <w:sz w:val="28"/>
          <w:szCs w:val="28"/>
          <w:lang w:val="en-GB"/>
        </w:rPr>
        <w:t>TRẢ TIỀN BẢO HIỂM</w:t>
      </w:r>
    </w:p>
    <w:p w:rsidR="00535303" w:rsidRPr="00BC074A" w:rsidRDefault="00535303" w:rsidP="000C3D08">
      <w:pPr>
        <w:widowControl w:val="0"/>
        <w:autoSpaceDE w:val="0"/>
        <w:autoSpaceDN w:val="0"/>
        <w:spacing w:before="0" w:after="0" w:line="240" w:lineRule="auto"/>
        <w:ind w:right="12"/>
        <w:jc w:val="center"/>
        <w:rPr>
          <w:rFonts w:ascii="Arial" w:eastAsia="Arial" w:hAnsi="Arial"/>
          <w:bCs w:val="0"/>
          <w:iCs w:val="0"/>
          <w:color w:val="auto"/>
          <w:sz w:val="18"/>
          <w:szCs w:val="18"/>
        </w:rPr>
      </w:pPr>
      <w:r w:rsidRPr="00BC074A">
        <w:rPr>
          <w:rFonts w:ascii="Arial" w:eastAsia="Arial" w:hAnsi="Arial"/>
          <w:bCs w:val="0"/>
          <w:iCs w:val="0"/>
          <w:color w:val="005AAA"/>
          <w:w w:val="95"/>
          <w:sz w:val="18"/>
          <w:szCs w:val="18"/>
        </w:rPr>
        <w:t>(áp dụng cho sản phẩm bảo hiểm TDHS – SV/KHCN giáo viên)</w:t>
      </w:r>
    </w:p>
    <w:p w:rsidR="00081317" w:rsidRPr="00557A2B" w:rsidRDefault="00535303" w:rsidP="00F50BEF">
      <w:pPr>
        <w:widowControl w:val="0"/>
        <w:autoSpaceDE w:val="0"/>
        <w:autoSpaceDN w:val="0"/>
        <w:spacing w:after="0" w:line="240" w:lineRule="auto"/>
        <w:ind w:left="86"/>
        <w:jc w:val="left"/>
        <w:rPr>
          <w:rFonts w:ascii="Arial" w:eastAsia="Arial" w:hAnsi="Arial"/>
          <w:b/>
          <w:bCs w:val="0"/>
          <w:i/>
          <w:iCs w:val="0"/>
          <w:color w:val="434244"/>
          <w:sz w:val="13"/>
          <w:szCs w:val="13"/>
          <w:lang w:val="en-GB"/>
        </w:rPr>
      </w:pPr>
      <w:r w:rsidRPr="00557A2B">
        <w:rPr>
          <w:rFonts w:ascii="Arial" w:eastAsia="Arial" w:hAnsi="Arial"/>
          <w:b/>
          <w:bCs w:val="0"/>
          <w:i/>
          <w:iCs w:val="0"/>
          <w:color w:val="434244"/>
          <w:sz w:val="13"/>
          <w:szCs w:val="13"/>
          <w:lang w:val="vi"/>
        </w:rPr>
        <w:t>Bằng việc ký và nộp Giấy yêu cầu trả tiền bảo hiểm (YCTTBH) này, người YCTTBH xác nhận đã hiểu rõ và chịu trách nhiệm trước pháp luật về các thông tin được kê khai</w:t>
      </w:r>
      <w:r w:rsidRPr="00557A2B">
        <w:rPr>
          <w:rFonts w:ascii="Arial" w:eastAsia="Arial" w:hAnsi="Arial"/>
          <w:b/>
          <w:bCs w:val="0"/>
          <w:i/>
          <w:iCs w:val="0"/>
          <w:color w:val="434244"/>
          <w:sz w:val="13"/>
          <w:szCs w:val="13"/>
          <w:lang w:val="en-GB"/>
        </w:rPr>
        <w:t xml:space="preserve">. </w:t>
      </w:r>
    </w:p>
    <w:p w:rsidR="00535303" w:rsidRPr="00557A2B" w:rsidRDefault="00535303" w:rsidP="00F50BEF">
      <w:pPr>
        <w:widowControl w:val="0"/>
        <w:autoSpaceDE w:val="0"/>
        <w:autoSpaceDN w:val="0"/>
        <w:spacing w:after="0" w:line="240" w:lineRule="auto"/>
        <w:ind w:left="86"/>
        <w:jc w:val="left"/>
        <w:rPr>
          <w:rFonts w:ascii="Arial" w:eastAsia="Arial" w:hAnsi="Arial"/>
          <w:b/>
          <w:bCs w:val="0"/>
          <w:i/>
          <w:iCs w:val="0"/>
          <w:color w:val="434244"/>
          <w:sz w:val="13"/>
          <w:szCs w:val="13"/>
          <w:lang w:val="en-GB"/>
        </w:rPr>
      </w:pPr>
      <w:r w:rsidRPr="00557A2B">
        <w:rPr>
          <w:rFonts w:ascii="Arial" w:eastAsia="Arial" w:hAnsi="Arial"/>
          <w:b/>
          <w:bCs w:val="0"/>
          <w:i/>
          <w:iCs w:val="0"/>
          <w:color w:val="434244"/>
          <w:sz w:val="13"/>
          <w:szCs w:val="13"/>
          <w:lang w:val="en-GB"/>
        </w:rPr>
        <w:t>Yêu cầu kê khai đầy đủ thông tin</w:t>
      </w:r>
    </w:p>
    <w:p w:rsidR="00711927" w:rsidRPr="0041528F" w:rsidRDefault="00711927" w:rsidP="00711927">
      <w:pPr>
        <w:widowControl w:val="0"/>
        <w:autoSpaceDE w:val="0"/>
        <w:autoSpaceDN w:val="0"/>
        <w:spacing w:before="0" w:after="40"/>
        <w:ind w:left="85"/>
        <w:rPr>
          <w:rFonts w:ascii="Arial" w:eastAsia="Arial" w:hAnsi="Arial"/>
          <w:b/>
          <w:i/>
          <w:iCs w:val="0"/>
          <w:color w:val="auto"/>
          <w:sz w:val="13"/>
          <w:szCs w:val="13"/>
          <w:lang w:val="vi"/>
        </w:rPr>
      </w:pPr>
      <w:r w:rsidRPr="0041528F">
        <w:rPr>
          <w:rFonts w:ascii="Arial" w:eastAsia="Arial" w:hAnsi="Arial"/>
          <w:i/>
          <w:color w:val="auto"/>
          <w:sz w:val="13"/>
          <w:szCs w:val="13"/>
          <w:u w:color="424143"/>
          <w:lang w:val="vi"/>
        </w:rPr>
        <w:t xml:space="preserve">Lưu ý: Đề nghị khách hàng kê khai chính xác thông tin về SĐT, Email và Địa chỉ. BHBV sẽ gửi thông báo giải quyết bồi thường qua SĐT, Email và địa chỉ này.                                                                                 </w:t>
      </w:r>
      <w:r w:rsidRPr="0041528F">
        <w:rPr>
          <w:rFonts w:ascii="Arial" w:eastAsia="Arial" w:hAnsi="Arial"/>
          <w:i/>
          <w:color w:val="auto"/>
          <w:sz w:val="13"/>
          <w:szCs w:val="13"/>
          <w:u w:color="424143"/>
          <w:lang w:val="en-GB"/>
        </w:rPr>
        <w:t xml:space="preserve">            </w:t>
      </w:r>
      <w:r w:rsidRPr="0041528F">
        <w:rPr>
          <w:rFonts w:ascii="Arial" w:eastAsia="Arial" w:hAnsi="Arial"/>
          <w:i/>
          <w:color w:val="auto"/>
          <w:sz w:val="13"/>
          <w:szCs w:val="13"/>
          <w:lang w:val="en-GB"/>
        </w:rPr>
        <w:t xml:space="preserve">                                                                                                                                             </w:t>
      </w:r>
    </w:p>
    <w:p w:rsidR="00535303" w:rsidRPr="00557A2B" w:rsidRDefault="00535303" w:rsidP="007E0BA8">
      <w:pPr>
        <w:spacing w:before="0" w:after="0" w:line="240" w:lineRule="auto"/>
        <w:ind w:right="-78"/>
        <w:jc w:val="left"/>
        <w:rPr>
          <w:rFonts w:ascii="Arial" w:eastAsia="Arial" w:hAnsi="Arial"/>
          <w:b/>
          <w:iCs w:val="0"/>
          <w:color w:val="auto"/>
          <w:sz w:val="15"/>
          <w:szCs w:val="15"/>
          <w:lang w:val="vi"/>
        </w:rPr>
      </w:pPr>
      <w:r w:rsidRPr="00557A2B">
        <w:rPr>
          <w:rFonts w:ascii="Arial" w:eastAsia="Arial" w:hAnsi="Arial"/>
          <w:iCs w:val="0"/>
          <w:color w:val="F2F2F3"/>
          <w:sz w:val="15"/>
          <w:szCs w:val="15"/>
          <w:shd w:val="clear" w:color="auto" w:fill="075CA8"/>
          <w:lang w:val="vi"/>
        </w:rPr>
        <w:t xml:space="preserve">  </w:t>
      </w:r>
      <w:r w:rsidRPr="00557A2B">
        <w:rPr>
          <w:rFonts w:ascii="Arial" w:eastAsia="Arial" w:hAnsi="Arial"/>
          <w:iCs w:val="0"/>
          <w:color w:val="F2F2F3"/>
          <w:spacing w:val="-4"/>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I.</w:t>
      </w:r>
      <w:r w:rsidRPr="00557A2B">
        <w:rPr>
          <w:rFonts w:ascii="Arial" w:eastAsia="Arial" w:hAnsi="Arial"/>
          <w:b/>
          <w:iCs w:val="0"/>
          <w:color w:val="F2F2F3"/>
          <w:spacing w:val="3"/>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THÔNG</w:t>
      </w:r>
      <w:r w:rsidRPr="00557A2B">
        <w:rPr>
          <w:rFonts w:ascii="Arial" w:eastAsia="Arial" w:hAnsi="Arial"/>
          <w:b/>
          <w:iCs w:val="0"/>
          <w:color w:val="F2F2F3"/>
          <w:spacing w:val="3"/>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TIN</w:t>
      </w:r>
      <w:r w:rsidRPr="00557A2B">
        <w:rPr>
          <w:rFonts w:ascii="Arial" w:eastAsia="Arial" w:hAnsi="Arial"/>
          <w:b/>
          <w:iCs w:val="0"/>
          <w:color w:val="F2F2F3"/>
          <w:spacing w:val="3"/>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VỀ</w:t>
      </w:r>
      <w:r w:rsidRPr="00557A2B">
        <w:rPr>
          <w:rFonts w:ascii="Arial" w:eastAsia="Arial" w:hAnsi="Arial"/>
          <w:b/>
          <w:iCs w:val="0"/>
          <w:color w:val="F2F2F3"/>
          <w:spacing w:val="3"/>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NGƯỜI</w:t>
      </w:r>
      <w:r w:rsidRPr="00557A2B">
        <w:rPr>
          <w:rFonts w:ascii="Arial" w:eastAsia="Arial" w:hAnsi="Arial"/>
          <w:b/>
          <w:iCs w:val="0"/>
          <w:color w:val="F2F2F3"/>
          <w:spacing w:val="4"/>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ĐƯỢC</w:t>
      </w:r>
      <w:r w:rsidRPr="00557A2B">
        <w:rPr>
          <w:rFonts w:ascii="Arial" w:eastAsia="Arial" w:hAnsi="Arial"/>
          <w:b/>
          <w:iCs w:val="0"/>
          <w:color w:val="F2F2F3"/>
          <w:spacing w:val="3"/>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BẢO</w:t>
      </w:r>
      <w:r w:rsidRPr="00557A2B">
        <w:rPr>
          <w:rFonts w:ascii="Arial" w:eastAsia="Arial" w:hAnsi="Arial"/>
          <w:b/>
          <w:iCs w:val="0"/>
          <w:color w:val="F2F2F3"/>
          <w:spacing w:val="3"/>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HIỂM</w:t>
      </w:r>
      <w:r w:rsidRPr="00557A2B">
        <w:rPr>
          <w:rFonts w:ascii="Arial" w:eastAsia="Arial" w:hAnsi="Arial"/>
          <w:b/>
          <w:iCs w:val="0"/>
          <w:color w:val="F2F2F3"/>
          <w:spacing w:val="3"/>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(NĐBH)</w:t>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p>
    <w:p w:rsidR="00535303" w:rsidRPr="00557A2B" w:rsidRDefault="00535303" w:rsidP="00F50BEF">
      <w:pPr>
        <w:widowControl w:val="0"/>
        <w:autoSpaceDE w:val="0"/>
        <w:autoSpaceDN w:val="0"/>
        <w:spacing w:before="121" w:after="0" w:line="240" w:lineRule="auto"/>
        <w:ind w:left="104"/>
        <w:jc w:val="left"/>
        <w:rPr>
          <w:rFonts w:ascii="Arial" w:eastAsia="Arial" w:hAnsi="Arial"/>
          <w:bCs w:val="0"/>
          <w:i/>
          <w:iCs w:val="0"/>
          <w:color w:val="auto"/>
          <w:sz w:val="13"/>
          <w:szCs w:val="13"/>
          <w:lang w:val="vi"/>
        </w:rPr>
      </w:pPr>
      <w:r w:rsidRPr="00557A2B">
        <w:rPr>
          <w:rFonts w:ascii="Arial" w:eastAsia="Arial" w:hAnsi="Arial"/>
          <w:bCs w:val="0"/>
          <w:iCs w:val="0"/>
          <w:color w:val="auto"/>
          <w:sz w:val="13"/>
          <w:szCs w:val="13"/>
          <w:lang w:val="vi"/>
        </w:rPr>
        <w:t>Số</w:t>
      </w:r>
      <w:r w:rsidRPr="00557A2B">
        <w:rPr>
          <w:rFonts w:ascii="Arial" w:eastAsia="Arial" w:hAnsi="Arial"/>
          <w:bCs w:val="0"/>
          <w:iCs w:val="0"/>
          <w:color w:val="auto"/>
          <w:spacing w:val="2"/>
          <w:sz w:val="13"/>
          <w:szCs w:val="13"/>
          <w:lang w:val="vi"/>
        </w:rPr>
        <w:t xml:space="preserve"> </w:t>
      </w:r>
      <w:r w:rsidRPr="00557A2B">
        <w:rPr>
          <w:rFonts w:ascii="Arial" w:eastAsia="Arial" w:hAnsi="Arial"/>
          <w:bCs w:val="0"/>
          <w:iCs w:val="0"/>
          <w:color w:val="auto"/>
          <w:spacing w:val="2"/>
          <w:sz w:val="13"/>
          <w:szCs w:val="13"/>
          <w:lang w:val="en-GB"/>
        </w:rPr>
        <w:t>giấy chứng nhận bảo hiểm (GCNBH)</w:t>
      </w:r>
      <w:r w:rsidRPr="00557A2B">
        <w:rPr>
          <w:rFonts w:ascii="Arial" w:eastAsia="Arial" w:hAnsi="Arial"/>
          <w:bCs w:val="0"/>
          <w:iCs w:val="0"/>
          <w:color w:val="424143"/>
          <w:sz w:val="13"/>
          <w:szCs w:val="13"/>
          <w:lang w:val="vi"/>
        </w:rPr>
        <w:t>:</w:t>
      </w:r>
      <w:r w:rsidRPr="00557A2B">
        <w:rPr>
          <w:rFonts w:ascii="Arial" w:eastAsia="Arial" w:hAnsi="Arial"/>
          <w:bCs w:val="0"/>
          <w:iCs w:val="0"/>
          <w:color w:val="424143"/>
          <w:spacing w:val="2"/>
          <w:sz w:val="13"/>
          <w:szCs w:val="13"/>
          <w:lang w:val="vi"/>
        </w:rPr>
        <w:t xml:space="preserve"> </w:t>
      </w:r>
    </w:p>
    <w:tbl>
      <w:tblPr>
        <w:tblW w:w="0" w:type="auto"/>
        <w:tblInd w:w="122" w:type="dxa"/>
        <w:tblBorders>
          <w:top w:val="single" w:sz="2" w:space="0" w:color="434244"/>
          <w:left w:val="single" w:sz="2" w:space="0" w:color="434244"/>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5"/>
      </w:tblGrid>
      <w:tr w:rsidR="007E0BA8" w:rsidRPr="00557A2B" w:rsidTr="007E0BA8">
        <w:trPr>
          <w:trHeight w:val="363"/>
        </w:trPr>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1"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5" w:type="dxa"/>
          </w:tcPr>
          <w:p w:rsidR="00535303" w:rsidRPr="00557A2B" w:rsidRDefault="00535303" w:rsidP="00535303">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r>
    </w:tbl>
    <w:p w:rsidR="00535303" w:rsidRPr="00557A2B" w:rsidRDefault="00535303" w:rsidP="00535303">
      <w:pPr>
        <w:widowControl w:val="0"/>
        <w:autoSpaceDE w:val="0"/>
        <w:autoSpaceDN w:val="0"/>
        <w:spacing w:before="1" w:after="0" w:line="240" w:lineRule="auto"/>
        <w:jc w:val="left"/>
        <w:rPr>
          <w:rFonts w:ascii="Arial" w:eastAsia="Arial" w:hAnsi="Arial"/>
          <w:bCs w:val="0"/>
          <w:i/>
          <w:color w:val="auto"/>
          <w:sz w:val="13"/>
          <w:szCs w:val="13"/>
          <w:lang w:val="vi"/>
        </w:rPr>
      </w:pPr>
    </w:p>
    <w:p w:rsidR="00535303" w:rsidRPr="00557A2B" w:rsidRDefault="00535303" w:rsidP="00535303">
      <w:pPr>
        <w:widowControl w:val="0"/>
        <w:autoSpaceDE w:val="0"/>
        <w:autoSpaceDN w:val="0"/>
        <w:spacing w:before="0" w:after="0" w:line="240" w:lineRule="auto"/>
        <w:jc w:val="left"/>
        <w:rPr>
          <w:rFonts w:ascii="Arial" w:eastAsia="Arial" w:hAnsi="Arial"/>
          <w:bCs w:val="0"/>
          <w:iCs w:val="0"/>
          <w:color w:val="auto"/>
          <w:sz w:val="13"/>
          <w:szCs w:val="13"/>
          <w:lang w:val="vi"/>
        </w:rPr>
        <w:sectPr w:rsidR="00535303" w:rsidRPr="00557A2B" w:rsidSect="00535303">
          <w:pgSz w:w="11910" w:h="16840" w:code="9"/>
          <w:pgMar w:top="426" w:right="459" w:bottom="0" w:left="459" w:header="0" w:footer="397" w:gutter="0"/>
          <w:cols w:space="720"/>
          <w:docGrid w:linePitch="354"/>
        </w:sect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324"/>
        <w:gridCol w:w="316"/>
        <w:gridCol w:w="325"/>
        <w:gridCol w:w="274"/>
        <w:gridCol w:w="325"/>
        <w:gridCol w:w="300"/>
        <w:gridCol w:w="300"/>
        <w:gridCol w:w="274"/>
        <w:gridCol w:w="317"/>
        <w:gridCol w:w="317"/>
        <w:gridCol w:w="274"/>
        <w:gridCol w:w="274"/>
        <w:gridCol w:w="300"/>
        <w:gridCol w:w="300"/>
        <w:gridCol w:w="274"/>
        <w:gridCol w:w="325"/>
        <w:gridCol w:w="325"/>
        <w:gridCol w:w="289"/>
        <w:gridCol w:w="269"/>
        <w:gridCol w:w="289"/>
      </w:tblGrid>
      <w:tr w:rsidR="00535303" w:rsidRPr="00557A2B" w:rsidTr="00081317">
        <w:trPr>
          <w:trHeight w:val="259"/>
        </w:trPr>
        <w:tc>
          <w:tcPr>
            <w:tcW w:w="4720" w:type="dxa"/>
            <w:tcBorders>
              <w:top w:val="nil"/>
              <w:left w:val="nil"/>
              <w:bottom w:val="nil"/>
              <w:right w:val="single" w:sz="4" w:space="0" w:color="auto"/>
            </w:tcBorders>
            <w:shd w:val="clear" w:color="auto" w:fill="auto"/>
          </w:tcPr>
          <w:p w:rsidR="00535303" w:rsidRPr="00557A2B" w:rsidRDefault="00535303" w:rsidP="00535303">
            <w:pPr>
              <w:widowControl w:val="0"/>
              <w:tabs>
                <w:tab w:val="left" w:pos="1584"/>
                <w:tab w:val="left" w:pos="2377"/>
              </w:tabs>
              <w:autoSpaceDE w:val="0"/>
              <w:autoSpaceDN w:val="0"/>
              <w:spacing w:after="0" w:line="240" w:lineRule="auto"/>
              <w:jc w:val="center"/>
              <w:rPr>
                <w:rFonts w:ascii="Arial" w:eastAsia="Arial" w:hAnsi="Arial"/>
                <w:bCs w:val="0"/>
                <w:i/>
                <w:iCs w:val="0"/>
                <w:color w:val="424143"/>
                <w:sz w:val="13"/>
                <w:szCs w:val="13"/>
                <w:lang w:val="en-GB"/>
              </w:rPr>
            </w:pPr>
            <w:r w:rsidRPr="00557A2B">
              <w:rPr>
                <w:rFonts w:ascii="Arial" w:eastAsia="Arial" w:hAnsi="Arial"/>
                <w:bCs w:val="0"/>
                <w:i/>
                <w:iCs w:val="0"/>
                <w:color w:val="auto"/>
                <w:sz w:val="13"/>
                <w:szCs w:val="13"/>
                <w:lang w:val="en-GB"/>
              </w:rPr>
              <w:t xml:space="preserve">            </w:t>
            </w:r>
            <w:r w:rsidR="00557A2B" w:rsidRPr="00557A2B">
              <w:rPr>
                <w:rFonts w:ascii="Arial" w:eastAsia="Arial" w:hAnsi="Arial"/>
                <w:bCs w:val="0"/>
                <w:i/>
                <w:iCs w:val="0"/>
                <w:color w:val="auto"/>
                <w:sz w:val="13"/>
                <w:szCs w:val="13"/>
                <w:lang w:val="en-GB"/>
              </w:rPr>
              <w:t xml:space="preserve">                  </w:t>
            </w:r>
            <w:r w:rsidRPr="00557A2B">
              <w:rPr>
                <w:rFonts w:ascii="Arial" w:eastAsia="Arial" w:hAnsi="Arial"/>
                <w:bCs w:val="0"/>
                <w:i/>
                <w:iCs w:val="0"/>
                <w:color w:val="auto"/>
                <w:sz w:val="13"/>
                <w:szCs w:val="13"/>
                <w:lang w:val="vi"/>
              </w:rPr>
              <w:t>Điền chữ IN HOA, bao gồm cả dấu chấm</w:t>
            </w:r>
            <w:r w:rsidRPr="00557A2B">
              <w:rPr>
                <w:rFonts w:ascii="Arial" w:eastAsia="Arial" w:hAnsi="Arial"/>
                <w:bCs w:val="0"/>
                <w:i/>
                <w:iCs w:val="0"/>
                <w:color w:val="auto"/>
                <w:sz w:val="13"/>
                <w:szCs w:val="13"/>
                <w:lang w:val="en-GB"/>
              </w:rPr>
              <w:t xml:space="preserve"> (.) Ví dụ:</w:t>
            </w:r>
          </w:p>
        </w:tc>
        <w:tc>
          <w:tcPr>
            <w:tcW w:w="324" w:type="dxa"/>
            <w:tcBorders>
              <w:left w:val="single" w:sz="4" w:space="0" w:color="auto"/>
            </w:tcBorders>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H</w:t>
            </w:r>
          </w:p>
        </w:tc>
        <w:tc>
          <w:tcPr>
            <w:tcW w:w="316"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A</w:t>
            </w:r>
          </w:p>
        </w:tc>
        <w:tc>
          <w:tcPr>
            <w:tcW w:w="325"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N</w:t>
            </w:r>
          </w:p>
        </w:tc>
        <w:tc>
          <w:tcPr>
            <w:tcW w:w="274"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w:t>
            </w:r>
          </w:p>
        </w:tc>
        <w:tc>
          <w:tcPr>
            <w:tcW w:w="325"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D</w:t>
            </w:r>
          </w:p>
        </w:tc>
        <w:tc>
          <w:tcPr>
            <w:tcW w:w="300"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1</w:t>
            </w:r>
          </w:p>
        </w:tc>
        <w:tc>
          <w:tcPr>
            <w:tcW w:w="300"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5</w:t>
            </w:r>
          </w:p>
        </w:tc>
        <w:tc>
          <w:tcPr>
            <w:tcW w:w="274"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w:t>
            </w:r>
          </w:p>
        </w:tc>
        <w:tc>
          <w:tcPr>
            <w:tcW w:w="317"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P</w:t>
            </w:r>
          </w:p>
        </w:tc>
        <w:tc>
          <w:tcPr>
            <w:tcW w:w="317"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A</w:t>
            </w:r>
          </w:p>
        </w:tc>
        <w:tc>
          <w:tcPr>
            <w:tcW w:w="274"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I</w:t>
            </w:r>
          </w:p>
        </w:tc>
        <w:tc>
          <w:tcPr>
            <w:tcW w:w="274"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w:t>
            </w:r>
          </w:p>
        </w:tc>
        <w:tc>
          <w:tcPr>
            <w:tcW w:w="300"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2</w:t>
            </w:r>
          </w:p>
        </w:tc>
        <w:tc>
          <w:tcPr>
            <w:tcW w:w="300"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3</w:t>
            </w:r>
          </w:p>
        </w:tc>
        <w:tc>
          <w:tcPr>
            <w:tcW w:w="274"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w:t>
            </w:r>
          </w:p>
        </w:tc>
        <w:tc>
          <w:tcPr>
            <w:tcW w:w="325"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H</w:t>
            </w:r>
          </w:p>
        </w:tc>
        <w:tc>
          <w:tcPr>
            <w:tcW w:w="325"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D</w:t>
            </w:r>
          </w:p>
        </w:tc>
        <w:tc>
          <w:tcPr>
            <w:tcW w:w="289"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1</w:t>
            </w:r>
          </w:p>
        </w:tc>
        <w:tc>
          <w:tcPr>
            <w:tcW w:w="269"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w:t>
            </w:r>
          </w:p>
        </w:tc>
        <w:tc>
          <w:tcPr>
            <w:tcW w:w="289" w:type="dxa"/>
            <w:shd w:val="clear" w:color="auto" w:fill="auto"/>
          </w:tcPr>
          <w:p w:rsidR="00535303" w:rsidRPr="00557A2B" w:rsidRDefault="00535303" w:rsidP="00535303">
            <w:pPr>
              <w:widowControl w:val="0"/>
              <w:tabs>
                <w:tab w:val="left" w:pos="1584"/>
                <w:tab w:val="left" w:pos="2377"/>
              </w:tabs>
              <w:autoSpaceDE w:val="0"/>
              <w:autoSpaceDN w:val="0"/>
              <w:spacing w:before="66"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424143"/>
                <w:sz w:val="13"/>
                <w:szCs w:val="13"/>
                <w:lang w:val="en-GB"/>
              </w:rPr>
              <w:t>1</w:t>
            </w:r>
          </w:p>
        </w:tc>
      </w:tr>
    </w:tbl>
    <w:tbl>
      <w:tblPr>
        <w:tblpPr w:leftFromText="180" w:rightFromText="180" w:vertAnchor="text" w:horzAnchor="page" w:tblpX="1756" w:tblpY="15"/>
        <w:tblW w:w="0" w:type="auto"/>
        <w:tblBorders>
          <w:top w:val="single" w:sz="2" w:space="0" w:color="434244"/>
          <w:left w:val="single" w:sz="4" w:space="0" w:color="auto"/>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84"/>
        <w:gridCol w:w="284"/>
        <w:gridCol w:w="284"/>
        <w:gridCol w:w="284"/>
        <w:gridCol w:w="284"/>
        <w:gridCol w:w="284"/>
        <w:gridCol w:w="284"/>
        <w:gridCol w:w="284"/>
        <w:gridCol w:w="284"/>
        <w:gridCol w:w="284"/>
      </w:tblGrid>
      <w:tr w:rsidR="00081317" w:rsidRPr="00557A2B" w:rsidTr="00081317">
        <w:trPr>
          <w:trHeight w:val="354"/>
        </w:trPr>
        <w:tc>
          <w:tcPr>
            <w:tcW w:w="284" w:type="dxa"/>
            <w:vAlign w:val="center"/>
          </w:tcPr>
          <w:p w:rsidR="00081317" w:rsidRPr="00557A2B" w:rsidRDefault="00081317" w:rsidP="00081317">
            <w:pPr>
              <w:pStyle w:val="TableParagraph"/>
              <w:rPr>
                <w:rFonts w:ascii="Arial" w:hAnsi="Arial" w:cs="Arial"/>
                <w:sz w:val="13"/>
                <w:szCs w:val="13"/>
                <w:lang w:val="en-US"/>
              </w:rPr>
            </w:pPr>
          </w:p>
        </w:tc>
        <w:tc>
          <w:tcPr>
            <w:tcW w:w="284" w:type="dxa"/>
            <w:vAlign w:val="center"/>
          </w:tcPr>
          <w:p w:rsidR="00081317" w:rsidRPr="00557A2B" w:rsidRDefault="00081317" w:rsidP="00081317">
            <w:pPr>
              <w:pStyle w:val="TableParagraph"/>
              <w:rPr>
                <w:rFonts w:ascii="Arial" w:hAnsi="Arial" w:cs="Arial"/>
                <w:sz w:val="13"/>
                <w:szCs w:val="13"/>
              </w:rPr>
            </w:pPr>
          </w:p>
        </w:tc>
        <w:tc>
          <w:tcPr>
            <w:tcW w:w="284" w:type="dxa"/>
            <w:tcBorders>
              <w:top w:val="nil"/>
              <w:bottom w:val="nil"/>
            </w:tcBorders>
            <w:vAlign w:val="center"/>
          </w:tcPr>
          <w:p w:rsidR="00081317" w:rsidRPr="00557A2B" w:rsidRDefault="00081317" w:rsidP="00081317">
            <w:pPr>
              <w:pStyle w:val="TableParagraph"/>
              <w:jc w:val="center"/>
              <w:rPr>
                <w:rFonts w:ascii="Arial" w:hAnsi="Arial" w:cs="Arial"/>
                <w:sz w:val="13"/>
                <w:szCs w:val="13"/>
                <w:lang w:val="en-US"/>
              </w:rPr>
            </w:pPr>
            <w:r w:rsidRPr="00557A2B">
              <w:rPr>
                <w:rFonts w:ascii="Arial" w:hAnsi="Arial" w:cs="Arial"/>
                <w:sz w:val="13"/>
                <w:szCs w:val="13"/>
                <w:lang w:val="en-US"/>
              </w:rPr>
              <w:t>/</w:t>
            </w:r>
          </w:p>
        </w:tc>
        <w:tc>
          <w:tcPr>
            <w:tcW w:w="284" w:type="dxa"/>
            <w:vAlign w:val="center"/>
          </w:tcPr>
          <w:p w:rsidR="00081317" w:rsidRPr="00557A2B" w:rsidRDefault="00081317" w:rsidP="00081317">
            <w:pPr>
              <w:pStyle w:val="TableParagraph"/>
              <w:rPr>
                <w:rFonts w:ascii="Arial" w:hAnsi="Arial" w:cs="Arial"/>
                <w:sz w:val="13"/>
                <w:szCs w:val="13"/>
              </w:rPr>
            </w:pPr>
          </w:p>
        </w:tc>
        <w:tc>
          <w:tcPr>
            <w:tcW w:w="284" w:type="dxa"/>
            <w:vAlign w:val="center"/>
          </w:tcPr>
          <w:p w:rsidR="00081317" w:rsidRPr="00557A2B" w:rsidRDefault="00081317" w:rsidP="00081317">
            <w:pPr>
              <w:pStyle w:val="TableParagraph"/>
              <w:rPr>
                <w:rFonts w:ascii="Arial" w:hAnsi="Arial" w:cs="Arial"/>
                <w:sz w:val="13"/>
                <w:szCs w:val="13"/>
              </w:rPr>
            </w:pPr>
          </w:p>
        </w:tc>
        <w:tc>
          <w:tcPr>
            <w:tcW w:w="284" w:type="dxa"/>
            <w:tcBorders>
              <w:top w:val="nil"/>
              <w:bottom w:val="nil"/>
            </w:tcBorders>
            <w:vAlign w:val="center"/>
          </w:tcPr>
          <w:p w:rsidR="00081317" w:rsidRPr="00557A2B" w:rsidRDefault="00081317" w:rsidP="00081317">
            <w:pPr>
              <w:pStyle w:val="TableParagraph"/>
              <w:jc w:val="center"/>
              <w:rPr>
                <w:rFonts w:ascii="Arial" w:hAnsi="Arial" w:cs="Arial"/>
                <w:sz w:val="13"/>
                <w:szCs w:val="13"/>
                <w:lang w:val="en-US"/>
              </w:rPr>
            </w:pPr>
            <w:r w:rsidRPr="00557A2B">
              <w:rPr>
                <w:rFonts w:ascii="Arial" w:hAnsi="Arial" w:cs="Arial"/>
                <w:sz w:val="13"/>
                <w:szCs w:val="13"/>
                <w:lang w:val="en-US"/>
              </w:rPr>
              <w:t>/</w:t>
            </w:r>
          </w:p>
        </w:tc>
        <w:tc>
          <w:tcPr>
            <w:tcW w:w="284" w:type="dxa"/>
            <w:vAlign w:val="center"/>
          </w:tcPr>
          <w:p w:rsidR="00081317" w:rsidRPr="00557A2B" w:rsidRDefault="00081317" w:rsidP="00081317">
            <w:pPr>
              <w:pStyle w:val="TableParagraph"/>
              <w:rPr>
                <w:rFonts w:ascii="Arial" w:hAnsi="Arial" w:cs="Arial"/>
                <w:sz w:val="13"/>
                <w:szCs w:val="13"/>
              </w:rPr>
            </w:pPr>
          </w:p>
        </w:tc>
        <w:tc>
          <w:tcPr>
            <w:tcW w:w="284" w:type="dxa"/>
            <w:vAlign w:val="center"/>
          </w:tcPr>
          <w:p w:rsidR="00081317" w:rsidRPr="00557A2B" w:rsidRDefault="00081317" w:rsidP="00081317">
            <w:pPr>
              <w:pStyle w:val="TableParagraph"/>
              <w:rPr>
                <w:rFonts w:ascii="Arial" w:hAnsi="Arial" w:cs="Arial"/>
                <w:sz w:val="13"/>
                <w:szCs w:val="13"/>
              </w:rPr>
            </w:pPr>
          </w:p>
        </w:tc>
        <w:tc>
          <w:tcPr>
            <w:tcW w:w="284" w:type="dxa"/>
            <w:vAlign w:val="center"/>
          </w:tcPr>
          <w:p w:rsidR="00081317" w:rsidRPr="00557A2B" w:rsidRDefault="00081317" w:rsidP="00081317">
            <w:pPr>
              <w:pStyle w:val="TableParagraph"/>
              <w:rPr>
                <w:rFonts w:ascii="Arial" w:hAnsi="Arial" w:cs="Arial"/>
                <w:sz w:val="13"/>
                <w:szCs w:val="13"/>
              </w:rPr>
            </w:pPr>
          </w:p>
        </w:tc>
        <w:tc>
          <w:tcPr>
            <w:tcW w:w="284" w:type="dxa"/>
            <w:vAlign w:val="center"/>
          </w:tcPr>
          <w:p w:rsidR="00081317" w:rsidRPr="00557A2B" w:rsidRDefault="00081317" w:rsidP="00081317">
            <w:pPr>
              <w:pStyle w:val="TableParagraph"/>
              <w:rPr>
                <w:rFonts w:ascii="Arial" w:hAnsi="Arial" w:cs="Arial"/>
                <w:sz w:val="13"/>
                <w:szCs w:val="13"/>
              </w:rPr>
            </w:pPr>
          </w:p>
        </w:tc>
      </w:tr>
    </w:tbl>
    <w:tbl>
      <w:tblPr>
        <w:tblpPr w:leftFromText="180" w:rightFromText="180" w:vertAnchor="text" w:horzAnchor="page" w:tblpX="7591" w:tblpY="51"/>
        <w:tblW w:w="0" w:type="auto"/>
        <w:tblBorders>
          <w:top w:val="single" w:sz="2" w:space="0" w:color="434244"/>
          <w:left w:val="single" w:sz="4" w:space="0" w:color="auto"/>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84"/>
        <w:gridCol w:w="284"/>
        <w:gridCol w:w="284"/>
        <w:gridCol w:w="284"/>
        <w:gridCol w:w="284"/>
        <w:gridCol w:w="284"/>
        <w:gridCol w:w="284"/>
        <w:gridCol w:w="284"/>
        <w:gridCol w:w="284"/>
        <w:gridCol w:w="284"/>
      </w:tblGrid>
      <w:tr w:rsidR="00F50BEF" w:rsidRPr="00557A2B" w:rsidTr="00557A2B">
        <w:trPr>
          <w:trHeight w:val="354"/>
        </w:trPr>
        <w:tc>
          <w:tcPr>
            <w:tcW w:w="284" w:type="dxa"/>
            <w:vAlign w:val="center"/>
          </w:tcPr>
          <w:p w:rsidR="00F50BEF" w:rsidRPr="00557A2B" w:rsidRDefault="00F50BEF" w:rsidP="00557A2B">
            <w:pPr>
              <w:pStyle w:val="TableParagraph"/>
              <w:rPr>
                <w:rFonts w:ascii="Arial" w:hAnsi="Arial" w:cs="Arial"/>
                <w:sz w:val="13"/>
                <w:szCs w:val="13"/>
                <w:lang w:val="en-US"/>
              </w:rPr>
            </w:pPr>
          </w:p>
        </w:tc>
        <w:tc>
          <w:tcPr>
            <w:tcW w:w="284" w:type="dxa"/>
            <w:vAlign w:val="center"/>
          </w:tcPr>
          <w:p w:rsidR="00F50BEF" w:rsidRPr="00557A2B" w:rsidRDefault="00F50BEF" w:rsidP="00557A2B">
            <w:pPr>
              <w:pStyle w:val="TableParagraph"/>
              <w:rPr>
                <w:rFonts w:ascii="Arial" w:hAnsi="Arial" w:cs="Arial"/>
                <w:sz w:val="13"/>
                <w:szCs w:val="13"/>
              </w:rPr>
            </w:pPr>
          </w:p>
        </w:tc>
        <w:tc>
          <w:tcPr>
            <w:tcW w:w="284" w:type="dxa"/>
            <w:tcBorders>
              <w:top w:val="nil"/>
              <w:bottom w:val="nil"/>
            </w:tcBorders>
            <w:vAlign w:val="center"/>
          </w:tcPr>
          <w:p w:rsidR="00F50BEF" w:rsidRPr="00557A2B" w:rsidRDefault="00F50BEF" w:rsidP="00557A2B">
            <w:pPr>
              <w:pStyle w:val="TableParagraph"/>
              <w:jc w:val="center"/>
              <w:rPr>
                <w:rFonts w:ascii="Arial" w:hAnsi="Arial" w:cs="Arial"/>
                <w:sz w:val="13"/>
                <w:szCs w:val="13"/>
                <w:lang w:val="en-US"/>
              </w:rPr>
            </w:pPr>
            <w:r w:rsidRPr="00557A2B">
              <w:rPr>
                <w:rFonts w:ascii="Arial" w:hAnsi="Arial" w:cs="Arial"/>
                <w:sz w:val="13"/>
                <w:szCs w:val="13"/>
                <w:lang w:val="en-US"/>
              </w:rPr>
              <w:t>/</w:t>
            </w:r>
          </w:p>
        </w:tc>
        <w:tc>
          <w:tcPr>
            <w:tcW w:w="284" w:type="dxa"/>
            <w:vAlign w:val="center"/>
          </w:tcPr>
          <w:p w:rsidR="00F50BEF" w:rsidRPr="00557A2B" w:rsidRDefault="00F50BEF" w:rsidP="00557A2B">
            <w:pPr>
              <w:pStyle w:val="TableParagraph"/>
              <w:rPr>
                <w:rFonts w:ascii="Arial" w:hAnsi="Arial" w:cs="Arial"/>
                <w:sz w:val="13"/>
                <w:szCs w:val="13"/>
              </w:rPr>
            </w:pPr>
          </w:p>
        </w:tc>
        <w:tc>
          <w:tcPr>
            <w:tcW w:w="284" w:type="dxa"/>
            <w:vAlign w:val="center"/>
          </w:tcPr>
          <w:p w:rsidR="00F50BEF" w:rsidRPr="00557A2B" w:rsidRDefault="00F50BEF" w:rsidP="00557A2B">
            <w:pPr>
              <w:pStyle w:val="TableParagraph"/>
              <w:rPr>
                <w:rFonts w:ascii="Arial" w:hAnsi="Arial" w:cs="Arial"/>
                <w:sz w:val="13"/>
                <w:szCs w:val="13"/>
              </w:rPr>
            </w:pPr>
          </w:p>
        </w:tc>
        <w:tc>
          <w:tcPr>
            <w:tcW w:w="284" w:type="dxa"/>
            <w:tcBorders>
              <w:top w:val="nil"/>
              <w:bottom w:val="nil"/>
            </w:tcBorders>
            <w:vAlign w:val="center"/>
          </w:tcPr>
          <w:p w:rsidR="00F50BEF" w:rsidRPr="00557A2B" w:rsidRDefault="00F50BEF" w:rsidP="00557A2B">
            <w:pPr>
              <w:pStyle w:val="TableParagraph"/>
              <w:jc w:val="center"/>
              <w:rPr>
                <w:rFonts w:ascii="Arial" w:hAnsi="Arial" w:cs="Arial"/>
                <w:sz w:val="13"/>
                <w:szCs w:val="13"/>
                <w:lang w:val="en-US"/>
              </w:rPr>
            </w:pPr>
            <w:r w:rsidRPr="00557A2B">
              <w:rPr>
                <w:rFonts w:ascii="Arial" w:hAnsi="Arial" w:cs="Arial"/>
                <w:sz w:val="13"/>
                <w:szCs w:val="13"/>
                <w:lang w:val="en-US"/>
              </w:rPr>
              <w:t>/</w:t>
            </w:r>
          </w:p>
        </w:tc>
        <w:tc>
          <w:tcPr>
            <w:tcW w:w="284" w:type="dxa"/>
            <w:vAlign w:val="center"/>
          </w:tcPr>
          <w:p w:rsidR="00F50BEF" w:rsidRPr="00557A2B" w:rsidRDefault="00F50BEF" w:rsidP="00557A2B">
            <w:pPr>
              <w:pStyle w:val="TableParagraph"/>
              <w:rPr>
                <w:rFonts w:ascii="Arial" w:hAnsi="Arial" w:cs="Arial"/>
                <w:sz w:val="13"/>
                <w:szCs w:val="13"/>
              </w:rPr>
            </w:pPr>
          </w:p>
        </w:tc>
        <w:tc>
          <w:tcPr>
            <w:tcW w:w="284" w:type="dxa"/>
            <w:vAlign w:val="center"/>
          </w:tcPr>
          <w:p w:rsidR="00F50BEF" w:rsidRPr="00557A2B" w:rsidRDefault="00F50BEF" w:rsidP="00557A2B">
            <w:pPr>
              <w:pStyle w:val="TableParagraph"/>
              <w:rPr>
                <w:rFonts w:ascii="Arial" w:hAnsi="Arial" w:cs="Arial"/>
                <w:sz w:val="13"/>
                <w:szCs w:val="13"/>
              </w:rPr>
            </w:pPr>
          </w:p>
        </w:tc>
        <w:tc>
          <w:tcPr>
            <w:tcW w:w="284" w:type="dxa"/>
            <w:vAlign w:val="center"/>
          </w:tcPr>
          <w:p w:rsidR="00F50BEF" w:rsidRPr="00557A2B" w:rsidRDefault="00F50BEF" w:rsidP="00557A2B">
            <w:pPr>
              <w:pStyle w:val="TableParagraph"/>
              <w:rPr>
                <w:rFonts w:ascii="Arial" w:hAnsi="Arial" w:cs="Arial"/>
                <w:sz w:val="13"/>
                <w:szCs w:val="13"/>
              </w:rPr>
            </w:pPr>
          </w:p>
        </w:tc>
        <w:tc>
          <w:tcPr>
            <w:tcW w:w="284" w:type="dxa"/>
            <w:vAlign w:val="center"/>
          </w:tcPr>
          <w:p w:rsidR="00F50BEF" w:rsidRPr="00557A2B" w:rsidRDefault="00F50BEF" w:rsidP="00557A2B">
            <w:pPr>
              <w:pStyle w:val="TableParagraph"/>
              <w:rPr>
                <w:rFonts w:ascii="Arial" w:hAnsi="Arial" w:cs="Arial"/>
                <w:sz w:val="13"/>
                <w:szCs w:val="13"/>
              </w:rPr>
            </w:pPr>
          </w:p>
        </w:tc>
      </w:tr>
    </w:tbl>
    <w:p w:rsidR="00535303" w:rsidRPr="00557A2B" w:rsidRDefault="006039BE" w:rsidP="00535303">
      <w:pPr>
        <w:widowControl w:val="0"/>
        <w:tabs>
          <w:tab w:val="left" w:pos="1584"/>
          <w:tab w:val="left" w:pos="2377"/>
        </w:tabs>
        <w:autoSpaceDE w:val="0"/>
        <w:autoSpaceDN w:val="0"/>
        <w:spacing w:before="66" w:after="0" w:line="240" w:lineRule="auto"/>
        <w:ind w:left="104"/>
        <w:jc w:val="left"/>
        <w:rPr>
          <w:rFonts w:ascii="Arial" w:eastAsia="Arial" w:hAnsi="Arial"/>
          <w:bCs w:val="0"/>
          <w:iCs w:val="0"/>
          <w:color w:val="424143"/>
          <w:sz w:val="13"/>
          <w:szCs w:val="13"/>
        </w:rPr>
      </w:pPr>
      <w:r w:rsidRPr="00557A2B">
        <w:rPr>
          <w:rFonts w:ascii="Arial" w:hAnsi="Arial"/>
          <w:noProof/>
          <w:sz w:val="13"/>
          <w:szCs w:val="13"/>
          <w:lang w:val="en-GB" w:eastAsia="en-GB"/>
        </w:rPr>
        <mc:AlternateContent>
          <mc:Choice Requires="wps">
            <w:drawing>
              <wp:anchor distT="45720" distB="45720" distL="114300" distR="114300" simplePos="0" relativeHeight="251873280" behindDoc="0" locked="0" layoutInCell="1" allowOverlap="1" wp14:anchorId="5959D5D4" wp14:editId="666D1C66">
                <wp:simplePos x="0" y="0"/>
                <wp:positionH relativeFrom="column">
                  <wp:posOffset>3565525</wp:posOffset>
                </wp:positionH>
                <wp:positionV relativeFrom="paragraph">
                  <wp:posOffset>66675</wp:posOffset>
                </wp:positionV>
                <wp:extent cx="800100" cy="2095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9550"/>
                        </a:xfrm>
                        <a:prstGeom prst="rect">
                          <a:avLst/>
                        </a:prstGeom>
                        <a:solidFill>
                          <a:srgbClr val="FFFFFF"/>
                        </a:solidFill>
                        <a:ln w="9525">
                          <a:noFill/>
                          <a:miter lim="800000"/>
                          <a:headEnd/>
                          <a:tailEnd/>
                        </a:ln>
                      </wps:spPr>
                      <wps:txbx>
                        <w:txbxContent>
                          <w:p w:rsidR="006039BE" w:rsidRPr="00557A2B" w:rsidRDefault="006039BE" w:rsidP="006039BE">
                            <w:pPr>
                              <w:widowControl w:val="0"/>
                              <w:tabs>
                                <w:tab w:val="left" w:pos="1584"/>
                                <w:tab w:val="left" w:pos="2377"/>
                              </w:tabs>
                              <w:autoSpaceDE w:val="0"/>
                              <w:autoSpaceDN w:val="0"/>
                              <w:spacing w:before="0" w:after="0" w:line="240" w:lineRule="auto"/>
                              <w:ind w:left="101"/>
                              <w:jc w:val="left"/>
                              <w:rPr>
                                <w:rFonts w:ascii="Arial" w:eastAsia="Arial" w:hAnsi="Arial"/>
                                <w:bCs w:val="0"/>
                                <w:iCs w:val="0"/>
                                <w:color w:val="auto"/>
                                <w:sz w:val="14"/>
                                <w:szCs w:val="14"/>
                                <w:lang w:val="en-GB"/>
                              </w:rPr>
                            </w:pPr>
                            <w:r w:rsidRPr="00557A2B">
                              <w:rPr>
                                <w:rFonts w:ascii="Arial" w:eastAsia="Arial" w:hAnsi="Arial"/>
                                <w:bCs w:val="0"/>
                                <w:iCs w:val="0"/>
                                <w:color w:val="auto"/>
                                <w:position w:val="2"/>
                                <w:sz w:val="14"/>
                                <w:szCs w:val="14"/>
                                <w:lang w:val="en-GB"/>
                              </w:rPr>
                              <w:t>Hiệu lực đến</w:t>
                            </w:r>
                            <w:r w:rsidRPr="00557A2B">
                              <w:rPr>
                                <w:rFonts w:ascii="Arial" w:eastAsia="Arial" w:hAnsi="Arial"/>
                                <w:bCs w:val="0"/>
                                <w:iCs w:val="0"/>
                                <w:color w:val="434244"/>
                                <w:position w:val="2"/>
                                <w:sz w:val="14"/>
                                <w:szCs w:val="14"/>
                                <w:lang w:val="en-GB"/>
                              </w:rPr>
                              <w:t>:</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59D5D4" id="_x0000_t202" coordsize="21600,21600" o:spt="202" path="m,l,21600r21600,l21600,xe">
                <v:stroke joinstyle="miter"/>
                <v:path gradientshapeok="t" o:connecttype="rect"/>
              </v:shapetype>
              <v:shape id="Text Box 2" o:spid="_x0000_s1027" type="#_x0000_t202" style="position:absolute;left:0;text-align:left;margin-left:280.75pt;margin-top:5.25pt;width:63pt;height:16.5pt;z-index:25187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" stroked="f">
                <v:textbox inset="1mm,1mm,1mm,1mm">
                  <w:txbxContent>
                    <w:p w:rsidR="006039BE" w:rsidRPr="00557A2B" w:rsidRDefault="006039BE" w:rsidP="006039BE">
                      <w:pPr>
                        <w:widowControl w:val="0"/>
                        <w:tabs>
                          <w:tab w:val="left" w:pos="1584"/>
                          <w:tab w:val="left" w:pos="2377"/>
                        </w:tabs>
                        <w:autoSpaceDE w:val="0"/>
                        <w:autoSpaceDN w:val="0"/>
                        <w:spacing w:before="0" w:after="0" w:line="240" w:lineRule="auto"/>
                        <w:ind w:left="101"/>
                        <w:jc w:val="left"/>
                        <w:rPr>
                          <w:rFonts w:ascii="Arial" w:eastAsia="Arial" w:hAnsi="Arial"/>
                          <w:bCs w:val="0"/>
                          <w:iCs w:val="0"/>
                          <w:color w:val="auto"/>
                          <w:sz w:val="14"/>
                          <w:szCs w:val="14"/>
                          <w:lang w:val="en-GB"/>
                        </w:rPr>
                      </w:pPr>
                      <w:proofErr w:type="spellStart"/>
                      <w:r w:rsidRPr="00557A2B">
                        <w:rPr>
                          <w:rFonts w:ascii="Arial" w:eastAsia="Arial" w:hAnsi="Arial"/>
                          <w:bCs w:val="0"/>
                          <w:iCs w:val="0"/>
                          <w:color w:val="auto"/>
                          <w:position w:val="2"/>
                          <w:sz w:val="14"/>
                          <w:szCs w:val="14"/>
                          <w:lang w:val="en-GB"/>
                        </w:rPr>
                        <w:t>Hiệu</w:t>
                      </w:r>
                      <w:proofErr w:type="spellEnd"/>
                      <w:r w:rsidRPr="00557A2B">
                        <w:rPr>
                          <w:rFonts w:ascii="Arial" w:eastAsia="Arial" w:hAnsi="Arial"/>
                          <w:bCs w:val="0"/>
                          <w:iCs w:val="0"/>
                          <w:color w:val="auto"/>
                          <w:position w:val="2"/>
                          <w:sz w:val="14"/>
                          <w:szCs w:val="14"/>
                          <w:lang w:val="en-GB"/>
                        </w:rPr>
                        <w:t xml:space="preserve"> </w:t>
                      </w:r>
                      <w:proofErr w:type="spellStart"/>
                      <w:r w:rsidRPr="00557A2B">
                        <w:rPr>
                          <w:rFonts w:ascii="Arial" w:eastAsia="Arial" w:hAnsi="Arial"/>
                          <w:bCs w:val="0"/>
                          <w:iCs w:val="0"/>
                          <w:color w:val="auto"/>
                          <w:position w:val="2"/>
                          <w:sz w:val="14"/>
                          <w:szCs w:val="14"/>
                          <w:lang w:val="en-GB"/>
                        </w:rPr>
                        <w:t>lực</w:t>
                      </w:r>
                      <w:proofErr w:type="spellEnd"/>
                      <w:r w:rsidRPr="00557A2B">
                        <w:rPr>
                          <w:rFonts w:ascii="Arial" w:eastAsia="Arial" w:hAnsi="Arial"/>
                          <w:bCs w:val="0"/>
                          <w:iCs w:val="0"/>
                          <w:color w:val="auto"/>
                          <w:position w:val="2"/>
                          <w:sz w:val="14"/>
                          <w:szCs w:val="14"/>
                          <w:lang w:val="en-GB"/>
                        </w:rPr>
                        <w:t xml:space="preserve"> </w:t>
                      </w:r>
                      <w:proofErr w:type="spellStart"/>
                      <w:r w:rsidRPr="00557A2B">
                        <w:rPr>
                          <w:rFonts w:ascii="Arial" w:eastAsia="Arial" w:hAnsi="Arial"/>
                          <w:bCs w:val="0"/>
                          <w:iCs w:val="0"/>
                          <w:color w:val="auto"/>
                          <w:position w:val="2"/>
                          <w:sz w:val="14"/>
                          <w:szCs w:val="14"/>
                          <w:lang w:val="en-GB"/>
                        </w:rPr>
                        <w:t>đến</w:t>
                      </w:r>
                      <w:proofErr w:type="spellEnd"/>
                      <w:r w:rsidRPr="00557A2B">
                        <w:rPr>
                          <w:rFonts w:ascii="Arial" w:eastAsia="Arial" w:hAnsi="Arial"/>
                          <w:bCs w:val="0"/>
                          <w:iCs w:val="0"/>
                          <w:color w:val="434244"/>
                          <w:position w:val="2"/>
                          <w:sz w:val="14"/>
                          <w:szCs w:val="14"/>
                          <w:lang w:val="en-GB"/>
                        </w:rPr>
                        <w:t>:</w:t>
                      </w:r>
                    </w:p>
                  </w:txbxContent>
                </v:textbox>
              </v:shape>
            </w:pict>
          </mc:Fallback>
        </mc:AlternateContent>
      </w:r>
    </w:p>
    <w:p w:rsidR="00535303" w:rsidRPr="00557A2B" w:rsidRDefault="00535303" w:rsidP="00535303">
      <w:pPr>
        <w:widowControl w:val="0"/>
        <w:tabs>
          <w:tab w:val="left" w:pos="1584"/>
          <w:tab w:val="left" w:pos="2377"/>
        </w:tabs>
        <w:autoSpaceDE w:val="0"/>
        <w:autoSpaceDN w:val="0"/>
        <w:spacing w:before="0" w:after="0" w:line="240" w:lineRule="auto"/>
        <w:ind w:left="101"/>
        <w:jc w:val="left"/>
        <w:rPr>
          <w:rFonts w:ascii="Arial" w:eastAsia="Arial" w:hAnsi="Arial"/>
          <w:bCs w:val="0"/>
          <w:iCs w:val="0"/>
          <w:color w:val="auto"/>
          <w:sz w:val="13"/>
          <w:szCs w:val="13"/>
          <w:lang w:val="en-GB"/>
        </w:rPr>
      </w:pPr>
      <w:r w:rsidRPr="00557A2B">
        <w:rPr>
          <w:rFonts w:ascii="Arial" w:eastAsia="Arial" w:hAnsi="Arial"/>
          <w:bCs w:val="0"/>
          <w:iCs w:val="0"/>
          <w:color w:val="auto"/>
          <w:sz w:val="13"/>
          <w:szCs w:val="13"/>
          <w:lang w:val="vi"/>
        </w:rPr>
        <w:t>Hiệu</w:t>
      </w:r>
      <w:r w:rsidRPr="00557A2B">
        <w:rPr>
          <w:rFonts w:ascii="Arial" w:eastAsia="Arial" w:hAnsi="Arial"/>
          <w:bCs w:val="0"/>
          <w:iCs w:val="0"/>
          <w:color w:val="auto"/>
          <w:spacing w:val="4"/>
          <w:sz w:val="13"/>
          <w:szCs w:val="13"/>
          <w:lang w:val="vi"/>
        </w:rPr>
        <w:t xml:space="preserve"> </w:t>
      </w:r>
      <w:r w:rsidRPr="00557A2B">
        <w:rPr>
          <w:rFonts w:ascii="Arial" w:eastAsia="Arial" w:hAnsi="Arial"/>
          <w:bCs w:val="0"/>
          <w:iCs w:val="0"/>
          <w:color w:val="auto"/>
          <w:sz w:val="13"/>
          <w:szCs w:val="13"/>
          <w:lang w:val="vi"/>
        </w:rPr>
        <w:t>lực</w:t>
      </w:r>
      <w:r w:rsidRPr="00557A2B">
        <w:rPr>
          <w:rFonts w:ascii="Arial" w:eastAsia="Arial" w:hAnsi="Arial"/>
          <w:bCs w:val="0"/>
          <w:iCs w:val="0"/>
          <w:color w:val="auto"/>
          <w:spacing w:val="4"/>
          <w:sz w:val="13"/>
          <w:szCs w:val="13"/>
          <w:lang w:val="vi"/>
        </w:rPr>
        <w:t xml:space="preserve"> </w:t>
      </w:r>
      <w:r w:rsidRPr="00557A2B">
        <w:rPr>
          <w:rFonts w:ascii="Arial" w:eastAsia="Arial" w:hAnsi="Arial"/>
          <w:bCs w:val="0"/>
          <w:iCs w:val="0"/>
          <w:color w:val="auto"/>
          <w:sz w:val="13"/>
          <w:szCs w:val="13"/>
          <w:lang w:val="vi"/>
        </w:rPr>
        <w:t>từ</w:t>
      </w:r>
      <w:r w:rsidRPr="00557A2B">
        <w:rPr>
          <w:rFonts w:ascii="Arial" w:eastAsia="Arial" w:hAnsi="Arial"/>
          <w:bCs w:val="0"/>
          <w:iCs w:val="0"/>
          <w:color w:val="424143"/>
          <w:sz w:val="13"/>
          <w:szCs w:val="13"/>
          <w:lang w:val="vi"/>
        </w:rPr>
        <w:t>:</w:t>
      </w:r>
      <w:r w:rsidRPr="00557A2B">
        <w:rPr>
          <w:rFonts w:ascii="Arial" w:eastAsia="Arial" w:hAnsi="Arial"/>
          <w:bCs w:val="0"/>
          <w:iCs w:val="0"/>
          <w:color w:val="434244"/>
          <w:position w:val="2"/>
          <w:sz w:val="13"/>
          <w:szCs w:val="13"/>
          <w:lang w:val="en-GB"/>
        </w:rPr>
        <w:t xml:space="preserve">                                                                           </w:t>
      </w:r>
    </w:p>
    <w:p w:rsidR="00535303" w:rsidRPr="00557A2B" w:rsidRDefault="00535303" w:rsidP="00535303">
      <w:pPr>
        <w:widowControl w:val="0"/>
        <w:autoSpaceDE w:val="0"/>
        <w:autoSpaceDN w:val="0"/>
        <w:spacing w:before="98" w:after="0" w:line="240" w:lineRule="auto"/>
        <w:jc w:val="left"/>
        <w:rPr>
          <w:rFonts w:ascii="Arial" w:eastAsia="Arial" w:hAnsi="Arial"/>
          <w:bCs w:val="0"/>
          <w:iCs w:val="0"/>
          <w:color w:val="auto"/>
          <w:sz w:val="13"/>
          <w:szCs w:val="13"/>
          <w:lang w:val="vi"/>
        </w:rPr>
        <w:sectPr w:rsidR="00535303" w:rsidRPr="00557A2B" w:rsidSect="00535303">
          <w:type w:val="continuous"/>
          <w:pgSz w:w="11910" w:h="16840"/>
          <w:pgMar w:top="300" w:right="460" w:bottom="0" w:left="460" w:header="720" w:footer="720" w:gutter="0"/>
          <w:cols w:space="7200" w:equalWidth="0">
            <w:col w:w="10990" w:space="3830"/>
          </w:cols>
        </w:sectPr>
      </w:pPr>
    </w:p>
    <w:p w:rsidR="00557A2B" w:rsidRDefault="00557A2B" w:rsidP="00557A2B">
      <w:pPr>
        <w:widowControl w:val="0"/>
        <w:tabs>
          <w:tab w:val="left" w:pos="5350"/>
        </w:tabs>
        <w:autoSpaceDE w:val="0"/>
        <w:autoSpaceDN w:val="0"/>
        <w:spacing w:before="0" w:after="0" w:line="240" w:lineRule="auto"/>
        <w:ind w:left="102"/>
        <w:jc w:val="left"/>
        <w:rPr>
          <w:rFonts w:ascii="Arial" w:eastAsia="Arial" w:hAnsi="Arial"/>
          <w:bCs w:val="0"/>
          <w:iCs w:val="0"/>
          <w:color w:val="auto"/>
          <w:sz w:val="13"/>
          <w:szCs w:val="13"/>
          <w:lang w:val="vi"/>
        </w:rPr>
      </w:pPr>
    </w:p>
    <w:tbl>
      <w:tblPr>
        <w:tblpPr w:leftFromText="180" w:rightFromText="180" w:vertAnchor="text" w:horzAnchor="margin" w:tblpXSpec="right" w:tblpY="-3"/>
        <w:tblW w:w="0" w:type="auto"/>
        <w:tblBorders>
          <w:top w:val="single" w:sz="2" w:space="0" w:color="434244"/>
          <w:left w:val="single" w:sz="2" w:space="0" w:color="434244"/>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92"/>
        <w:gridCol w:w="292"/>
        <w:gridCol w:w="293"/>
        <w:gridCol w:w="292"/>
        <w:gridCol w:w="293"/>
        <w:gridCol w:w="292"/>
        <w:gridCol w:w="293"/>
        <w:gridCol w:w="292"/>
        <w:gridCol w:w="293"/>
        <w:gridCol w:w="292"/>
        <w:gridCol w:w="293"/>
        <w:gridCol w:w="292"/>
        <w:gridCol w:w="293"/>
      </w:tblGrid>
      <w:tr w:rsidR="00557A2B" w:rsidRPr="00557A2B" w:rsidTr="000C3D08">
        <w:trPr>
          <w:trHeight w:val="374"/>
        </w:trPr>
        <w:tc>
          <w:tcPr>
            <w:tcW w:w="292"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2"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3"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2"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3"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2"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3"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2"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3"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2"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3"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2"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3" w:type="dxa"/>
          </w:tcPr>
          <w:p w:rsidR="00557A2B" w:rsidRPr="00557A2B" w:rsidRDefault="00557A2B" w:rsidP="000C3D08">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r>
    </w:tbl>
    <w:p w:rsidR="000C3D08" w:rsidRDefault="000C3D08" w:rsidP="00557A2B">
      <w:pPr>
        <w:widowControl w:val="0"/>
        <w:tabs>
          <w:tab w:val="left" w:pos="5350"/>
        </w:tabs>
        <w:autoSpaceDE w:val="0"/>
        <w:autoSpaceDN w:val="0"/>
        <w:spacing w:before="0" w:after="0" w:line="240" w:lineRule="auto"/>
        <w:ind w:left="102"/>
        <w:jc w:val="left"/>
        <w:rPr>
          <w:rFonts w:ascii="Arial" w:eastAsia="Arial" w:hAnsi="Arial"/>
          <w:bCs w:val="0"/>
          <w:iCs w:val="0"/>
          <w:color w:val="auto"/>
          <w:sz w:val="13"/>
          <w:szCs w:val="13"/>
          <w:lang w:val="vi"/>
        </w:rPr>
      </w:pPr>
    </w:p>
    <w:p w:rsidR="00535303" w:rsidRPr="00557A2B" w:rsidRDefault="00535303" w:rsidP="00557A2B">
      <w:pPr>
        <w:widowControl w:val="0"/>
        <w:tabs>
          <w:tab w:val="left" w:pos="5350"/>
        </w:tabs>
        <w:autoSpaceDE w:val="0"/>
        <w:autoSpaceDN w:val="0"/>
        <w:spacing w:before="0" w:after="0" w:line="240" w:lineRule="auto"/>
        <w:ind w:left="102"/>
        <w:jc w:val="left"/>
        <w:rPr>
          <w:rFonts w:ascii="Arial" w:eastAsia="Arial" w:hAnsi="Arial"/>
          <w:bCs w:val="0"/>
          <w:iCs w:val="0"/>
          <w:color w:val="auto"/>
          <w:sz w:val="13"/>
          <w:szCs w:val="13"/>
          <w:lang w:val="vi"/>
        </w:rPr>
      </w:pPr>
      <w:r w:rsidRPr="00557A2B">
        <w:rPr>
          <w:rFonts w:ascii="Arial" w:eastAsia="Arial" w:hAnsi="Arial"/>
          <w:bCs w:val="0"/>
          <w:iCs w:val="0"/>
          <w:color w:val="auto"/>
          <w:sz w:val="13"/>
          <w:szCs w:val="13"/>
          <w:lang w:val="vi"/>
        </w:rPr>
        <w:t>Họ</w:t>
      </w:r>
      <w:r w:rsidRPr="00557A2B">
        <w:rPr>
          <w:rFonts w:ascii="Arial" w:eastAsia="Arial" w:hAnsi="Arial"/>
          <w:bCs w:val="0"/>
          <w:iCs w:val="0"/>
          <w:color w:val="auto"/>
          <w:spacing w:val="2"/>
          <w:sz w:val="13"/>
          <w:szCs w:val="13"/>
          <w:lang w:val="vi"/>
        </w:rPr>
        <w:t xml:space="preserve"> </w:t>
      </w:r>
      <w:r w:rsidRPr="00557A2B">
        <w:rPr>
          <w:rFonts w:ascii="Arial" w:eastAsia="Arial" w:hAnsi="Arial"/>
          <w:bCs w:val="0"/>
          <w:iCs w:val="0"/>
          <w:color w:val="auto"/>
          <w:sz w:val="13"/>
          <w:szCs w:val="13"/>
          <w:lang w:val="vi"/>
        </w:rPr>
        <w:t>tên</w:t>
      </w:r>
      <w:r w:rsidRPr="00557A2B">
        <w:rPr>
          <w:rFonts w:ascii="Arial" w:eastAsia="Arial" w:hAnsi="Arial"/>
          <w:bCs w:val="0"/>
          <w:iCs w:val="0"/>
          <w:color w:val="424143"/>
          <w:sz w:val="13"/>
          <w:szCs w:val="13"/>
          <w:lang w:val="vi"/>
        </w:rPr>
        <w:t>:</w:t>
      </w:r>
      <w:r w:rsidRPr="00557A2B">
        <w:rPr>
          <w:rFonts w:ascii="Arial" w:eastAsia="Arial" w:hAnsi="Arial"/>
          <w:bCs w:val="0"/>
          <w:iCs w:val="0"/>
          <w:color w:val="424143"/>
          <w:sz w:val="13"/>
          <w:szCs w:val="13"/>
          <w:u w:val="single" w:color="424143"/>
          <w:lang w:val="vi"/>
        </w:rPr>
        <w:tab/>
      </w:r>
      <w:r w:rsidRPr="00557A2B">
        <w:rPr>
          <w:rFonts w:ascii="Arial" w:eastAsia="Arial" w:hAnsi="Arial"/>
          <w:bCs w:val="0"/>
          <w:iCs w:val="0"/>
          <w:color w:val="auto"/>
          <w:sz w:val="13"/>
          <w:szCs w:val="13"/>
          <w:lang w:val="vi"/>
        </w:rPr>
        <w:t>Số</w:t>
      </w:r>
      <w:r w:rsidRPr="00557A2B">
        <w:rPr>
          <w:rFonts w:ascii="Arial" w:eastAsia="Arial" w:hAnsi="Arial"/>
          <w:bCs w:val="0"/>
          <w:iCs w:val="0"/>
          <w:color w:val="auto"/>
          <w:spacing w:val="8"/>
          <w:sz w:val="13"/>
          <w:szCs w:val="13"/>
          <w:lang w:val="vi"/>
        </w:rPr>
        <w:t xml:space="preserve"> </w:t>
      </w:r>
      <w:r w:rsidRPr="00557A2B">
        <w:rPr>
          <w:rFonts w:ascii="Arial" w:eastAsia="Arial" w:hAnsi="Arial"/>
          <w:bCs w:val="0"/>
          <w:iCs w:val="0"/>
          <w:color w:val="auto"/>
          <w:sz w:val="13"/>
          <w:szCs w:val="13"/>
          <w:lang w:val="vi"/>
        </w:rPr>
        <w:t>CMND/CCCD/</w:t>
      </w:r>
      <w:r w:rsidRPr="00557A2B">
        <w:rPr>
          <w:rFonts w:ascii="Arial" w:eastAsia="Arial" w:hAnsi="Arial"/>
          <w:bCs w:val="0"/>
          <w:iCs w:val="0"/>
          <w:color w:val="auto"/>
          <w:sz w:val="13"/>
          <w:szCs w:val="13"/>
          <w:lang w:val="en-GB"/>
        </w:rPr>
        <w:t>GKS</w:t>
      </w:r>
      <w:r w:rsidRPr="00557A2B">
        <w:rPr>
          <w:rFonts w:ascii="Arial" w:eastAsia="Arial" w:hAnsi="Arial"/>
          <w:bCs w:val="0"/>
          <w:iCs w:val="0"/>
          <w:color w:val="424143"/>
          <w:sz w:val="13"/>
          <w:szCs w:val="13"/>
          <w:lang w:val="vi"/>
        </w:rPr>
        <w:t>:</w:t>
      </w:r>
    </w:p>
    <w:p w:rsidR="00F50BEF" w:rsidRPr="00557A2B" w:rsidRDefault="00535303" w:rsidP="000C3D08">
      <w:pPr>
        <w:widowControl w:val="0"/>
        <w:autoSpaceDE w:val="0"/>
        <w:autoSpaceDN w:val="0"/>
        <w:spacing w:before="40" w:after="120" w:line="240" w:lineRule="auto"/>
        <w:jc w:val="left"/>
        <w:rPr>
          <w:rFonts w:ascii="Arial" w:eastAsia="Arial" w:hAnsi="Arial"/>
          <w:bCs w:val="0"/>
          <w:i/>
          <w:iCs w:val="0"/>
          <w:color w:val="auto"/>
          <w:sz w:val="13"/>
          <w:szCs w:val="13"/>
          <w:lang w:val="vi"/>
        </w:rPr>
      </w:pPr>
      <w:r w:rsidRPr="00557A2B">
        <w:rPr>
          <w:rFonts w:ascii="Arial" w:eastAsia="Arial" w:hAnsi="Arial"/>
          <w:bCs w:val="0"/>
          <w:iCs w:val="0"/>
          <w:color w:val="auto"/>
          <w:sz w:val="13"/>
          <w:szCs w:val="13"/>
          <w:lang w:val="en-GB"/>
        </w:rPr>
        <w:t xml:space="preserve">               </w:t>
      </w:r>
      <w:r w:rsidRPr="00557A2B">
        <w:rPr>
          <w:rFonts w:ascii="Arial" w:eastAsia="Arial" w:hAnsi="Arial"/>
          <w:bCs w:val="0"/>
          <w:i/>
          <w:iCs w:val="0"/>
          <w:color w:val="auto"/>
          <w:sz w:val="13"/>
          <w:szCs w:val="13"/>
          <w:lang w:val="vi"/>
        </w:rPr>
        <w:t>Viết đầy đủ theo CMND/CCCD/HC/GKS bằng chữ in hoa, không dấu và có cách (Ví dụ: NGUYEN VAN A)</w:t>
      </w:r>
    </w:p>
    <w:p w:rsidR="00535303" w:rsidRPr="00557A2B" w:rsidRDefault="00535303" w:rsidP="000C3D08">
      <w:pPr>
        <w:widowControl w:val="0"/>
        <w:autoSpaceDE w:val="0"/>
        <w:autoSpaceDN w:val="0"/>
        <w:spacing w:before="40" w:after="120" w:line="240" w:lineRule="auto"/>
        <w:jc w:val="left"/>
        <w:rPr>
          <w:rFonts w:ascii="Arial" w:eastAsia="Arial" w:hAnsi="Arial"/>
          <w:bCs w:val="0"/>
          <w:i/>
          <w:iCs w:val="0"/>
          <w:color w:val="auto"/>
          <w:sz w:val="13"/>
          <w:szCs w:val="13"/>
          <w:lang w:val="vi"/>
        </w:rPr>
        <w:sectPr w:rsidR="00535303" w:rsidRPr="00557A2B">
          <w:type w:val="continuous"/>
          <w:pgSz w:w="11910" w:h="16840"/>
          <w:pgMar w:top="300" w:right="460" w:bottom="0" w:left="460" w:header="720" w:footer="720" w:gutter="0"/>
          <w:cols w:space="720"/>
        </w:sectPr>
      </w:pPr>
    </w:p>
    <w:tbl>
      <w:tblPr>
        <w:tblpPr w:leftFromText="180" w:rightFromText="180" w:vertAnchor="text" w:horzAnchor="page" w:tblpX="1711" w:tblpY="10"/>
        <w:tblW w:w="2840" w:type="dxa"/>
        <w:tblBorders>
          <w:top w:val="single" w:sz="2" w:space="0" w:color="434244"/>
          <w:left w:val="single" w:sz="4" w:space="0" w:color="auto"/>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84"/>
        <w:gridCol w:w="284"/>
        <w:gridCol w:w="284"/>
        <w:gridCol w:w="284"/>
        <w:gridCol w:w="284"/>
        <w:gridCol w:w="284"/>
        <w:gridCol w:w="284"/>
        <w:gridCol w:w="284"/>
        <w:gridCol w:w="284"/>
        <w:gridCol w:w="284"/>
      </w:tblGrid>
      <w:tr w:rsidR="006039BE" w:rsidRPr="00557A2B" w:rsidTr="006039BE">
        <w:trPr>
          <w:trHeight w:val="354"/>
        </w:trPr>
        <w:tc>
          <w:tcPr>
            <w:tcW w:w="284" w:type="dxa"/>
            <w:vAlign w:val="center"/>
          </w:tcPr>
          <w:p w:rsidR="006039BE" w:rsidRPr="00557A2B" w:rsidRDefault="006039BE" w:rsidP="006039BE">
            <w:pPr>
              <w:pStyle w:val="TableParagraph"/>
              <w:rPr>
                <w:rFonts w:ascii="Arial" w:hAnsi="Arial" w:cs="Arial"/>
                <w:sz w:val="13"/>
                <w:szCs w:val="13"/>
                <w:lang w:val="en-US"/>
              </w:rPr>
            </w:pPr>
          </w:p>
        </w:tc>
        <w:tc>
          <w:tcPr>
            <w:tcW w:w="284" w:type="dxa"/>
            <w:vAlign w:val="center"/>
          </w:tcPr>
          <w:p w:rsidR="006039BE" w:rsidRPr="00557A2B" w:rsidRDefault="006039BE" w:rsidP="006039BE">
            <w:pPr>
              <w:pStyle w:val="TableParagraph"/>
              <w:rPr>
                <w:rFonts w:ascii="Arial" w:hAnsi="Arial" w:cs="Arial"/>
                <w:sz w:val="13"/>
                <w:szCs w:val="13"/>
              </w:rPr>
            </w:pPr>
          </w:p>
        </w:tc>
        <w:tc>
          <w:tcPr>
            <w:tcW w:w="284" w:type="dxa"/>
            <w:tcBorders>
              <w:top w:val="nil"/>
              <w:bottom w:val="nil"/>
            </w:tcBorders>
            <w:vAlign w:val="center"/>
          </w:tcPr>
          <w:p w:rsidR="006039BE" w:rsidRPr="00557A2B" w:rsidRDefault="006039BE" w:rsidP="006039BE">
            <w:pPr>
              <w:pStyle w:val="TableParagraph"/>
              <w:jc w:val="center"/>
              <w:rPr>
                <w:rFonts w:ascii="Arial" w:hAnsi="Arial" w:cs="Arial"/>
                <w:sz w:val="13"/>
                <w:szCs w:val="13"/>
                <w:lang w:val="en-US"/>
              </w:rPr>
            </w:pPr>
            <w:r w:rsidRPr="00557A2B">
              <w:rPr>
                <w:rFonts w:ascii="Arial" w:hAnsi="Arial" w:cs="Arial"/>
                <w:sz w:val="13"/>
                <w:szCs w:val="13"/>
                <w:lang w:val="en-US"/>
              </w:rPr>
              <w:t>/</w:t>
            </w:r>
          </w:p>
        </w:tc>
        <w:tc>
          <w:tcPr>
            <w:tcW w:w="284" w:type="dxa"/>
            <w:vAlign w:val="center"/>
          </w:tcPr>
          <w:p w:rsidR="006039BE" w:rsidRPr="00557A2B" w:rsidRDefault="006039BE" w:rsidP="006039BE">
            <w:pPr>
              <w:pStyle w:val="TableParagraph"/>
              <w:rPr>
                <w:rFonts w:ascii="Arial" w:hAnsi="Arial" w:cs="Arial"/>
                <w:sz w:val="13"/>
                <w:szCs w:val="13"/>
              </w:rPr>
            </w:pPr>
          </w:p>
        </w:tc>
        <w:tc>
          <w:tcPr>
            <w:tcW w:w="284" w:type="dxa"/>
            <w:vAlign w:val="center"/>
          </w:tcPr>
          <w:p w:rsidR="006039BE" w:rsidRPr="00557A2B" w:rsidRDefault="006039BE" w:rsidP="006039BE">
            <w:pPr>
              <w:pStyle w:val="TableParagraph"/>
              <w:rPr>
                <w:rFonts w:ascii="Arial" w:hAnsi="Arial" w:cs="Arial"/>
                <w:sz w:val="13"/>
                <w:szCs w:val="13"/>
              </w:rPr>
            </w:pPr>
          </w:p>
        </w:tc>
        <w:tc>
          <w:tcPr>
            <w:tcW w:w="284" w:type="dxa"/>
            <w:tcBorders>
              <w:top w:val="nil"/>
              <w:bottom w:val="nil"/>
            </w:tcBorders>
            <w:vAlign w:val="center"/>
          </w:tcPr>
          <w:p w:rsidR="006039BE" w:rsidRPr="00557A2B" w:rsidRDefault="006039BE" w:rsidP="006039BE">
            <w:pPr>
              <w:pStyle w:val="TableParagraph"/>
              <w:jc w:val="center"/>
              <w:rPr>
                <w:rFonts w:ascii="Arial" w:hAnsi="Arial" w:cs="Arial"/>
                <w:sz w:val="13"/>
                <w:szCs w:val="13"/>
                <w:lang w:val="en-US"/>
              </w:rPr>
            </w:pPr>
            <w:r w:rsidRPr="00557A2B">
              <w:rPr>
                <w:rFonts w:ascii="Arial" w:hAnsi="Arial" w:cs="Arial"/>
                <w:sz w:val="13"/>
                <w:szCs w:val="13"/>
                <w:lang w:val="en-US"/>
              </w:rPr>
              <w:t>/</w:t>
            </w:r>
          </w:p>
        </w:tc>
        <w:tc>
          <w:tcPr>
            <w:tcW w:w="284" w:type="dxa"/>
            <w:vAlign w:val="center"/>
          </w:tcPr>
          <w:p w:rsidR="006039BE" w:rsidRPr="00557A2B" w:rsidRDefault="006039BE" w:rsidP="006039BE">
            <w:pPr>
              <w:pStyle w:val="TableParagraph"/>
              <w:rPr>
                <w:rFonts w:ascii="Arial" w:hAnsi="Arial" w:cs="Arial"/>
                <w:sz w:val="13"/>
                <w:szCs w:val="13"/>
              </w:rPr>
            </w:pPr>
          </w:p>
        </w:tc>
        <w:tc>
          <w:tcPr>
            <w:tcW w:w="284" w:type="dxa"/>
            <w:vAlign w:val="center"/>
          </w:tcPr>
          <w:p w:rsidR="006039BE" w:rsidRPr="00557A2B" w:rsidRDefault="006039BE" w:rsidP="006039BE">
            <w:pPr>
              <w:pStyle w:val="TableParagraph"/>
              <w:rPr>
                <w:rFonts w:ascii="Arial" w:hAnsi="Arial" w:cs="Arial"/>
                <w:sz w:val="13"/>
                <w:szCs w:val="13"/>
              </w:rPr>
            </w:pPr>
          </w:p>
        </w:tc>
        <w:tc>
          <w:tcPr>
            <w:tcW w:w="284" w:type="dxa"/>
            <w:vAlign w:val="center"/>
          </w:tcPr>
          <w:p w:rsidR="006039BE" w:rsidRPr="00557A2B" w:rsidRDefault="006039BE" w:rsidP="006039BE">
            <w:pPr>
              <w:pStyle w:val="TableParagraph"/>
              <w:rPr>
                <w:rFonts w:ascii="Arial" w:hAnsi="Arial" w:cs="Arial"/>
                <w:sz w:val="13"/>
                <w:szCs w:val="13"/>
              </w:rPr>
            </w:pPr>
          </w:p>
        </w:tc>
        <w:tc>
          <w:tcPr>
            <w:tcW w:w="284" w:type="dxa"/>
            <w:vAlign w:val="center"/>
          </w:tcPr>
          <w:p w:rsidR="006039BE" w:rsidRPr="00557A2B" w:rsidRDefault="006039BE" w:rsidP="006039BE">
            <w:pPr>
              <w:pStyle w:val="TableParagraph"/>
              <w:rPr>
                <w:rFonts w:ascii="Arial" w:hAnsi="Arial" w:cs="Arial"/>
                <w:sz w:val="13"/>
                <w:szCs w:val="13"/>
              </w:rPr>
            </w:pPr>
          </w:p>
        </w:tc>
      </w:tr>
    </w:tbl>
    <w:p w:rsidR="00535303" w:rsidRPr="00557A2B" w:rsidRDefault="00535303" w:rsidP="00535303">
      <w:pPr>
        <w:widowControl w:val="0"/>
        <w:tabs>
          <w:tab w:val="left" w:pos="1584"/>
          <w:tab w:val="left" w:pos="2377"/>
        </w:tabs>
        <w:autoSpaceDE w:val="0"/>
        <w:autoSpaceDN w:val="0"/>
        <w:spacing w:before="120" w:after="0" w:line="240" w:lineRule="auto"/>
        <w:ind w:left="101"/>
        <w:jc w:val="left"/>
        <w:rPr>
          <w:rFonts w:ascii="Arial" w:eastAsia="Arial" w:hAnsi="Arial"/>
          <w:bCs w:val="0"/>
          <w:iCs w:val="0"/>
          <w:color w:val="auto"/>
          <w:sz w:val="13"/>
          <w:szCs w:val="13"/>
          <w:lang w:val="vi"/>
        </w:rPr>
      </w:pPr>
      <w:r w:rsidRPr="00557A2B">
        <w:rPr>
          <w:rFonts w:ascii="Arial" w:eastAsia="Arial" w:hAnsi="Arial"/>
          <w:bCs w:val="0"/>
          <w:iCs w:val="0"/>
          <w:color w:val="424143"/>
          <w:sz w:val="13"/>
          <w:szCs w:val="13"/>
          <w:lang w:val="vi"/>
        </w:rPr>
        <w:t>Ngày sinh:</w:t>
      </w:r>
    </w:p>
    <w:p w:rsidR="00535303" w:rsidRPr="00F50BEF" w:rsidRDefault="00535303" w:rsidP="00535303">
      <w:pPr>
        <w:widowControl w:val="0"/>
        <w:autoSpaceDE w:val="0"/>
        <w:autoSpaceDN w:val="0"/>
        <w:spacing w:before="7" w:after="0" w:line="240" w:lineRule="auto"/>
        <w:jc w:val="left"/>
        <w:rPr>
          <w:rFonts w:eastAsia="Arial" w:cs="Times New Roman"/>
          <w:bCs w:val="0"/>
          <w:color w:val="auto"/>
          <w:sz w:val="14"/>
          <w:szCs w:val="14"/>
          <w:lang w:val="vi"/>
        </w:rPr>
      </w:pPr>
      <w:r w:rsidRPr="00F50BEF">
        <w:rPr>
          <w:rFonts w:eastAsia="Arial" w:cs="Times New Roman"/>
          <w:bCs w:val="0"/>
          <w:color w:val="auto"/>
          <w:sz w:val="14"/>
          <w:szCs w:val="14"/>
          <w:lang w:val="vi"/>
        </w:rPr>
        <w:br w:type="column"/>
      </w:r>
    </w:p>
    <w:p w:rsidR="00535303" w:rsidRPr="00F50BEF" w:rsidRDefault="00535303" w:rsidP="00535303">
      <w:pPr>
        <w:widowControl w:val="0"/>
        <w:tabs>
          <w:tab w:val="left" w:pos="5537"/>
        </w:tabs>
        <w:autoSpaceDE w:val="0"/>
        <w:autoSpaceDN w:val="0"/>
        <w:spacing w:before="0" w:after="0" w:line="240" w:lineRule="auto"/>
        <w:jc w:val="left"/>
        <w:rPr>
          <w:rFonts w:eastAsia="Arial" w:cs="Times New Roman"/>
          <w:bCs w:val="0"/>
          <w:iCs w:val="0"/>
          <w:color w:val="424143"/>
          <w:sz w:val="14"/>
          <w:szCs w:val="14"/>
          <w:u w:val="single" w:color="424143"/>
          <w:lang w:val="vi"/>
        </w:rPr>
      </w:pPr>
      <w:r w:rsidRPr="00F50BEF">
        <w:rPr>
          <w:rFonts w:eastAsia="Arial" w:cs="Times New Roman"/>
          <w:bCs w:val="0"/>
          <w:iCs w:val="0"/>
          <w:color w:val="auto"/>
          <w:sz w:val="14"/>
          <w:szCs w:val="14"/>
        </w:rPr>
        <w:t>Lớp, Trường</w:t>
      </w:r>
      <w:r w:rsidRPr="00F50BEF">
        <w:rPr>
          <w:rFonts w:eastAsia="Arial" w:cs="Times New Roman"/>
          <w:bCs w:val="0"/>
          <w:iCs w:val="0"/>
          <w:color w:val="auto"/>
          <w:sz w:val="14"/>
          <w:szCs w:val="14"/>
          <w:lang w:val="vi"/>
        </w:rPr>
        <w:t xml:space="preserve">:   </w:t>
      </w:r>
      <w:r w:rsidRPr="00F50BEF">
        <w:rPr>
          <w:rFonts w:eastAsia="Arial" w:cs="Times New Roman"/>
          <w:bCs w:val="0"/>
          <w:iCs w:val="0"/>
          <w:color w:val="auto"/>
          <w:spacing w:val="-7"/>
          <w:sz w:val="14"/>
          <w:szCs w:val="14"/>
          <w:lang w:val="vi"/>
        </w:rPr>
        <w:t xml:space="preserve"> </w:t>
      </w:r>
      <w:r w:rsidRPr="00F50BEF">
        <w:rPr>
          <w:rFonts w:eastAsia="Arial" w:cs="Times New Roman"/>
          <w:bCs w:val="0"/>
          <w:iCs w:val="0"/>
          <w:color w:val="424143"/>
          <w:sz w:val="14"/>
          <w:szCs w:val="14"/>
          <w:u w:val="single" w:color="424143"/>
          <w:lang w:val="vi"/>
        </w:rPr>
        <w:t xml:space="preserve"> </w:t>
      </w:r>
      <w:r w:rsidRPr="00F50BEF">
        <w:rPr>
          <w:rFonts w:eastAsia="Arial" w:cs="Times New Roman"/>
          <w:bCs w:val="0"/>
          <w:iCs w:val="0"/>
          <w:color w:val="424143"/>
          <w:sz w:val="14"/>
          <w:szCs w:val="14"/>
          <w:u w:val="single" w:color="424143"/>
          <w:lang w:val="vi"/>
        </w:rPr>
        <w:tab/>
      </w:r>
    </w:p>
    <w:p w:rsidR="00535303" w:rsidRPr="00F50BEF" w:rsidRDefault="00535303" w:rsidP="00535303">
      <w:pPr>
        <w:widowControl w:val="0"/>
        <w:tabs>
          <w:tab w:val="left" w:pos="5537"/>
        </w:tabs>
        <w:autoSpaceDE w:val="0"/>
        <w:autoSpaceDN w:val="0"/>
        <w:spacing w:before="0" w:after="0" w:line="240" w:lineRule="auto"/>
        <w:jc w:val="left"/>
        <w:rPr>
          <w:rFonts w:eastAsia="Arial" w:cs="Times New Roman"/>
          <w:bCs w:val="0"/>
          <w:iCs w:val="0"/>
          <w:color w:val="auto"/>
          <w:sz w:val="14"/>
          <w:szCs w:val="14"/>
          <w:lang w:val="vi"/>
        </w:rPr>
        <w:sectPr w:rsidR="00535303" w:rsidRPr="00F50BEF">
          <w:type w:val="continuous"/>
          <w:pgSz w:w="11910" w:h="16840"/>
          <w:pgMar w:top="300" w:right="460" w:bottom="0" w:left="460" w:header="720" w:footer="720" w:gutter="0"/>
          <w:cols w:num="2" w:space="720" w:equalWidth="0">
            <w:col w:w="2470" w:space="2868"/>
            <w:col w:w="5652"/>
          </w:cols>
        </w:sectPr>
      </w:pPr>
    </w:p>
    <w:p w:rsidR="00535303" w:rsidRPr="00557A2B" w:rsidRDefault="00535303" w:rsidP="00711927">
      <w:pPr>
        <w:widowControl w:val="0"/>
        <w:autoSpaceDE w:val="0"/>
        <w:autoSpaceDN w:val="0"/>
        <w:spacing w:before="1" w:after="0" w:line="240" w:lineRule="auto"/>
        <w:jc w:val="left"/>
        <w:rPr>
          <w:rFonts w:ascii="Arial" w:eastAsia="Arial" w:hAnsi="Arial"/>
          <w:b/>
          <w:iCs w:val="0"/>
          <w:color w:val="auto"/>
          <w:sz w:val="15"/>
          <w:szCs w:val="15"/>
          <w:lang w:val="vi"/>
        </w:rPr>
      </w:pPr>
      <w:r w:rsidRPr="00557A2B">
        <w:rPr>
          <w:rFonts w:ascii="Arial" w:eastAsia="Arial" w:hAnsi="Arial"/>
          <w:bCs w:val="0"/>
          <w:color w:val="auto"/>
          <w:sz w:val="15"/>
          <w:szCs w:val="15"/>
          <w:lang w:val="en-GB"/>
        </w:rPr>
        <w:t xml:space="preserve"> </w:t>
      </w:r>
      <w:r w:rsidRPr="00557A2B">
        <w:rPr>
          <w:rFonts w:ascii="Arial" w:eastAsia="Arial" w:hAnsi="Arial"/>
          <w:iCs w:val="0"/>
          <w:color w:val="F2F2F3"/>
          <w:sz w:val="15"/>
          <w:szCs w:val="15"/>
          <w:shd w:val="clear" w:color="auto" w:fill="075CA8"/>
          <w:lang w:val="vi"/>
        </w:rPr>
        <w:t xml:space="preserve">  </w:t>
      </w:r>
      <w:r w:rsidRPr="00557A2B">
        <w:rPr>
          <w:rFonts w:ascii="Arial" w:eastAsia="Arial" w:hAnsi="Arial"/>
          <w:iCs w:val="0"/>
          <w:color w:val="F2F2F3"/>
          <w:spacing w:val="-4"/>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II.</w:t>
      </w:r>
      <w:r w:rsidRPr="00557A2B">
        <w:rPr>
          <w:rFonts w:ascii="Arial" w:eastAsia="Arial" w:hAnsi="Arial"/>
          <w:b/>
          <w:iCs w:val="0"/>
          <w:color w:val="F2F2F3"/>
          <w:spacing w:val="8"/>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THÔNG</w:t>
      </w:r>
      <w:r w:rsidRPr="00557A2B">
        <w:rPr>
          <w:rFonts w:ascii="Arial" w:eastAsia="Arial" w:hAnsi="Arial"/>
          <w:b/>
          <w:iCs w:val="0"/>
          <w:color w:val="F2F2F3"/>
          <w:spacing w:val="9"/>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TIN</w:t>
      </w:r>
      <w:r w:rsidRPr="00557A2B">
        <w:rPr>
          <w:rFonts w:ascii="Arial" w:eastAsia="Arial" w:hAnsi="Arial"/>
          <w:b/>
          <w:iCs w:val="0"/>
          <w:color w:val="F2F2F3"/>
          <w:spacing w:val="9"/>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VỀ</w:t>
      </w:r>
      <w:r w:rsidRPr="00557A2B">
        <w:rPr>
          <w:rFonts w:ascii="Arial" w:eastAsia="Arial" w:hAnsi="Arial"/>
          <w:b/>
          <w:iCs w:val="0"/>
          <w:color w:val="F2F2F3"/>
          <w:spacing w:val="9"/>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SỰ</w:t>
      </w:r>
      <w:r w:rsidRPr="00557A2B">
        <w:rPr>
          <w:rFonts w:ascii="Arial" w:eastAsia="Arial" w:hAnsi="Arial"/>
          <w:b/>
          <w:iCs w:val="0"/>
          <w:color w:val="F2F2F3"/>
          <w:spacing w:val="9"/>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KIỆN</w:t>
      </w:r>
      <w:r w:rsidRPr="00557A2B">
        <w:rPr>
          <w:rFonts w:ascii="Arial" w:eastAsia="Arial" w:hAnsi="Arial"/>
          <w:b/>
          <w:iCs w:val="0"/>
          <w:color w:val="F2F2F3"/>
          <w:spacing w:val="9"/>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BẢO</w:t>
      </w:r>
      <w:r w:rsidRPr="00557A2B">
        <w:rPr>
          <w:rFonts w:ascii="Arial" w:eastAsia="Arial" w:hAnsi="Arial"/>
          <w:b/>
          <w:iCs w:val="0"/>
          <w:color w:val="F2F2F3"/>
          <w:spacing w:val="9"/>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HIỂM</w:t>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p>
    <w:p w:rsidR="00535303" w:rsidRPr="00557A2B" w:rsidRDefault="00535303" w:rsidP="00535303">
      <w:pPr>
        <w:widowControl w:val="0"/>
        <w:autoSpaceDE w:val="0"/>
        <w:autoSpaceDN w:val="0"/>
        <w:spacing w:before="0" w:after="0" w:line="240" w:lineRule="auto"/>
        <w:jc w:val="left"/>
        <w:rPr>
          <w:rFonts w:ascii="Arial" w:eastAsia="Arial" w:hAnsi="Arial"/>
          <w:bCs w:val="0"/>
          <w:iCs w:val="0"/>
          <w:color w:val="auto"/>
          <w:sz w:val="15"/>
          <w:szCs w:val="15"/>
          <w:lang w:val="vi"/>
        </w:rPr>
        <w:sectPr w:rsidR="00535303" w:rsidRPr="00557A2B">
          <w:type w:val="continuous"/>
          <w:pgSz w:w="11910" w:h="16840"/>
          <w:pgMar w:top="300" w:right="460" w:bottom="0" w:left="460" w:header="720" w:footer="720" w:gutter="0"/>
          <w:cols w:space="720"/>
        </w:sectPr>
      </w:pPr>
    </w:p>
    <w:tbl>
      <w:tblPr>
        <w:tblpPr w:leftFromText="180" w:rightFromText="180" w:vertAnchor="text" w:horzAnchor="page" w:tblpX="1711" w:tblpY="105"/>
        <w:tblW w:w="2840" w:type="dxa"/>
        <w:tblBorders>
          <w:top w:val="single" w:sz="2" w:space="0" w:color="434244"/>
          <w:left w:val="single" w:sz="4" w:space="0" w:color="auto"/>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84"/>
        <w:gridCol w:w="284"/>
        <w:gridCol w:w="284"/>
        <w:gridCol w:w="284"/>
        <w:gridCol w:w="284"/>
        <w:gridCol w:w="284"/>
        <w:gridCol w:w="284"/>
        <w:gridCol w:w="284"/>
        <w:gridCol w:w="284"/>
        <w:gridCol w:w="284"/>
      </w:tblGrid>
      <w:tr w:rsidR="006039BE" w:rsidRPr="00F50BEF" w:rsidTr="006039BE">
        <w:trPr>
          <w:trHeight w:val="354"/>
        </w:trPr>
        <w:tc>
          <w:tcPr>
            <w:tcW w:w="284" w:type="dxa"/>
            <w:vAlign w:val="center"/>
          </w:tcPr>
          <w:p w:rsidR="006039BE" w:rsidRPr="00F50BEF" w:rsidRDefault="006039BE" w:rsidP="006039BE">
            <w:pPr>
              <w:pStyle w:val="TableParagraph"/>
              <w:rPr>
                <w:rFonts w:ascii="Times New Roman" w:hAnsi="Times New Roman" w:cs="Times New Roman"/>
                <w:sz w:val="13"/>
                <w:szCs w:val="13"/>
                <w:lang w:val="en-US"/>
              </w:rPr>
            </w:pPr>
          </w:p>
        </w:tc>
        <w:tc>
          <w:tcPr>
            <w:tcW w:w="284" w:type="dxa"/>
            <w:vAlign w:val="center"/>
          </w:tcPr>
          <w:p w:rsidR="006039BE" w:rsidRPr="00F50BEF" w:rsidRDefault="006039BE" w:rsidP="006039BE">
            <w:pPr>
              <w:pStyle w:val="TableParagraph"/>
              <w:rPr>
                <w:rFonts w:ascii="Times New Roman" w:hAnsi="Times New Roman" w:cs="Times New Roman"/>
                <w:sz w:val="13"/>
                <w:szCs w:val="13"/>
              </w:rPr>
            </w:pPr>
          </w:p>
        </w:tc>
        <w:tc>
          <w:tcPr>
            <w:tcW w:w="284" w:type="dxa"/>
            <w:tcBorders>
              <w:top w:val="nil"/>
              <w:bottom w:val="nil"/>
            </w:tcBorders>
            <w:vAlign w:val="center"/>
          </w:tcPr>
          <w:p w:rsidR="006039BE" w:rsidRPr="00F50BEF" w:rsidRDefault="006039BE" w:rsidP="006039BE">
            <w:pPr>
              <w:pStyle w:val="TableParagraph"/>
              <w:jc w:val="center"/>
              <w:rPr>
                <w:rFonts w:ascii="Times New Roman" w:hAnsi="Times New Roman" w:cs="Times New Roman"/>
                <w:sz w:val="13"/>
                <w:szCs w:val="13"/>
                <w:lang w:val="en-US"/>
              </w:rPr>
            </w:pPr>
            <w:r w:rsidRPr="00F50BEF">
              <w:rPr>
                <w:rFonts w:ascii="Times New Roman" w:hAnsi="Times New Roman" w:cs="Times New Roman"/>
                <w:sz w:val="13"/>
                <w:szCs w:val="13"/>
                <w:lang w:val="en-US"/>
              </w:rPr>
              <w:t>/</w:t>
            </w:r>
          </w:p>
        </w:tc>
        <w:tc>
          <w:tcPr>
            <w:tcW w:w="284" w:type="dxa"/>
            <w:vAlign w:val="center"/>
          </w:tcPr>
          <w:p w:rsidR="006039BE" w:rsidRPr="00F50BEF" w:rsidRDefault="006039BE" w:rsidP="006039BE">
            <w:pPr>
              <w:pStyle w:val="TableParagraph"/>
              <w:rPr>
                <w:rFonts w:ascii="Times New Roman" w:hAnsi="Times New Roman" w:cs="Times New Roman"/>
                <w:sz w:val="13"/>
                <w:szCs w:val="13"/>
              </w:rPr>
            </w:pPr>
          </w:p>
        </w:tc>
        <w:tc>
          <w:tcPr>
            <w:tcW w:w="284" w:type="dxa"/>
            <w:vAlign w:val="center"/>
          </w:tcPr>
          <w:p w:rsidR="006039BE" w:rsidRPr="00F50BEF" w:rsidRDefault="006039BE" w:rsidP="006039BE">
            <w:pPr>
              <w:pStyle w:val="TableParagraph"/>
              <w:rPr>
                <w:rFonts w:ascii="Times New Roman" w:hAnsi="Times New Roman" w:cs="Times New Roman"/>
                <w:sz w:val="13"/>
                <w:szCs w:val="13"/>
              </w:rPr>
            </w:pPr>
          </w:p>
        </w:tc>
        <w:tc>
          <w:tcPr>
            <w:tcW w:w="284" w:type="dxa"/>
            <w:tcBorders>
              <w:top w:val="nil"/>
              <w:bottom w:val="nil"/>
            </w:tcBorders>
            <w:vAlign w:val="center"/>
          </w:tcPr>
          <w:p w:rsidR="006039BE" w:rsidRPr="00F50BEF" w:rsidRDefault="006039BE" w:rsidP="006039BE">
            <w:pPr>
              <w:pStyle w:val="TableParagraph"/>
              <w:jc w:val="center"/>
              <w:rPr>
                <w:rFonts w:ascii="Times New Roman" w:hAnsi="Times New Roman" w:cs="Times New Roman"/>
                <w:sz w:val="13"/>
                <w:szCs w:val="13"/>
                <w:lang w:val="en-US"/>
              </w:rPr>
            </w:pPr>
            <w:r w:rsidRPr="00F50BEF">
              <w:rPr>
                <w:rFonts w:ascii="Times New Roman" w:hAnsi="Times New Roman" w:cs="Times New Roman"/>
                <w:sz w:val="13"/>
                <w:szCs w:val="13"/>
                <w:lang w:val="en-US"/>
              </w:rPr>
              <w:t>/</w:t>
            </w:r>
          </w:p>
        </w:tc>
        <w:tc>
          <w:tcPr>
            <w:tcW w:w="284" w:type="dxa"/>
            <w:vAlign w:val="center"/>
          </w:tcPr>
          <w:p w:rsidR="006039BE" w:rsidRPr="00F50BEF" w:rsidRDefault="006039BE" w:rsidP="006039BE">
            <w:pPr>
              <w:pStyle w:val="TableParagraph"/>
              <w:rPr>
                <w:rFonts w:ascii="Times New Roman" w:hAnsi="Times New Roman" w:cs="Times New Roman"/>
                <w:sz w:val="13"/>
                <w:szCs w:val="13"/>
              </w:rPr>
            </w:pPr>
          </w:p>
        </w:tc>
        <w:tc>
          <w:tcPr>
            <w:tcW w:w="284" w:type="dxa"/>
            <w:vAlign w:val="center"/>
          </w:tcPr>
          <w:p w:rsidR="006039BE" w:rsidRPr="00F50BEF" w:rsidRDefault="006039BE" w:rsidP="006039BE">
            <w:pPr>
              <w:pStyle w:val="TableParagraph"/>
              <w:rPr>
                <w:rFonts w:ascii="Times New Roman" w:hAnsi="Times New Roman" w:cs="Times New Roman"/>
                <w:sz w:val="13"/>
                <w:szCs w:val="13"/>
              </w:rPr>
            </w:pPr>
          </w:p>
        </w:tc>
        <w:tc>
          <w:tcPr>
            <w:tcW w:w="284" w:type="dxa"/>
            <w:vAlign w:val="center"/>
          </w:tcPr>
          <w:p w:rsidR="006039BE" w:rsidRPr="00F50BEF" w:rsidRDefault="006039BE" w:rsidP="006039BE">
            <w:pPr>
              <w:pStyle w:val="TableParagraph"/>
              <w:rPr>
                <w:rFonts w:ascii="Times New Roman" w:hAnsi="Times New Roman" w:cs="Times New Roman"/>
                <w:sz w:val="13"/>
                <w:szCs w:val="13"/>
              </w:rPr>
            </w:pPr>
          </w:p>
        </w:tc>
        <w:tc>
          <w:tcPr>
            <w:tcW w:w="284" w:type="dxa"/>
            <w:vAlign w:val="center"/>
          </w:tcPr>
          <w:p w:rsidR="006039BE" w:rsidRPr="00F50BEF" w:rsidRDefault="006039BE" w:rsidP="006039BE">
            <w:pPr>
              <w:pStyle w:val="TableParagraph"/>
              <w:rPr>
                <w:rFonts w:ascii="Times New Roman" w:hAnsi="Times New Roman" w:cs="Times New Roman"/>
                <w:sz w:val="13"/>
                <w:szCs w:val="13"/>
              </w:rPr>
            </w:pPr>
          </w:p>
        </w:tc>
      </w:tr>
    </w:tbl>
    <w:p w:rsidR="006039BE" w:rsidRPr="00557A2B" w:rsidRDefault="00535303" w:rsidP="00535303">
      <w:pPr>
        <w:widowControl w:val="0"/>
        <w:tabs>
          <w:tab w:val="left" w:pos="1690"/>
          <w:tab w:val="left" w:pos="2482"/>
        </w:tabs>
        <w:autoSpaceDE w:val="0"/>
        <w:autoSpaceDN w:val="0"/>
        <w:spacing w:before="182" w:after="0" w:line="240" w:lineRule="auto"/>
        <w:ind w:left="104"/>
        <w:jc w:val="left"/>
        <w:rPr>
          <w:rFonts w:ascii="Arial" w:eastAsia="Arial" w:hAnsi="Arial"/>
          <w:bCs w:val="0"/>
          <w:iCs w:val="0"/>
          <w:color w:val="auto"/>
          <w:sz w:val="13"/>
          <w:szCs w:val="13"/>
          <w:lang w:val="vi"/>
        </w:rPr>
      </w:pPr>
      <w:r w:rsidRPr="00557A2B">
        <w:rPr>
          <w:rFonts w:ascii="Arial" w:eastAsia="Arial" w:hAnsi="Arial"/>
          <w:bCs w:val="0"/>
          <w:iCs w:val="0"/>
          <w:color w:val="auto"/>
          <w:sz w:val="13"/>
          <w:szCs w:val="13"/>
          <w:lang w:val="vi"/>
        </w:rPr>
        <w:t>Ngày xảy ra</w:t>
      </w:r>
      <w:r w:rsidR="006039BE" w:rsidRPr="00557A2B">
        <w:rPr>
          <w:rFonts w:ascii="Arial" w:eastAsia="Arial" w:hAnsi="Arial"/>
          <w:bCs w:val="0"/>
          <w:iCs w:val="0"/>
          <w:color w:val="auto"/>
          <w:sz w:val="13"/>
          <w:szCs w:val="13"/>
          <w:lang w:val="vi"/>
        </w:rPr>
        <w:t xml:space="preserve">: </w:t>
      </w:r>
    </w:p>
    <w:p w:rsidR="00535303" w:rsidRPr="00F50BEF" w:rsidRDefault="00535303" w:rsidP="00535303">
      <w:pPr>
        <w:widowControl w:val="0"/>
        <w:tabs>
          <w:tab w:val="left" w:pos="1690"/>
          <w:tab w:val="left" w:pos="2482"/>
        </w:tabs>
        <w:autoSpaceDE w:val="0"/>
        <w:autoSpaceDN w:val="0"/>
        <w:spacing w:before="182" w:after="0" w:line="240" w:lineRule="auto"/>
        <w:ind w:left="104"/>
        <w:jc w:val="left"/>
        <w:rPr>
          <w:rFonts w:eastAsia="Arial" w:cs="Times New Roman"/>
          <w:bCs w:val="0"/>
          <w:iCs w:val="0"/>
          <w:color w:val="auto"/>
          <w:sz w:val="14"/>
          <w:szCs w:val="14"/>
          <w:lang w:val="vi"/>
        </w:rPr>
      </w:pPr>
    </w:p>
    <w:tbl>
      <w:tblPr>
        <w:tblStyle w:val="TableGrid"/>
        <w:tblpPr w:leftFromText="180" w:rightFromText="180" w:vertAnchor="text" w:horzAnchor="margin" w:tblpXSpec="right" w:tblpY="-617"/>
        <w:tblW w:w="4133" w:type="dxa"/>
        <w:tblInd w:w="0" w:type="dxa"/>
        <w:tblLayout w:type="fixed"/>
        <w:tblLook w:val="04A0" w:firstRow="1" w:lastRow="0" w:firstColumn="1" w:lastColumn="0" w:noHBand="0" w:noVBand="1"/>
      </w:tblPr>
      <w:tblGrid>
        <w:gridCol w:w="306"/>
        <w:gridCol w:w="993"/>
        <w:gridCol w:w="282"/>
        <w:gridCol w:w="1134"/>
        <w:gridCol w:w="284"/>
        <w:gridCol w:w="1134"/>
      </w:tblGrid>
      <w:tr w:rsidR="00CC1B85" w:rsidRPr="00F50BEF" w:rsidTr="009721D0">
        <w:trPr>
          <w:cnfStyle w:val="100000000000" w:firstRow="1" w:lastRow="0" w:firstColumn="0" w:lastColumn="0" w:oddVBand="0" w:evenVBand="0" w:oddHBand="0" w:evenHBand="0" w:firstRowFirstColumn="0" w:firstRowLastColumn="0" w:lastRowFirstColumn="0" w:lastRowLastColumn="0"/>
          <w:trHeight w:val="272"/>
        </w:trPr>
        <w:tc>
          <w:tcPr>
            <w:tcW w:w="306" w:type="dxa"/>
            <w:shd w:val="clear" w:color="auto" w:fill="auto"/>
            <w:vAlign w:val="center"/>
          </w:tcPr>
          <w:p w:rsidR="00CC1B85" w:rsidRPr="00F50BEF" w:rsidRDefault="00CC1B85" w:rsidP="00CC1B85">
            <w:pPr>
              <w:spacing w:before="0" w:after="0" w:line="240" w:lineRule="auto"/>
              <w:rPr>
                <w:rFonts w:ascii="Times New Roman" w:hAnsi="Times New Roman" w:cs="Times New Roman"/>
                <w:sz w:val="14"/>
                <w:szCs w:val="14"/>
              </w:rPr>
            </w:pPr>
          </w:p>
        </w:tc>
        <w:tc>
          <w:tcPr>
            <w:tcW w:w="993" w:type="dxa"/>
            <w:tcBorders>
              <w:top w:val="nil"/>
              <w:bottom w:val="nil"/>
            </w:tcBorders>
            <w:shd w:val="clear" w:color="auto" w:fill="auto"/>
            <w:vAlign w:val="bottom"/>
          </w:tcPr>
          <w:p w:rsidR="00CC1B85" w:rsidRPr="00557A2B" w:rsidRDefault="00CC1B85" w:rsidP="00CC1B85">
            <w:pPr>
              <w:widowControl w:val="0"/>
              <w:autoSpaceDE w:val="0"/>
              <w:autoSpaceDN w:val="0"/>
              <w:spacing w:before="0" w:after="0" w:line="240" w:lineRule="auto"/>
              <w:jc w:val="left"/>
              <w:rPr>
                <w:sz w:val="13"/>
                <w:szCs w:val="13"/>
              </w:rPr>
            </w:pPr>
            <w:r w:rsidRPr="00557A2B">
              <w:rPr>
                <w:rFonts w:eastAsia="Arial"/>
                <w:bCs w:val="0"/>
                <w:iCs w:val="0"/>
                <w:color w:val="auto"/>
                <w:sz w:val="13"/>
                <w:szCs w:val="13"/>
                <w:lang w:val="en-GB"/>
              </w:rPr>
              <w:t>Tai nạn</w:t>
            </w:r>
          </w:p>
        </w:tc>
        <w:tc>
          <w:tcPr>
            <w:tcW w:w="282" w:type="dxa"/>
            <w:shd w:val="clear" w:color="auto" w:fill="auto"/>
            <w:vAlign w:val="bottom"/>
          </w:tcPr>
          <w:p w:rsidR="00CC1B85" w:rsidRPr="00F50BEF" w:rsidRDefault="00CC1B85" w:rsidP="00CC1B85">
            <w:pPr>
              <w:spacing w:before="0" w:after="0" w:line="240" w:lineRule="auto"/>
              <w:rPr>
                <w:rFonts w:ascii="Times New Roman" w:hAnsi="Times New Roman" w:cs="Times New Roman"/>
                <w:sz w:val="14"/>
                <w:szCs w:val="14"/>
              </w:rPr>
            </w:pPr>
          </w:p>
        </w:tc>
        <w:tc>
          <w:tcPr>
            <w:tcW w:w="1134" w:type="dxa"/>
            <w:tcBorders>
              <w:top w:val="nil"/>
              <w:bottom w:val="nil"/>
            </w:tcBorders>
            <w:shd w:val="clear" w:color="auto" w:fill="auto"/>
            <w:vAlign w:val="bottom"/>
          </w:tcPr>
          <w:p w:rsidR="00CC1B85" w:rsidRPr="00557A2B" w:rsidRDefault="00CC1B85" w:rsidP="00CC1B85">
            <w:pPr>
              <w:spacing w:before="0" w:after="0" w:line="240" w:lineRule="auto"/>
              <w:rPr>
                <w:sz w:val="13"/>
                <w:szCs w:val="13"/>
              </w:rPr>
            </w:pPr>
            <w:r w:rsidRPr="00557A2B">
              <w:rPr>
                <w:rFonts w:eastAsia="Arial"/>
                <w:bCs w:val="0"/>
                <w:iCs w:val="0"/>
                <w:color w:val="auto"/>
                <w:sz w:val="13"/>
                <w:szCs w:val="13"/>
                <w:lang w:val="en-GB"/>
              </w:rPr>
              <w:t>Ốm bệnh</w:t>
            </w:r>
          </w:p>
        </w:tc>
        <w:tc>
          <w:tcPr>
            <w:tcW w:w="284" w:type="dxa"/>
            <w:shd w:val="clear" w:color="auto" w:fill="auto"/>
            <w:vAlign w:val="bottom"/>
          </w:tcPr>
          <w:p w:rsidR="00CC1B85" w:rsidRPr="00F50BEF" w:rsidRDefault="00CC1B85" w:rsidP="00CC1B85">
            <w:pPr>
              <w:spacing w:before="0" w:after="0" w:line="240" w:lineRule="auto"/>
              <w:rPr>
                <w:rFonts w:ascii="Times New Roman" w:hAnsi="Times New Roman" w:cs="Times New Roman"/>
                <w:sz w:val="14"/>
                <w:szCs w:val="14"/>
              </w:rPr>
            </w:pPr>
          </w:p>
        </w:tc>
        <w:tc>
          <w:tcPr>
            <w:tcW w:w="1134" w:type="dxa"/>
            <w:tcBorders>
              <w:top w:val="nil"/>
              <w:bottom w:val="nil"/>
              <w:right w:val="nil"/>
            </w:tcBorders>
            <w:shd w:val="clear" w:color="auto" w:fill="auto"/>
            <w:vAlign w:val="bottom"/>
          </w:tcPr>
          <w:p w:rsidR="00CC1B85" w:rsidRPr="00557A2B" w:rsidRDefault="00CC1B85" w:rsidP="00CC1B85">
            <w:pPr>
              <w:spacing w:before="0" w:after="0" w:line="240" w:lineRule="auto"/>
              <w:rPr>
                <w:sz w:val="13"/>
                <w:szCs w:val="13"/>
              </w:rPr>
            </w:pPr>
            <w:r w:rsidRPr="00557A2B">
              <w:rPr>
                <w:rFonts w:eastAsia="Arial"/>
                <w:bCs w:val="0"/>
                <w:iCs w:val="0"/>
                <w:color w:val="auto"/>
                <w:sz w:val="13"/>
                <w:szCs w:val="13"/>
                <w:lang w:val="en-GB"/>
              </w:rPr>
              <w:t>Tử vong</w:t>
            </w:r>
          </w:p>
        </w:tc>
      </w:tr>
    </w:tbl>
    <w:p w:rsidR="00535303" w:rsidRPr="00F50BEF" w:rsidRDefault="00CC1B85" w:rsidP="00535303">
      <w:pPr>
        <w:widowControl w:val="0"/>
        <w:autoSpaceDE w:val="0"/>
        <w:autoSpaceDN w:val="0"/>
        <w:spacing w:before="5" w:after="0" w:line="240" w:lineRule="auto"/>
        <w:jc w:val="left"/>
        <w:rPr>
          <w:rFonts w:eastAsia="Arial" w:cs="Times New Roman"/>
          <w:bCs w:val="0"/>
          <w:color w:val="auto"/>
          <w:sz w:val="14"/>
          <w:szCs w:val="14"/>
          <w:lang w:val="vi"/>
        </w:rPr>
      </w:pPr>
      <w:r w:rsidRPr="00F50BEF">
        <w:rPr>
          <w:rFonts w:eastAsia="Arial" w:cs="Times New Roman"/>
          <w:bCs w:val="0"/>
          <w:color w:val="auto"/>
          <w:sz w:val="14"/>
          <w:szCs w:val="14"/>
          <w:lang w:val="vi"/>
        </w:rPr>
        <w:t xml:space="preserve"> </w:t>
      </w:r>
      <w:r w:rsidR="00535303" w:rsidRPr="00F50BEF">
        <w:rPr>
          <w:rFonts w:eastAsia="Arial" w:cs="Times New Roman"/>
          <w:bCs w:val="0"/>
          <w:color w:val="auto"/>
          <w:sz w:val="14"/>
          <w:szCs w:val="14"/>
          <w:lang w:val="vi"/>
        </w:rPr>
        <w:br w:type="column"/>
      </w:r>
    </w:p>
    <w:p w:rsidR="00535303" w:rsidRPr="00557A2B" w:rsidRDefault="00535303" w:rsidP="00535303">
      <w:pPr>
        <w:widowControl w:val="0"/>
        <w:autoSpaceDE w:val="0"/>
        <w:autoSpaceDN w:val="0"/>
        <w:spacing w:before="0" w:after="0" w:line="240" w:lineRule="auto"/>
        <w:jc w:val="left"/>
        <w:rPr>
          <w:rFonts w:ascii="Arial" w:eastAsia="Arial" w:hAnsi="Arial"/>
          <w:bCs w:val="0"/>
          <w:iCs w:val="0"/>
          <w:color w:val="424143"/>
          <w:sz w:val="13"/>
          <w:szCs w:val="13"/>
          <w:lang w:val="vi"/>
        </w:rPr>
      </w:pPr>
      <w:r w:rsidRPr="00557A2B">
        <w:rPr>
          <w:rFonts w:ascii="Arial" w:eastAsia="Arial" w:hAnsi="Arial"/>
          <w:bCs w:val="0"/>
          <w:iCs w:val="0"/>
          <w:color w:val="auto"/>
          <w:sz w:val="13"/>
          <w:szCs w:val="13"/>
          <w:lang w:val="en-GB"/>
        </w:rPr>
        <w:t>Nguyên nhân rủi ro</w:t>
      </w:r>
      <w:r w:rsidRPr="00557A2B">
        <w:rPr>
          <w:rFonts w:ascii="Arial" w:eastAsia="Arial" w:hAnsi="Arial"/>
          <w:bCs w:val="0"/>
          <w:iCs w:val="0"/>
          <w:color w:val="424143"/>
          <w:sz w:val="13"/>
          <w:szCs w:val="13"/>
          <w:lang w:val="vi"/>
        </w:rPr>
        <w:t>:</w:t>
      </w:r>
    </w:p>
    <w:p w:rsidR="00535303" w:rsidRPr="00F50BEF" w:rsidRDefault="00535303" w:rsidP="00535303">
      <w:pPr>
        <w:widowControl w:val="0"/>
        <w:autoSpaceDE w:val="0"/>
        <w:autoSpaceDN w:val="0"/>
        <w:spacing w:before="0" w:after="0" w:line="240" w:lineRule="auto"/>
        <w:jc w:val="left"/>
        <w:rPr>
          <w:rFonts w:eastAsia="Arial" w:cs="Times New Roman"/>
          <w:bCs w:val="0"/>
          <w:iCs w:val="0"/>
          <w:color w:val="424143"/>
          <w:sz w:val="14"/>
          <w:szCs w:val="14"/>
          <w:lang w:val="vi"/>
        </w:rPr>
      </w:pPr>
    </w:p>
    <w:tbl>
      <w:tblPr>
        <w:tblStyle w:val="TableGrid"/>
        <w:tblpPr w:leftFromText="180" w:rightFromText="180" w:vertAnchor="text" w:horzAnchor="page" w:tblpX="7382" w:tblpY="70"/>
        <w:tblW w:w="2715" w:type="dxa"/>
        <w:tblInd w:w="0" w:type="dxa"/>
        <w:tblLayout w:type="fixed"/>
        <w:tblLook w:val="04A0" w:firstRow="1" w:lastRow="0" w:firstColumn="1" w:lastColumn="0" w:noHBand="0" w:noVBand="1"/>
      </w:tblPr>
      <w:tblGrid>
        <w:gridCol w:w="306"/>
        <w:gridCol w:w="993"/>
        <w:gridCol w:w="282"/>
        <w:gridCol w:w="1134"/>
      </w:tblGrid>
      <w:tr w:rsidR="00F50BEF" w:rsidRPr="00F50BEF" w:rsidTr="00F50BEF">
        <w:trPr>
          <w:cnfStyle w:val="100000000000" w:firstRow="1" w:lastRow="0" w:firstColumn="0" w:lastColumn="0" w:oddVBand="0" w:evenVBand="0" w:oddHBand="0" w:evenHBand="0" w:firstRowFirstColumn="0" w:firstRowLastColumn="0" w:lastRowFirstColumn="0" w:lastRowLastColumn="0"/>
          <w:trHeight w:val="272"/>
        </w:trPr>
        <w:tc>
          <w:tcPr>
            <w:tcW w:w="306" w:type="dxa"/>
            <w:shd w:val="clear" w:color="auto" w:fill="auto"/>
            <w:vAlign w:val="center"/>
          </w:tcPr>
          <w:p w:rsidR="00F50BEF" w:rsidRPr="00F50BEF" w:rsidRDefault="00F50BEF" w:rsidP="00F50BEF">
            <w:pPr>
              <w:spacing w:before="0" w:after="0" w:line="240" w:lineRule="auto"/>
              <w:rPr>
                <w:rFonts w:ascii="Times New Roman" w:hAnsi="Times New Roman" w:cs="Times New Roman"/>
                <w:sz w:val="14"/>
                <w:szCs w:val="14"/>
              </w:rPr>
            </w:pPr>
          </w:p>
        </w:tc>
        <w:tc>
          <w:tcPr>
            <w:tcW w:w="993" w:type="dxa"/>
            <w:tcBorders>
              <w:top w:val="nil"/>
              <w:bottom w:val="nil"/>
            </w:tcBorders>
            <w:shd w:val="clear" w:color="auto" w:fill="auto"/>
            <w:vAlign w:val="bottom"/>
          </w:tcPr>
          <w:p w:rsidR="00F50BEF" w:rsidRPr="00557A2B" w:rsidRDefault="00F50BEF" w:rsidP="00F50BEF">
            <w:pPr>
              <w:widowControl w:val="0"/>
              <w:autoSpaceDE w:val="0"/>
              <w:autoSpaceDN w:val="0"/>
              <w:spacing w:before="0" w:after="0" w:line="240" w:lineRule="auto"/>
              <w:jc w:val="left"/>
              <w:rPr>
                <w:sz w:val="13"/>
                <w:szCs w:val="13"/>
              </w:rPr>
            </w:pPr>
            <w:r w:rsidRPr="00557A2B">
              <w:rPr>
                <w:rFonts w:eastAsia="Arial"/>
                <w:bCs w:val="0"/>
                <w:iCs w:val="0"/>
                <w:color w:val="auto"/>
                <w:sz w:val="13"/>
                <w:szCs w:val="13"/>
                <w:lang w:val="en-GB"/>
              </w:rPr>
              <w:t>Nội trú</w:t>
            </w:r>
          </w:p>
        </w:tc>
        <w:tc>
          <w:tcPr>
            <w:tcW w:w="282" w:type="dxa"/>
            <w:shd w:val="clear" w:color="auto" w:fill="auto"/>
            <w:vAlign w:val="bottom"/>
          </w:tcPr>
          <w:p w:rsidR="00F50BEF" w:rsidRPr="00F50BEF" w:rsidRDefault="00F50BEF" w:rsidP="00F50BEF">
            <w:pPr>
              <w:spacing w:before="0" w:after="0" w:line="240" w:lineRule="auto"/>
              <w:rPr>
                <w:rFonts w:ascii="Times New Roman" w:hAnsi="Times New Roman" w:cs="Times New Roman"/>
                <w:sz w:val="14"/>
                <w:szCs w:val="14"/>
              </w:rPr>
            </w:pPr>
          </w:p>
        </w:tc>
        <w:tc>
          <w:tcPr>
            <w:tcW w:w="1134" w:type="dxa"/>
            <w:tcBorders>
              <w:top w:val="nil"/>
              <w:bottom w:val="nil"/>
              <w:right w:val="nil"/>
            </w:tcBorders>
            <w:shd w:val="clear" w:color="auto" w:fill="auto"/>
            <w:vAlign w:val="bottom"/>
          </w:tcPr>
          <w:p w:rsidR="00F50BEF" w:rsidRPr="00557A2B" w:rsidRDefault="00F50BEF" w:rsidP="00F50BEF">
            <w:pPr>
              <w:spacing w:before="0" w:after="0" w:line="240" w:lineRule="auto"/>
              <w:rPr>
                <w:sz w:val="13"/>
                <w:szCs w:val="13"/>
              </w:rPr>
            </w:pPr>
            <w:r w:rsidRPr="00557A2B">
              <w:rPr>
                <w:rFonts w:eastAsia="Arial"/>
                <w:bCs w:val="0"/>
                <w:iCs w:val="0"/>
                <w:color w:val="auto"/>
                <w:sz w:val="13"/>
                <w:szCs w:val="13"/>
                <w:lang w:val="en-GB"/>
              </w:rPr>
              <w:t>Ngoại trú</w:t>
            </w:r>
          </w:p>
        </w:tc>
      </w:tr>
    </w:tbl>
    <w:p w:rsidR="00535303" w:rsidRPr="00557A2B" w:rsidRDefault="00535303" w:rsidP="00535303">
      <w:pPr>
        <w:widowControl w:val="0"/>
        <w:autoSpaceDE w:val="0"/>
        <w:autoSpaceDN w:val="0"/>
        <w:spacing w:before="0" w:after="0" w:line="240" w:lineRule="auto"/>
        <w:jc w:val="left"/>
        <w:rPr>
          <w:rFonts w:ascii="Arial" w:eastAsia="Arial" w:hAnsi="Arial"/>
          <w:bCs w:val="0"/>
          <w:iCs w:val="0"/>
          <w:color w:val="424143"/>
          <w:sz w:val="13"/>
          <w:szCs w:val="13"/>
          <w:lang w:val="en-GB"/>
        </w:rPr>
      </w:pPr>
      <w:r w:rsidRPr="00557A2B">
        <w:rPr>
          <w:rFonts w:ascii="Arial" w:eastAsia="Arial" w:hAnsi="Arial"/>
          <w:bCs w:val="0"/>
          <w:iCs w:val="0"/>
          <w:color w:val="auto"/>
          <w:sz w:val="13"/>
          <w:szCs w:val="13"/>
          <w:lang w:val="en-GB"/>
        </w:rPr>
        <w:t>Hình thức điều trị</w:t>
      </w:r>
      <w:r w:rsidRPr="00557A2B">
        <w:rPr>
          <w:rFonts w:ascii="Arial" w:eastAsia="Arial" w:hAnsi="Arial"/>
          <w:bCs w:val="0"/>
          <w:iCs w:val="0"/>
          <w:color w:val="424143"/>
          <w:sz w:val="13"/>
          <w:szCs w:val="13"/>
          <w:lang w:val="en-GB"/>
        </w:rPr>
        <w:t xml:space="preserve">: </w:t>
      </w:r>
    </w:p>
    <w:p w:rsidR="00CC1B85" w:rsidRPr="00F50BEF" w:rsidRDefault="00535303" w:rsidP="00557A2B">
      <w:pPr>
        <w:widowControl w:val="0"/>
        <w:autoSpaceDE w:val="0"/>
        <w:autoSpaceDN w:val="0"/>
        <w:spacing w:before="0" w:after="0" w:line="240" w:lineRule="auto"/>
        <w:ind w:left="-284" w:right="-553"/>
        <w:jc w:val="left"/>
        <w:rPr>
          <w:rFonts w:eastAsia="Arial" w:cs="Times New Roman"/>
          <w:bCs w:val="0"/>
          <w:iCs w:val="0"/>
          <w:color w:val="424143"/>
          <w:sz w:val="14"/>
          <w:szCs w:val="14"/>
          <w:lang w:val="en-GB"/>
        </w:rPr>
      </w:pPr>
      <w:r w:rsidRPr="00557A2B">
        <w:rPr>
          <w:rFonts w:ascii="Arial" w:eastAsia="Arial" w:hAnsi="Arial"/>
          <w:bCs w:val="0"/>
          <w:iCs w:val="0"/>
          <w:color w:val="auto"/>
          <w:sz w:val="13"/>
          <w:szCs w:val="13"/>
          <w:lang w:val="en-GB"/>
        </w:rPr>
        <w:t xml:space="preserve">(Đánh dấu </w:t>
      </w:r>
      <w:r w:rsidR="00F50BEF" w:rsidRPr="00557A2B">
        <w:rPr>
          <w:rFonts w:ascii="Arial" w:eastAsia="Arial" w:hAnsi="Arial"/>
          <w:b/>
          <w:bCs w:val="0"/>
          <w:iCs w:val="0"/>
          <w:color w:val="auto"/>
          <w:sz w:val="13"/>
          <w:szCs w:val="13"/>
          <w:lang w:val="en-GB"/>
        </w:rPr>
        <w:t>X</w:t>
      </w:r>
      <w:r w:rsidRPr="00557A2B">
        <w:rPr>
          <w:rFonts w:ascii="Arial" w:eastAsia="Arial" w:hAnsi="Arial"/>
          <w:bCs w:val="0"/>
          <w:iCs w:val="0"/>
          <w:color w:val="auto"/>
          <w:sz w:val="13"/>
          <w:szCs w:val="13"/>
          <w:lang w:val="en-GB"/>
        </w:rPr>
        <w:t xml:space="preserve"> vào ô lựa chọn)</w:t>
      </w:r>
      <w:r w:rsidRPr="00F50BEF">
        <w:rPr>
          <w:rFonts w:eastAsia="Arial" w:cs="Times New Roman"/>
          <w:bCs w:val="0"/>
          <w:iCs w:val="0"/>
          <w:color w:val="424143"/>
          <w:sz w:val="14"/>
          <w:szCs w:val="14"/>
          <w:lang w:val="en-GB"/>
        </w:rPr>
        <w:t xml:space="preserve">          </w:t>
      </w:r>
    </w:p>
    <w:p w:rsidR="00535303" w:rsidRPr="00F50BEF" w:rsidRDefault="00535303" w:rsidP="00535303">
      <w:pPr>
        <w:widowControl w:val="0"/>
        <w:autoSpaceDE w:val="0"/>
        <w:autoSpaceDN w:val="0"/>
        <w:spacing w:before="0" w:after="0" w:line="240" w:lineRule="auto"/>
        <w:ind w:right="-553" w:hanging="90"/>
        <w:jc w:val="left"/>
        <w:rPr>
          <w:rFonts w:eastAsia="Arial" w:cs="Times New Roman"/>
          <w:bCs w:val="0"/>
          <w:iCs w:val="0"/>
          <w:color w:val="auto"/>
          <w:sz w:val="14"/>
          <w:szCs w:val="14"/>
          <w:lang w:val="en-GB"/>
        </w:rPr>
      </w:pPr>
      <w:r w:rsidRPr="00F50BEF">
        <w:rPr>
          <w:rFonts w:eastAsia="Arial" w:cs="Times New Roman"/>
          <w:bCs w:val="0"/>
          <w:iCs w:val="0"/>
          <w:color w:val="424143"/>
          <w:sz w:val="14"/>
          <w:szCs w:val="14"/>
          <w:lang w:val="en-GB"/>
        </w:rPr>
        <w:t xml:space="preserve">                           </w:t>
      </w:r>
    </w:p>
    <w:tbl>
      <w:tblPr>
        <w:tblpPr w:leftFromText="180" w:rightFromText="180" w:vertAnchor="text" w:horzAnchor="page" w:tblpX="6961" w:tblpY="43"/>
        <w:tblW w:w="2840" w:type="dxa"/>
        <w:tblBorders>
          <w:top w:val="single" w:sz="2" w:space="0" w:color="434244"/>
          <w:left w:val="single" w:sz="4" w:space="0" w:color="auto"/>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84"/>
        <w:gridCol w:w="284"/>
        <w:gridCol w:w="284"/>
        <w:gridCol w:w="284"/>
        <w:gridCol w:w="284"/>
        <w:gridCol w:w="284"/>
        <w:gridCol w:w="284"/>
        <w:gridCol w:w="284"/>
        <w:gridCol w:w="284"/>
        <w:gridCol w:w="284"/>
      </w:tblGrid>
      <w:tr w:rsidR="00383F5A" w:rsidRPr="00F50BEF" w:rsidTr="00383F5A">
        <w:trPr>
          <w:trHeight w:val="354"/>
        </w:trPr>
        <w:tc>
          <w:tcPr>
            <w:tcW w:w="284" w:type="dxa"/>
            <w:vAlign w:val="center"/>
          </w:tcPr>
          <w:p w:rsidR="00383F5A" w:rsidRPr="00F50BEF" w:rsidRDefault="00383F5A" w:rsidP="00383F5A">
            <w:pPr>
              <w:pStyle w:val="TableParagraph"/>
              <w:rPr>
                <w:rFonts w:ascii="Times New Roman" w:hAnsi="Times New Roman" w:cs="Times New Roman"/>
                <w:sz w:val="14"/>
                <w:szCs w:val="14"/>
                <w:lang w:val="en-US"/>
              </w:rPr>
            </w:pPr>
          </w:p>
        </w:tc>
        <w:tc>
          <w:tcPr>
            <w:tcW w:w="284" w:type="dxa"/>
            <w:vAlign w:val="center"/>
          </w:tcPr>
          <w:p w:rsidR="00383F5A" w:rsidRPr="00F50BEF" w:rsidRDefault="00383F5A" w:rsidP="00383F5A">
            <w:pPr>
              <w:pStyle w:val="TableParagraph"/>
              <w:rPr>
                <w:rFonts w:ascii="Times New Roman" w:hAnsi="Times New Roman" w:cs="Times New Roman"/>
                <w:sz w:val="14"/>
                <w:szCs w:val="14"/>
              </w:rPr>
            </w:pPr>
          </w:p>
        </w:tc>
        <w:tc>
          <w:tcPr>
            <w:tcW w:w="284" w:type="dxa"/>
            <w:tcBorders>
              <w:top w:val="nil"/>
              <w:bottom w:val="nil"/>
            </w:tcBorders>
            <w:vAlign w:val="center"/>
          </w:tcPr>
          <w:p w:rsidR="00383F5A" w:rsidRPr="00F50BEF" w:rsidRDefault="00383F5A" w:rsidP="00383F5A">
            <w:pPr>
              <w:pStyle w:val="TableParagraph"/>
              <w:jc w:val="center"/>
              <w:rPr>
                <w:rFonts w:ascii="Times New Roman" w:hAnsi="Times New Roman" w:cs="Times New Roman"/>
                <w:sz w:val="14"/>
                <w:szCs w:val="14"/>
                <w:lang w:val="en-US"/>
              </w:rPr>
            </w:pPr>
            <w:r w:rsidRPr="00F50BEF">
              <w:rPr>
                <w:rFonts w:ascii="Times New Roman" w:hAnsi="Times New Roman" w:cs="Times New Roman"/>
                <w:sz w:val="14"/>
                <w:szCs w:val="14"/>
                <w:lang w:val="en-US"/>
              </w:rPr>
              <w:t>/</w:t>
            </w:r>
          </w:p>
        </w:tc>
        <w:tc>
          <w:tcPr>
            <w:tcW w:w="284" w:type="dxa"/>
            <w:vAlign w:val="center"/>
          </w:tcPr>
          <w:p w:rsidR="00383F5A" w:rsidRPr="00F50BEF" w:rsidRDefault="00383F5A" w:rsidP="00383F5A">
            <w:pPr>
              <w:pStyle w:val="TableParagraph"/>
              <w:rPr>
                <w:rFonts w:ascii="Times New Roman" w:hAnsi="Times New Roman" w:cs="Times New Roman"/>
                <w:sz w:val="14"/>
                <w:szCs w:val="14"/>
              </w:rPr>
            </w:pPr>
          </w:p>
        </w:tc>
        <w:tc>
          <w:tcPr>
            <w:tcW w:w="284" w:type="dxa"/>
            <w:vAlign w:val="center"/>
          </w:tcPr>
          <w:p w:rsidR="00383F5A" w:rsidRPr="00F50BEF" w:rsidRDefault="00383F5A" w:rsidP="00383F5A">
            <w:pPr>
              <w:pStyle w:val="TableParagraph"/>
              <w:rPr>
                <w:rFonts w:ascii="Times New Roman" w:hAnsi="Times New Roman" w:cs="Times New Roman"/>
                <w:sz w:val="14"/>
                <w:szCs w:val="14"/>
              </w:rPr>
            </w:pPr>
          </w:p>
        </w:tc>
        <w:tc>
          <w:tcPr>
            <w:tcW w:w="284" w:type="dxa"/>
            <w:tcBorders>
              <w:top w:val="nil"/>
              <w:bottom w:val="nil"/>
            </w:tcBorders>
            <w:vAlign w:val="center"/>
          </w:tcPr>
          <w:p w:rsidR="00383F5A" w:rsidRPr="00F50BEF" w:rsidRDefault="00383F5A" w:rsidP="00383F5A">
            <w:pPr>
              <w:pStyle w:val="TableParagraph"/>
              <w:jc w:val="center"/>
              <w:rPr>
                <w:rFonts w:ascii="Times New Roman" w:hAnsi="Times New Roman" w:cs="Times New Roman"/>
                <w:sz w:val="14"/>
                <w:szCs w:val="14"/>
                <w:lang w:val="en-US"/>
              </w:rPr>
            </w:pPr>
            <w:r w:rsidRPr="00F50BEF">
              <w:rPr>
                <w:rFonts w:ascii="Times New Roman" w:hAnsi="Times New Roman" w:cs="Times New Roman"/>
                <w:sz w:val="14"/>
                <w:szCs w:val="14"/>
                <w:lang w:val="en-US"/>
              </w:rPr>
              <w:t>/</w:t>
            </w:r>
          </w:p>
        </w:tc>
        <w:tc>
          <w:tcPr>
            <w:tcW w:w="284" w:type="dxa"/>
            <w:vAlign w:val="center"/>
          </w:tcPr>
          <w:p w:rsidR="00383F5A" w:rsidRPr="00F50BEF" w:rsidRDefault="00383F5A" w:rsidP="00383F5A">
            <w:pPr>
              <w:pStyle w:val="TableParagraph"/>
              <w:rPr>
                <w:rFonts w:ascii="Times New Roman" w:hAnsi="Times New Roman" w:cs="Times New Roman"/>
                <w:sz w:val="14"/>
                <w:szCs w:val="14"/>
              </w:rPr>
            </w:pPr>
          </w:p>
        </w:tc>
        <w:tc>
          <w:tcPr>
            <w:tcW w:w="284" w:type="dxa"/>
            <w:vAlign w:val="center"/>
          </w:tcPr>
          <w:p w:rsidR="00383F5A" w:rsidRPr="00F50BEF" w:rsidRDefault="00383F5A" w:rsidP="00383F5A">
            <w:pPr>
              <w:pStyle w:val="TableParagraph"/>
              <w:rPr>
                <w:rFonts w:ascii="Times New Roman" w:hAnsi="Times New Roman" w:cs="Times New Roman"/>
                <w:sz w:val="14"/>
                <w:szCs w:val="14"/>
              </w:rPr>
            </w:pPr>
          </w:p>
        </w:tc>
        <w:tc>
          <w:tcPr>
            <w:tcW w:w="284" w:type="dxa"/>
            <w:vAlign w:val="center"/>
          </w:tcPr>
          <w:p w:rsidR="00383F5A" w:rsidRPr="00F50BEF" w:rsidRDefault="00383F5A" w:rsidP="00383F5A">
            <w:pPr>
              <w:pStyle w:val="TableParagraph"/>
              <w:rPr>
                <w:rFonts w:ascii="Times New Roman" w:hAnsi="Times New Roman" w:cs="Times New Roman"/>
                <w:sz w:val="14"/>
                <w:szCs w:val="14"/>
              </w:rPr>
            </w:pPr>
          </w:p>
        </w:tc>
        <w:tc>
          <w:tcPr>
            <w:tcW w:w="284" w:type="dxa"/>
            <w:vAlign w:val="center"/>
          </w:tcPr>
          <w:p w:rsidR="00383F5A" w:rsidRPr="00F50BEF" w:rsidRDefault="00383F5A" w:rsidP="00383F5A">
            <w:pPr>
              <w:pStyle w:val="TableParagraph"/>
              <w:rPr>
                <w:rFonts w:ascii="Times New Roman" w:hAnsi="Times New Roman" w:cs="Times New Roman"/>
                <w:sz w:val="14"/>
                <w:szCs w:val="14"/>
              </w:rPr>
            </w:pPr>
          </w:p>
        </w:tc>
      </w:tr>
    </w:tbl>
    <w:p w:rsidR="00535303" w:rsidRPr="00F50BEF" w:rsidRDefault="00535303" w:rsidP="00535303">
      <w:pPr>
        <w:widowControl w:val="0"/>
        <w:autoSpaceDE w:val="0"/>
        <w:autoSpaceDN w:val="0"/>
        <w:spacing w:before="11" w:after="0" w:line="240" w:lineRule="auto"/>
        <w:jc w:val="left"/>
        <w:rPr>
          <w:rFonts w:eastAsia="Arial" w:cs="Times New Roman"/>
          <w:bCs w:val="0"/>
          <w:color w:val="auto"/>
          <w:sz w:val="14"/>
          <w:szCs w:val="14"/>
          <w:lang w:val="vi"/>
        </w:rPr>
      </w:pPr>
      <w:r w:rsidRPr="00F50BEF">
        <w:rPr>
          <w:rFonts w:eastAsia="Arial" w:cs="Times New Roman"/>
          <w:bCs w:val="0"/>
          <w:color w:val="auto"/>
          <w:sz w:val="14"/>
          <w:szCs w:val="14"/>
          <w:lang w:val="vi"/>
        </w:rPr>
        <w:br w:type="column"/>
      </w:r>
    </w:p>
    <w:p w:rsidR="00535303" w:rsidRPr="00F50BEF" w:rsidRDefault="00535303" w:rsidP="00535303">
      <w:pPr>
        <w:widowControl w:val="0"/>
        <w:autoSpaceDE w:val="0"/>
        <w:autoSpaceDN w:val="0"/>
        <w:spacing w:before="0" w:after="0" w:line="240" w:lineRule="auto"/>
        <w:jc w:val="left"/>
        <w:rPr>
          <w:rFonts w:eastAsia="Arial" w:cs="Times New Roman"/>
          <w:bCs w:val="0"/>
          <w:iCs w:val="0"/>
          <w:color w:val="auto"/>
          <w:sz w:val="14"/>
          <w:szCs w:val="14"/>
          <w:lang w:val="vi"/>
        </w:rPr>
        <w:sectPr w:rsidR="00535303" w:rsidRPr="00F50BEF" w:rsidSect="00535303">
          <w:type w:val="continuous"/>
          <w:pgSz w:w="11910" w:h="16840"/>
          <w:pgMar w:top="300" w:right="460" w:bottom="0" w:left="460" w:header="720" w:footer="720" w:gutter="0"/>
          <w:cols w:num="5" w:space="720" w:equalWidth="0">
            <w:col w:w="2576" w:space="2763"/>
            <w:col w:w="1337" w:space="735"/>
            <w:col w:w="762" w:space="582"/>
            <w:col w:w="595" w:space="481"/>
            <w:col w:w="1159"/>
          </w:cols>
        </w:sectPr>
      </w:pPr>
    </w:p>
    <w:p w:rsidR="00CC1B85" w:rsidRPr="00557A2B" w:rsidRDefault="00535303" w:rsidP="00535303">
      <w:pPr>
        <w:widowControl w:val="0"/>
        <w:tabs>
          <w:tab w:val="left" w:pos="5350"/>
          <w:tab w:val="left" w:pos="7839"/>
          <w:tab w:val="left" w:pos="8632"/>
        </w:tabs>
        <w:autoSpaceDE w:val="0"/>
        <w:autoSpaceDN w:val="0"/>
        <w:spacing w:before="126" w:after="0" w:line="240" w:lineRule="auto"/>
        <w:ind w:left="104"/>
        <w:jc w:val="left"/>
        <w:rPr>
          <w:rFonts w:ascii="Arial" w:eastAsia="Arial" w:hAnsi="Arial"/>
          <w:bCs w:val="0"/>
          <w:iCs w:val="0"/>
          <w:color w:val="424143"/>
          <w:sz w:val="13"/>
          <w:szCs w:val="13"/>
          <w:lang w:val="vi"/>
        </w:rPr>
      </w:pPr>
      <w:r w:rsidRPr="00557A2B">
        <w:rPr>
          <w:rFonts w:ascii="Arial" w:eastAsia="Arial" w:hAnsi="Arial"/>
          <w:bCs w:val="0"/>
          <w:iCs w:val="0"/>
          <w:color w:val="auto"/>
          <w:sz w:val="13"/>
          <w:szCs w:val="13"/>
          <w:lang w:val="en-GB"/>
        </w:rPr>
        <w:t>Khám/Điều trị tại</w:t>
      </w:r>
      <w:r w:rsidRPr="00557A2B">
        <w:rPr>
          <w:rFonts w:ascii="Arial" w:eastAsia="Arial" w:hAnsi="Arial"/>
          <w:bCs w:val="0"/>
          <w:iCs w:val="0"/>
          <w:color w:val="424143"/>
          <w:sz w:val="13"/>
          <w:szCs w:val="13"/>
          <w:lang w:val="vi"/>
        </w:rPr>
        <w:t>:</w:t>
      </w:r>
      <w:r w:rsidRPr="00557A2B">
        <w:rPr>
          <w:rFonts w:ascii="Arial" w:eastAsia="Arial" w:hAnsi="Arial"/>
          <w:bCs w:val="0"/>
          <w:iCs w:val="0"/>
          <w:color w:val="424143"/>
          <w:sz w:val="13"/>
          <w:szCs w:val="13"/>
          <w:u w:val="single" w:color="424143"/>
          <w:lang w:val="vi"/>
        </w:rPr>
        <w:tab/>
      </w:r>
      <w:r w:rsidRPr="00557A2B">
        <w:rPr>
          <w:rFonts w:ascii="Arial" w:eastAsia="Arial" w:hAnsi="Arial"/>
          <w:bCs w:val="0"/>
          <w:iCs w:val="0"/>
          <w:color w:val="auto"/>
          <w:sz w:val="13"/>
          <w:szCs w:val="13"/>
          <w:lang w:val="en-GB"/>
        </w:rPr>
        <w:t>Từ ngày</w:t>
      </w:r>
      <w:r w:rsidRPr="00557A2B">
        <w:rPr>
          <w:rFonts w:ascii="Arial" w:eastAsia="Arial" w:hAnsi="Arial"/>
          <w:bCs w:val="0"/>
          <w:iCs w:val="0"/>
          <w:color w:val="424143"/>
          <w:sz w:val="13"/>
          <w:szCs w:val="13"/>
          <w:lang w:val="vi"/>
        </w:rPr>
        <w:t>:</w:t>
      </w:r>
    </w:p>
    <w:tbl>
      <w:tblPr>
        <w:tblpPr w:leftFromText="180" w:rightFromText="180" w:vertAnchor="text" w:horzAnchor="page" w:tblpX="6961" w:tblpY="18"/>
        <w:tblW w:w="0" w:type="auto"/>
        <w:tblBorders>
          <w:top w:val="single" w:sz="2" w:space="0" w:color="434244"/>
          <w:left w:val="single" w:sz="4" w:space="0" w:color="auto"/>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84"/>
        <w:gridCol w:w="284"/>
        <w:gridCol w:w="284"/>
        <w:gridCol w:w="284"/>
        <w:gridCol w:w="284"/>
        <w:gridCol w:w="284"/>
        <w:gridCol w:w="284"/>
        <w:gridCol w:w="284"/>
        <w:gridCol w:w="284"/>
        <w:gridCol w:w="284"/>
      </w:tblGrid>
      <w:tr w:rsidR="00383F5A" w:rsidRPr="00557A2B" w:rsidTr="00383F5A">
        <w:trPr>
          <w:trHeight w:val="354"/>
        </w:trPr>
        <w:tc>
          <w:tcPr>
            <w:tcW w:w="284" w:type="dxa"/>
            <w:vAlign w:val="center"/>
          </w:tcPr>
          <w:p w:rsidR="00383F5A" w:rsidRPr="00557A2B" w:rsidRDefault="00383F5A" w:rsidP="00383F5A">
            <w:pPr>
              <w:pStyle w:val="TableParagraph"/>
              <w:rPr>
                <w:rFonts w:ascii="Arial" w:hAnsi="Arial" w:cs="Arial"/>
                <w:sz w:val="13"/>
                <w:szCs w:val="13"/>
                <w:lang w:val="en-US"/>
              </w:rPr>
            </w:pPr>
          </w:p>
        </w:tc>
        <w:tc>
          <w:tcPr>
            <w:tcW w:w="284" w:type="dxa"/>
            <w:vAlign w:val="center"/>
          </w:tcPr>
          <w:p w:rsidR="00383F5A" w:rsidRPr="00557A2B" w:rsidRDefault="00383F5A" w:rsidP="00383F5A">
            <w:pPr>
              <w:pStyle w:val="TableParagraph"/>
              <w:rPr>
                <w:rFonts w:ascii="Arial" w:hAnsi="Arial" w:cs="Arial"/>
                <w:sz w:val="13"/>
                <w:szCs w:val="13"/>
              </w:rPr>
            </w:pPr>
          </w:p>
        </w:tc>
        <w:tc>
          <w:tcPr>
            <w:tcW w:w="284" w:type="dxa"/>
            <w:tcBorders>
              <w:top w:val="nil"/>
              <w:bottom w:val="nil"/>
            </w:tcBorders>
            <w:vAlign w:val="center"/>
          </w:tcPr>
          <w:p w:rsidR="00383F5A" w:rsidRPr="00557A2B" w:rsidRDefault="00383F5A" w:rsidP="00383F5A">
            <w:pPr>
              <w:pStyle w:val="TableParagraph"/>
              <w:jc w:val="center"/>
              <w:rPr>
                <w:rFonts w:ascii="Arial" w:hAnsi="Arial" w:cs="Arial"/>
                <w:sz w:val="13"/>
                <w:szCs w:val="13"/>
                <w:lang w:val="en-US"/>
              </w:rPr>
            </w:pPr>
            <w:r w:rsidRPr="00557A2B">
              <w:rPr>
                <w:rFonts w:ascii="Arial" w:hAnsi="Arial" w:cs="Arial"/>
                <w:sz w:val="13"/>
                <w:szCs w:val="13"/>
                <w:lang w:val="en-US"/>
              </w:rPr>
              <w:t>/</w:t>
            </w:r>
          </w:p>
        </w:tc>
        <w:tc>
          <w:tcPr>
            <w:tcW w:w="284" w:type="dxa"/>
            <w:vAlign w:val="center"/>
          </w:tcPr>
          <w:p w:rsidR="00383F5A" w:rsidRPr="00557A2B" w:rsidRDefault="00383F5A" w:rsidP="00383F5A">
            <w:pPr>
              <w:pStyle w:val="TableParagraph"/>
              <w:rPr>
                <w:rFonts w:ascii="Arial" w:hAnsi="Arial" w:cs="Arial"/>
                <w:sz w:val="13"/>
                <w:szCs w:val="13"/>
              </w:rPr>
            </w:pPr>
          </w:p>
        </w:tc>
        <w:tc>
          <w:tcPr>
            <w:tcW w:w="284" w:type="dxa"/>
            <w:vAlign w:val="center"/>
          </w:tcPr>
          <w:p w:rsidR="00383F5A" w:rsidRPr="00557A2B" w:rsidRDefault="00383F5A" w:rsidP="00383F5A">
            <w:pPr>
              <w:pStyle w:val="TableParagraph"/>
              <w:rPr>
                <w:rFonts w:ascii="Arial" w:hAnsi="Arial" w:cs="Arial"/>
                <w:sz w:val="13"/>
                <w:szCs w:val="13"/>
              </w:rPr>
            </w:pPr>
          </w:p>
        </w:tc>
        <w:tc>
          <w:tcPr>
            <w:tcW w:w="284" w:type="dxa"/>
            <w:tcBorders>
              <w:top w:val="nil"/>
              <w:bottom w:val="nil"/>
            </w:tcBorders>
            <w:vAlign w:val="center"/>
          </w:tcPr>
          <w:p w:rsidR="00383F5A" w:rsidRPr="00557A2B" w:rsidRDefault="00383F5A" w:rsidP="00383F5A">
            <w:pPr>
              <w:pStyle w:val="TableParagraph"/>
              <w:jc w:val="center"/>
              <w:rPr>
                <w:rFonts w:ascii="Arial" w:hAnsi="Arial" w:cs="Arial"/>
                <w:sz w:val="13"/>
                <w:szCs w:val="13"/>
                <w:lang w:val="en-US"/>
              </w:rPr>
            </w:pPr>
            <w:r w:rsidRPr="00557A2B">
              <w:rPr>
                <w:rFonts w:ascii="Arial" w:hAnsi="Arial" w:cs="Arial"/>
                <w:sz w:val="13"/>
                <w:szCs w:val="13"/>
                <w:lang w:val="en-US"/>
              </w:rPr>
              <w:t>/</w:t>
            </w:r>
          </w:p>
        </w:tc>
        <w:tc>
          <w:tcPr>
            <w:tcW w:w="284" w:type="dxa"/>
            <w:vAlign w:val="center"/>
          </w:tcPr>
          <w:p w:rsidR="00383F5A" w:rsidRPr="00557A2B" w:rsidRDefault="00383F5A" w:rsidP="00383F5A">
            <w:pPr>
              <w:pStyle w:val="TableParagraph"/>
              <w:rPr>
                <w:rFonts w:ascii="Arial" w:hAnsi="Arial" w:cs="Arial"/>
                <w:sz w:val="13"/>
                <w:szCs w:val="13"/>
              </w:rPr>
            </w:pPr>
          </w:p>
        </w:tc>
        <w:tc>
          <w:tcPr>
            <w:tcW w:w="284" w:type="dxa"/>
            <w:vAlign w:val="center"/>
          </w:tcPr>
          <w:p w:rsidR="00383F5A" w:rsidRPr="00557A2B" w:rsidRDefault="00383F5A" w:rsidP="00383F5A">
            <w:pPr>
              <w:pStyle w:val="TableParagraph"/>
              <w:rPr>
                <w:rFonts w:ascii="Arial" w:hAnsi="Arial" w:cs="Arial"/>
                <w:sz w:val="13"/>
                <w:szCs w:val="13"/>
              </w:rPr>
            </w:pPr>
          </w:p>
        </w:tc>
        <w:tc>
          <w:tcPr>
            <w:tcW w:w="284" w:type="dxa"/>
            <w:vAlign w:val="center"/>
          </w:tcPr>
          <w:p w:rsidR="00383F5A" w:rsidRPr="00557A2B" w:rsidRDefault="00383F5A" w:rsidP="00383F5A">
            <w:pPr>
              <w:pStyle w:val="TableParagraph"/>
              <w:rPr>
                <w:rFonts w:ascii="Arial" w:hAnsi="Arial" w:cs="Arial"/>
                <w:sz w:val="13"/>
                <w:szCs w:val="13"/>
              </w:rPr>
            </w:pPr>
          </w:p>
        </w:tc>
        <w:tc>
          <w:tcPr>
            <w:tcW w:w="284" w:type="dxa"/>
            <w:vAlign w:val="center"/>
          </w:tcPr>
          <w:p w:rsidR="00383F5A" w:rsidRPr="00557A2B" w:rsidRDefault="00383F5A" w:rsidP="00383F5A">
            <w:pPr>
              <w:pStyle w:val="TableParagraph"/>
              <w:rPr>
                <w:rFonts w:ascii="Arial" w:hAnsi="Arial" w:cs="Arial"/>
                <w:sz w:val="13"/>
                <w:szCs w:val="13"/>
              </w:rPr>
            </w:pPr>
          </w:p>
        </w:tc>
      </w:tr>
    </w:tbl>
    <w:p w:rsidR="00CC1B85" w:rsidRPr="00557A2B" w:rsidRDefault="00535303" w:rsidP="00535303">
      <w:pPr>
        <w:widowControl w:val="0"/>
        <w:tabs>
          <w:tab w:val="left" w:pos="5350"/>
          <w:tab w:val="left" w:pos="7839"/>
          <w:tab w:val="left" w:pos="8632"/>
        </w:tabs>
        <w:autoSpaceDE w:val="0"/>
        <w:autoSpaceDN w:val="0"/>
        <w:spacing w:before="126" w:after="0" w:line="240" w:lineRule="auto"/>
        <w:ind w:left="104"/>
        <w:jc w:val="left"/>
        <w:rPr>
          <w:rFonts w:ascii="Arial" w:eastAsia="Arial" w:hAnsi="Arial"/>
          <w:bCs w:val="0"/>
          <w:iCs w:val="0"/>
          <w:color w:val="424143"/>
          <w:sz w:val="13"/>
          <w:szCs w:val="13"/>
          <w:lang w:val="en-GB"/>
        </w:rPr>
      </w:pPr>
      <w:r w:rsidRPr="00557A2B">
        <w:rPr>
          <w:rFonts w:ascii="Arial" w:eastAsia="Arial" w:hAnsi="Arial"/>
          <w:bCs w:val="0"/>
          <w:iCs w:val="0"/>
          <w:color w:val="auto"/>
          <w:sz w:val="13"/>
          <w:szCs w:val="13"/>
          <w:lang w:val="en-GB"/>
        </w:rPr>
        <w:t xml:space="preserve">                                                                                                    </w:t>
      </w:r>
      <w:r w:rsidR="00CC1B85" w:rsidRPr="00557A2B">
        <w:rPr>
          <w:rFonts w:ascii="Arial" w:eastAsia="Arial" w:hAnsi="Arial"/>
          <w:bCs w:val="0"/>
          <w:iCs w:val="0"/>
          <w:color w:val="auto"/>
          <w:sz w:val="13"/>
          <w:szCs w:val="13"/>
          <w:lang w:val="en-GB"/>
        </w:rPr>
        <w:tab/>
      </w:r>
      <w:r w:rsidRPr="00557A2B">
        <w:rPr>
          <w:rFonts w:ascii="Arial" w:eastAsia="Arial" w:hAnsi="Arial"/>
          <w:bCs w:val="0"/>
          <w:iCs w:val="0"/>
          <w:color w:val="auto"/>
          <w:sz w:val="13"/>
          <w:szCs w:val="13"/>
          <w:lang w:val="en-GB"/>
        </w:rPr>
        <w:t>Đến ngày</w:t>
      </w:r>
      <w:r w:rsidRPr="00557A2B">
        <w:rPr>
          <w:rFonts w:ascii="Arial" w:eastAsia="Arial" w:hAnsi="Arial"/>
          <w:bCs w:val="0"/>
          <w:iCs w:val="0"/>
          <w:color w:val="424143"/>
          <w:sz w:val="13"/>
          <w:szCs w:val="13"/>
          <w:lang w:val="en-GB"/>
        </w:rPr>
        <w:t xml:space="preserve">:            </w:t>
      </w:r>
    </w:p>
    <w:p w:rsidR="00535303" w:rsidRPr="00557A2B" w:rsidRDefault="00535303" w:rsidP="00535303">
      <w:pPr>
        <w:widowControl w:val="0"/>
        <w:autoSpaceDE w:val="0"/>
        <w:autoSpaceDN w:val="0"/>
        <w:spacing w:before="6" w:after="0" w:line="240" w:lineRule="auto"/>
        <w:jc w:val="left"/>
        <w:rPr>
          <w:rFonts w:ascii="Arial" w:eastAsia="Arial" w:hAnsi="Arial"/>
          <w:bCs w:val="0"/>
          <w:color w:val="auto"/>
          <w:sz w:val="13"/>
          <w:szCs w:val="13"/>
          <w:lang w:val="vi"/>
        </w:rPr>
      </w:pPr>
    </w:p>
    <w:p w:rsidR="000C3D08" w:rsidRDefault="000C3D08" w:rsidP="00535303">
      <w:pPr>
        <w:widowControl w:val="0"/>
        <w:tabs>
          <w:tab w:val="left" w:pos="10875"/>
        </w:tabs>
        <w:autoSpaceDE w:val="0"/>
        <w:autoSpaceDN w:val="0"/>
        <w:spacing w:before="40" w:after="0" w:line="240" w:lineRule="auto"/>
        <w:ind w:left="101"/>
        <w:jc w:val="left"/>
        <w:rPr>
          <w:rFonts w:ascii="Arial" w:eastAsia="Arial" w:hAnsi="Arial"/>
          <w:bCs w:val="0"/>
          <w:iCs w:val="0"/>
          <w:color w:val="auto"/>
          <w:sz w:val="13"/>
          <w:szCs w:val="13"/>
          <w:lang w:val="vi"/>
        </w:rPr>
      </w:pPr>
    </w:p>
    <w:p w:rsidR="00535303" w:rsidRPr="00557A2B" w:rsidRDefault="00535303" w:rsidP="00535303">
      <w:pPr>
        <w:widowControl w:val="0"/>
        <w:tabs>
          <w:tab w:val="left" w:pos="10875"/>
        </w:tabs>
        <w:autoSpaceDE w:val="0"/>
        <w:autoSpaceDN w:val="0"/>
        <w:spacing w:before="40" w:after="0" w:line="240" w:lineRule="auto"/>
        <w:ind w:left="101"/>
        <w:jc w:val="left"/>
        <w:rPr>
          <w:rFonts w:ascii="Arial" w:eastAsia="Arial" w:hAnsi="Arial"/>
          <w:bCs w:val="0"/>
          <w:iCs w:val="0"/>
          <w:color w:val="auto"/>
          <w:sz w:val="13"/>
          <w:szCs w:val="13"/>
          <w:lang w:val="vi"/>
        </w:rPr>
      </w:pPr>
      <w:r w:rsidRPr="00557A2B">
        <w:rPr>
          <w:rFonts w:ascii="Arial" w:eastAsia="Arial" w:hAnsi="Arial"/>
          <w:bCs w:val="0"/>
          <w:iCs w:val="0"/>
          <w:color w:val="auto"/>
          <w:sz w:val="13"/>
          <w:szCs w:val="13"/>
          <w:lang w:val="vi"/>
        </w:rPr>
        <w:t>Chẩn</w:t>
      </w:r>
      <w:r w:rsidRPr="00557A2B">
        <w:rPr>
          <w:rFonts w:ascii="Arial" w:eastAsia="Arial" w:hAnsi="Arial"/>
          <w:bCs w:val="0"/>
          <w:iCs w:val="0"/>
          <w:color w:val="auto"/>
          <w:spacing w:val="2"/>
          <w:sz w:val="13"/>
          <w:szCs w:val="13"/>
          <w:lang w:val="vi"/>
        </w:rPr>
        <w:t xml:space="preserve"> </w:t>
      </w:r>
      <w:r w:rsidRPr="00557A2B">
        <w:rPr>
          <w:rFonts w:ascii="Arial" w:eastAsia="Arial" w:hAnsi="Arial"/>
          <w:bCs w:val="0"/>
          <w:iCs w:val="0"/>
          <w:color w:val="auto"/>
          <w:sz w:val="13"/>
          <w:szCs w:val="13"/>
          <w:lang w:val="vi"/>
        </w:rPr>
        <w:t>đoán</w:t>
      </w:r>
      <w:r w:rsidRPr="00557A2B">
        <w:rPr>
          <w:rFonts w:ascii="Arial" w:eastAsia="Arial" w:hAnsi="Arial"/>
          <w:bCs w:val="0"/>
          <w:iCs w:val="0"/>
          <w:color w:val="auto"/>
          <w:spacing w:val="3"/>
          <w:sz w:val="13"/>
          <w:szCs w:val="13"/>
          <w:lang w:val="vi"/>
        </w:rPr>
        <w:t xml:space="preserve"> </w:t>
      </w:r>
      <w:r w:rsidRPr="00557A2B">
        <w:rPr>
          <w:rFonts w:ascii="Arial" w:eastAsia="Arial" w:hAnsi="Arial"/>
          <w:bCs w:val="0"/>
          <w:iCs w:val="0"/>
          <w:color w:val="auto"/>
          <w:sz w:val="13"/>
          <w:szCs w:val="13"/>
          <w:lang w:val="vi"/>
        </w:rPr>
        <w:t>của</w:t>
      </w:r>
      <w:r w:rsidRPr="00557A2B">
        <w:rPr>
          <w:rFonts w:ascii="Arial" w:eastAsia="Arial" w:hAnsi="Arial"/>
          <w:bCs w:val="0"/>
          <w:iCs w:val="0"/>
          <w:color w:val="auto"/>
          <w:spacing w:val="3"/>
          <w:sz w:val="13"/>
          <w:szCs w:val="13"/>
          <w:lang w:val="vi"/>
        </w:rPr>
        <w:t xml:space="preserve"> </w:t>
      </w:r>
      <w:r w:rsidRPr="00557A2B">
        <w:rPr>
          <w:rFonts w:ascii="Arial" w:eastAsia="Arial" w:hAnsi="Arial"/>
          <w:bCs w:val="0"/>
          <w:iCs w:val="0"/>
          <w:color w:val="auto"/>
          <w:sz w:val="13"/>
          <w:szCs w:val="13"/>
          <w:lang w:val="vi"/>
        </w:rPr>
        <w:t>bác</w:t>
      </w:r>
      <w:r w:rsidRPr="00557A2B">
        <w:rPr>
          <w:rFonts w:ascii="Arial" w:eastAsia="Arial" w:hAnsi="Arial"/>
          <w:bCs w:val="0"/>
          <w:iCs w:val="0"/>
          <w:color w:val="auto"/>
          <w:spacing w:val="3"/>
          <w:sz w:val="13"/>
          <w:szCs w:val="13"/>
          <w:lang w:val="vi"/>
        </w:rPr>
        <w:t xml:space="preserve"> </w:t>
      </w:r>
      <w:r w:rsidRPr="00557A2B">
        <w:rPr>
          <w:rFonts w:ascii="Arial" w:eastAsia="Arial" w:hAnsi="Arial"/>
          <w:bCs w:val="0"/>
          <w:iCs w:val="0"/>
          <w:color w:val="auto"/>
          <w:sz w:val="13"/>
          <w:szCs w:val="13"/>
          <w:lang w:val="vi"/>
        </w:rPr>
        <w:t>sĩ/</w:t>
      </w:r>
      <w:r w:rsidRPr="00557A2B">
        <w:rPr>
          <w:rFonts w:ascii="Arial" w:eastAsia="Arial" w:hAnsi="Arial"/>
          <w:bCs w:val="0"/>
          <w:iCs w:val="0"/>
          <w:color w:val="auto"/>
          <w:spacing w:val="3"/>
          <w:sz w:val="13"/>
          <w:szCs w:val="13"/>
          <w:lang w:val="vi"/>
        </w:rPr>
        <w:t xml:space="preserve"> </w:t>
      </w:r>
      <w:r w:rsidRPr="00557A2B">
        <w:rPr>
          <w:rFonts w:ascii="Arial" w:eastAsia="Arial" w:hAnsi="Arial"/>
          <w:bCs w:val="0"/>
          <w:iCs w:val="0"/>
          <w:color w:val="auto"/>
          <w:sz w:val="13"/>
          <w:szCs w:val="13"/>
          <w:lang w:val="vi"/>
        </w:rPr>
        <w:t>Nguyên</w:t>
      </w:r>
      <w:r w:rsidRPr="00557A2B">
        <w:rPr>
          <w:rFonts w:ascii="Arial" w:eastAsia="Arial" w:hAnsi="Arial"/>
          <w:bCs w:val="0"/>
          <w:iCs w:val="0"/>
          <w:color w:val="auto"/>
          <w:spacing w:val="3"/>
          <w:sz w:val="13"/>
          <w:szCs w:val="13"/>
          <w:lang w:val="vi"/>
        </w:rPr>
        <w:t xml:space="preserve"> </w:t>
      </w:r>
      <w:r w:rsidRPr="00557A2B">
        <w:rPr>
          <w:rFonts w:ascii="Arial" w:eastAsia="Arial" w:hAnsi="Arial"/>
          <w:bCs w:val="0"/>
          <w:iCs w:val="0"/>
          <w:color w:val="auto"/>
          <w:sz w:val="13"/>
          <w:szCs w:val="13"/>
          <w:lang w:val="vi"/>
        </w:rPr>
        <w:t>nhân</w:t>
      </w:r>
      <w:r w:rsidRPr="00557A2B">
        <w:rPr>
          <w:rFonts w:ascii="Arial" w:eastAsia="Arial" w:hAnsi="Arial"/>
          <w:bCs w:val="0"/>
          <w:iCs w:val="0"/>
          <w:color w:val="auto"/>
          <w:spacing w:val="3"/>
          <w:sz w:val="13"/>
          <w:szCs w:val="13"/>
          <w:lang w:val="vi"/>
        </w:rPr>
        <w:t xml:space="preserve"> </w:t>
      </w:r>
      <w:r w:rsidRPr="00557A2B">
        <w:rPr>
          <w:rFonts w:ascii="Arial" w:eastAsia="Arial" w:hAnsi="Arial"/>
          <w:bCs w:val="0"/>
          <w:iCs w:val="0"/>
          <w:color w:val="auto"/>
          <w:sz w:val="13"/>
          <w:szCs w:val="13"/>
          <w:lang w:val="vi"/>
        </w:rPr>
        <w:t>tai</w:t>
      </w:r>
      <w:r w:rsidRPr="00557A2B">
        <w:rPr>
          <w:rFonts w:ascii="Arial" w:eastAsia="Arial" w:hAnsi="Arial"/>
          <w:bCs w:val="0"/>
          <w:iCs w:val="0"/>
          <w:color w:val="auto"/>
          <w:spacing w:val="3"/>
          <w:sz w:val="13"/>
          <w:szCs w:val="13"/>
          <w:lang w:val="vi"/>
        </w:rPr>
        <w:t xml:space="preserve"> </w:t>
      </w:r>
      <w:r w:rsidRPr="00557A2B">
        <w:rPr>
          <w:rFonts w:ascii="Arial" w:eastAsia="Arial" w:hAnsi="Arial"/>
          <w:bCs w:val="0"/>
          <w:iCs w:val="0"/>
          <w:color w:val="auto"/>
          <w:sz w:val="13"/>
          <w:szCs w:val="13"/>
          <w:lang w:val="vi"/>
        </w:rPr>
        <w:t>nạn</w:t>
      </w:r>
      <w:r w:rsidRPr="00557A2B">
        <w:rPr>
          <w:rFonts w:ascii="Arial" w:eastAsia="Arial" w:hAnsi="Arial"/>
          <w:bCs w:val="0"/>
          <w:iCs w:val="0"/>
          <w:color w:val="424143"/>
          <w:sz w:val="13"/>
          <w:szCs w:val="13"/>
          <w:lang w:val="vi"/>
        </w:rPr>
        <w:t>:</w:t>
      </w:r>
      <w:r w:rsidRPr="00557A2B">
        <w:rPr>
          <w:rFonts w:ascii="Arial" w:eastAsia="Arial" w:hAnsi="Arial"/>
          <w:bCs w:val="0"/>
          <w:iCs w:val="0"/>
          <w:color w:val="424143"/>
          <w:spacing w:val="7"/>
          <w:sz w:val="13"/>
          <w:szCs w:val="13"/>
          <w:lang w:val="vi"/>
        </w:rPr>
        <w:t xml:space="preserve"> </w:t>
      </w:r>
      <w:r w:rsidRPr="00557A2B">
        <w:rPr>
          <w:rFonts w:ascii="Arial" w:eastAsia="Arial" w:hAnsi="Arial"/>
          <w:bCs w:val="0"/>
          <w:iCs w:val="0"/>
          <w:color w:val="424143"/>
          <w:sz w:val="13"/>
          <w:szCs w:val="13"/>
          <w:u w:val="single" w:color="424143"/>
          <w:lang w:val="vi"/>
        </w:rPr>
        <w:t xml:space="preserve"> </w:t>
      </w:r>
      <w:r w:rsidRPr="00557A2B">
        <w:rPr>
          <w:rFonts w:ascii="Arial" w:eastAsia="Arial" w:hAnsi="Arial"/>
          <w:bCs w:val="0"/>
          <w:iCs w:val="0"/>
          <w:color w:val="424143"/>
          <w:sz w:val="13"/>
          <w:szCs w:val="13"/>
          <w:u w:val="single" w:color="424143"/>
          <w:lang w:val="vi"/>
        </w:rPr>
        <w:tab/>
      </w:r>
    </w:p>
    <w:p w:rsidR="00535303" w:rsidRPr="00557A2B" w:rsidRDefault="00535303" w:rsidP="00711927">
      <w:pPr>
        <w:spacing w:before="120" w:after="0" w:line="240" w:lineRule="auto"/>
        <w:jc w:val="left"/>
        <w:rPr>
          <w:rFonts w:ascii="Arial" w:eastAsia="Arial" w:hAnsi="Arial"/>
          <w:b/>
          <w:iCs w:val="0"/>
          <w:color w:val="auto"/>
          <w:sz w:val="15"/>
          <w:szCs w:val="15"/>
          <w:lang w:val="vi"/>
        </w:rPr>
      </w:pPr>
      <w:r w:rsidRPr="00557A2B">
        <w:rPr>
          <w:rFonts w:ascii="Arial" w:eastAsia="Arial" w:hAnsi="Arial"/>
          <w:iCs w:val="0"/>
          <w:color w:val="F2F2F3"/>
          <w:sz w:val="15"/>
          <w:szCs w:val="15"/>
          <w:shd w:val="clear" w:color="auto" w:fill="075CA8"/>
          <w:lang w:val="vi"/>
        </w:rPr>
        <w:t xml:space="preserve">  </w:t>
      </w:r>
      <w:r w:rsidRPr="00557A2B">
        <w:rPr>
          <w:rFonts w:ascii="Arial" w:eastAsia="Arial" w:hAnsi="Arial"/>
          <w:iCs w:val="0"/>
          <w:color w:val="F2F2F3"/>
          <w:spacing w:val="-4"/>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III.</w:t>
      </w:r>
      <w:r w:rsidRPr="00557A2B">
        <w:rPr>
          <w:rFonts w:ascii="Arial" w:eastAsia="Arial" w:hAnsi="Arial"/>
          <w:b/>
          <w:iCs w:val="0"/>
          <w:color w:val="F2F2F3"/>
          <w:spacing w:val="5"/>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THÔNG</w:t>
      </w:r>
      <w:r w:rsidRPr="00557A2B">
        <w:rPr>
          <w:rFonts w:ascii="Arial" w:eastAsia="Arial" w:hAnsi="Arial"/>
          <w:b/>
          <w:iCs w:val="0"/>
          <w:color w:val="F2F2F3"/>
          <w:spacing w:val="5"/>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TIN</w:t>
      </w:r>
      <w:r w:rsidRPr="00557A2B">
        <w:rPr>
          <w:rFonts w:ascii="Arial" w:eastAsia="Arial" w:hAnsi="Arial"/>
          <w:b/>
          <w:iCs w:val="0"/>
          <w:color w:val="F2F2F3"/>
          <w:spacing w:val="5"/>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VỀ</w:t>
      </w:r>
      <w:r w:rsidRPr="00557A2B">
        <w:rPr>
          <w:rFonts w:ascii="Arial" w:eastAsia="Arial" w:hAnsi="Arial"/>
          <w:b/>
          <w:iCs w:val="0"/>
          <w:color w:val="F2F2F3"/>
          <w:spacing w:val="5"/>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NGƯỜI</w:t>
      </w:r>
      <w:r w:rsidRPr="00557A2B">
        <w:rPr>
          <w:rFonts w:ascii="Arial" w:eastAsia="Arial" w:hAnsi="Arial"/>
          <w:b/>
          <w:iCs w:val="0"/>
          <w:color w:val="F2F2F3"/>
          <w:spacing w:val="6"/>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YÊU</w:t>
      </w:r>
      <w:r w:rsidRPr="00557A2B">
        <w:rPr>
          <w:rFonts w:ascii="Arial" w:eastAsia="Arial" w:hAnsi="Arial"/>
          <w:b/>
          <w:iCs w:val="0"/>
          <w:color w:val="F2F2F3"/>
          <w:spacing w:val="5"/>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vi"/>
        </w:rPr>
        <w:t>CẦU</w:t>
      </w:r>
      <w:r w:rsidRPr="00557A2B">
        <w:rPr>
          <w:rFonts w:ascii="Arial" w:eastAsia="Arial" w:hAnsi="Arial"/>
          <w:b/>
          <w:iCs w:val="0"/>
          <w:color w:val="F2F2F3"/>
          <w:spacing w:val="5"/>
          <w:w w:val="105"/>
          <w:sz w:val="15"/>
          <w:szCs w:val="15"/>
          <w:shd w:val="clear" w:color="auto" w:fill="075CA8"/>
          <w:lang w:val="vi"/>
        </w:rPr>
        <w:t xml:space="preserve"> </w:t>
      </w:r>
      <w:r w:rsidRPr="00557A2B">
        <w:rPr>
          <w:rFonts w:ascii="Arial" w:eastAsia="Arial" w:hAnsi="Arial"/>
          <w:b/>
          <w:iCs w:val="0"/>
          <w:color w:val="F2F2F3"/>
          <w:w w:val="105"/>
          <w:sz w:val="15"/>
          <w:szCs w:val="15"/>
          <w:shd w:val="clear" w:color="auto" w:fill="075CA8"/>
          <w:lang w:val="en-GB"/>
        </w:rPr>
        <w:t>TRẢ TIỀN BẢO HIỂM (</w:t>
      </w:r>
      <w:r w:rsidR="00711927" w:rsidRPr="00557A2B">
        <w:rPr>
          <w:rFonts w:ascii="Arial" w:eastAsia="Arial" w:hAnsi="Arial"/>
          <w:b/>
          <w:iCs w:val="0"/>
          <w:color w:val="F2F2F3"/>
          <w:w w:val="105"/>
          <w:sz w:val="15"/>
          <w:szCs w:val="15"/>
          <w:shd w:val="clear" w:color="auto" w:fill="075CA8"/>
          <w:lang w:val="en-GB"/>
        </w:rPr>
        <w:t>N</w:t>
      </w:r>
      <w:r w:rsidRPr="00557A2B">
        <w:rPr>
          <w:rFonts w:ascii="Arial" w:eastAsia="Arial" w:hAnsi="Arial"/>
          <w:b/>
          <w:iCs w:val="0"/>
          <w:color w:val="F2F2F3"/>
          <w:w w:val="105"/>
          <w:sz w:val="15"/>
          <w:szCs w:val="15"/>
          <w:shd w:val="clear" w:color="auto" w:fill="075CA8"/>
          <w:lang w:val="en-GB"/>
        </w:rPr>
        <w:t>YCTTBH)</w:t>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r w:rsidRPr="00557A2B">
        <w:rPr>
          <w:rFonts w:ascii="Arial" w:eastAsia="Arial" w:hAnsi="Arial"/>
          <w:b/>
          <w:iCs w:val="0"/>
          <w:color w:val="F2F2F3"/>
          <w:sz w:val="15"/>
          <w:szCs w:val="15"/>
          <w:shd w:val="clear" w:color="auto" w:fill="075CA8"/>
          <w:lang w:val="vi"/>
        </w:rPr>
        <w:tab/>
      </w:r>
    </w:p>
    <w:p w:rsidR="00535303" w:rsidRPr="00557A2B" w:rsidRDefault="00535303" w:rsidP="00535303">
      <w:pPr>
        <w:spacing w:line="240" w:lineRule="auto"/>
        <w:ind w:right="100" w:firstLine="90"/>
        <w:jc w:val="left"/>
        <w:rPr>
          <w:rFonts w:ascii="Arial" w:hAnsi="Arial"/>
          <w:bCs w:val="0"/>
          <w:i/>
          <w:color w:val="auto"/>
          <w:sz w:val="13"/>
          <w:szCs w:val="13"/>
        </w:rPr>
      </w:pPr>
      <w:r w:rsidRPr="00557A2B">
        <w:rPr>
          <w:rFonts w:ascii="Arial" w:hAnsi="Arial"/>
          <w:bCs w:val="0"/>
          <w:i/>
          <w:color w:val="auto"/>
          <w:sz w:val="13"/>
          <w:szCs w:val="13"/>
        </w:rPr>
        <w:t xml:space="preserve">Vui lòng bỏ qua mục III. và chuyển tới mục IV. nếu </w:t>
      </w:r>
      <w:r w:rsidR="003D6146">
        <w:rPr>
          <w:rFonts w:ascii="Arial" w:hAnsi="Arial"/>
          <w:bCs w:val="0"/>
          <w:i/>
          <w:color w:val="auto"/>
          <w:sz w:val="13"/>
          <w:szCs w:val="13"/>
        </w:rPr>
        <w:t>NYCTTBH là NĐBH</w:t>
      </w:r>
      <w:r w:rsidRPr="00557A2B">
        <w:rPr>
          <w:rFonts w:ascii="Arial" w:hAnsi="Arial"/>
          <w:bCs w:val="0"/>
          <w:i/>
          <w:color w:val="auto"/>
          <w:sz w:val="13"/>
          <w:szCs w:val="13"/>
        </w:rPr>
        <w:t>.</w:t>
      </w:r>
    </w:p>
    <w:p w:rsidR="00535303" w:rsidRPr="00557A2B" w:rsidRDefault="00535303" w:rsidP="00535303">
      <w:pPr>
        <w:spacing w:line="240" w:lineRule="auto"/>
        <w:ind w:left="90" w:right="100"/>
        <w:rPr>
          <w:rFonts w:ascii="Arial" w:hAnsi="Arial"/>
          <w:bCs w:val="0"/>
          <w:i/>
          <w:color w:val="auto"/>
          <w:sz w:val="13"/>
          <w:szCs w:val="13"/>
        </w:rPr>
        <w:sectPr w:rsidR="00535303" w:rsidRPr="00557A2B">
          <w:type w:val="continuous"/>
          <w:pgSz w:w="11910" w:h="16840"/>
          <w:pgMar w:top="300" w:right="460" w:bottom="0" w:left="460" w:header="720" w:footer="720" w:gutter="0"/>
          <w:cols w:space="720"/>
        </w:sectPr>
      </w:pPr>
    </w:p>
    <w:p w:rsidR="00535303" w:rsidRPr="00557A2B" w:rsidRDefault="00535303" w:rsidP="00557A2B">
      <w:pPr>
        <w:widowControl w:val="0"/>
        <w:tabs>
          <w:tab w:val="left" w:pos="5282"/>
        </w:tabs>
        <w:autoSpaceDE w:val="0"/>
        <w:autoSpaceDN w:val="0"/>
        <w:spacing w:before="180" w:after="0" w:line="240" w:lineRule="auto"/>
        <w:ind w:left="101"/>
        <w:jc w:val="left"/>
        <w:rPr>
          <w:rFonts w:ascii="Arial" w:eastAsia="Arial" w:hAnsi="Arial"/>
          <w:bCs w:val="0"/>
          <w:iCs w:val="0"/>
          <w:color w:val="auto"/>
          <w:sz w:val="13"/>
          <w:szCs w:val="13"/>
          <w:lang w:val="vi"/>
        </w:rPr>
      </w:pPr>
      <w:r w:rsidRPr="00557A2B">
        <w:rPr>
          <w:rFonts w:ascii="Arial" w:eastAsia="Arial" w:hAnsi="Arial"/>
          <w:bCs w:val="0"/>
          <w:iCs w:val="0"/>
          <w:color w:val="auto"/>
          <w:sz w:val="13"/>
          <w:szCs w:val="13"/>
          <w:lang w:val="vi"/>
        </w:rPr>
        <w:t>Họ</w:t>
      </w:r>
      <w:r w:rsidRPr="00557A2B">
        <w:rPr>
          <w:rFonts w:ascii="Arial" w:eastAsia="Arial" w:hAnsi="Arial"/>
          <w:bCs w:val="0"/>
          <w:iCs w:val="0"/>
          <w:color w:val="auto"/>
          <w:spacing w:val="3"/>
          <w:sz w:val="13"/>
          <w:szCs w:val="13"/>
          <w:lang w:val="vi"/>
        </w:rPr>
        <w:t xml:space="preserve"> </w:t>
      </w:r>
      <w:r w:rsidRPr="00557A2B">
        <w:rPr>
          <w:rFonts w:ascii="Arial" w:eastAsia="Arial" w:hAnsi="Arial"/>
          <w:bCs w:val="0"/>
          <w:iCs w:val="0"/>
          <w:color w:val="auto"/>
          <w:sz w:val="13"/>
          <w:szCs w:val="13"/>
          <w:lang w:val="vi"/>
        </w:rPr>
        <w:t>tên</w:t>
      </w:r>
      <w:r w:rsidRPr="00557A2B">
        <w:rPr>
          <w:rFonts w:ascii="Arial" w:eastAsia="Arial" w:hAnsi="Arial"/>
          <w:bCs w:val="0"/>
          <w:iCs w:val="0"/>
          <w:color w:val="424143"/>
          <w:sz w:val="13"/>
          <w:szCs w:val="13"/>
          <w:lang w:val="vi"/>
        </w:rPr>
        <w:t xml:space="preserve">: </w:t>
      </w:r>
      <w:r w:rsidRPr="00557A2B">
        <w:rPr>
          <w:rFonts w:ascii="Arial" w:eastAsia="Arial" w:hAnsi="Arial"/>
          <w:bCs w:val="0"/>
          <w:iCs w:val="0"/>
          <w:color w:val="424143"/>
          <w:spacing w:val="-16"/>
          <w:sz w:val="13"/>
          <w:szCs w:val="13"/>
          <w:lang w:val="vi"/>
        </w:rPr>
        <w:t xml:space="preserve"> </w:t>
      </w:r>
      <w:r w:rsidRPr="00557A2B">
        <w:rPr>
          <w:rFonts w:ascii="Arial" w:eastAsia="Arial" w:hAnsi="Arial"/>
          <w:bCs w:val="0"/>
          <w:iCs w:val="0"/>
          <w:color w:val="424143"/>
          <w:sz w:val="13"/>
          <w:szCs w:val="13"/>
          <w:u w:val="single" w:color="424143"/>
          <w:lang w:val="vi"/>
        </w:rPr>
        <w:t xml:space="preserve"> </w:t>
      </w:r>
      <w:r w:rsidRPr="00557A2B">
        <w:rPr>
          <w:rFonts w:ascii="Arial" w:eastAsia="Arial" w:hAnsi="Arial"/>
          <w:bCs w:val="0"/>
          <w:iCs w:val="0"/>
          <w:color w:val="424143"/>
          <w:sz w:val="13"/>
          <w:szCs w:val="13"/>
          <w:u w:val="single" w:color="424143"/>
          <w:lang w:val="vi"/>
        </w:rPr>
        <w:tab/>
      </w:r>
    </w:p>
    <w:p w:rsidR="00535303" w:rsidRPr="00557A2B" w:rsidRDefault="00535303" w:rsidP="00535303">
      <w:pPr>
        <w:widowControl w:val="0"/>
        <w:autoSpaceDE w:val="0"/>
        <w:autoSpaceDN w:val="0"/>
        <w:spacing w:before="8" w:after="0" w:line="240" w:lineRule="auto"/>
        <w:jc w:val="left"/>
        <w:rPr>
          <w:rFonts w:ascii="Arial" w:eastAsia="Arial" w:hAnsi="Arial"/>
          <w:bCs w:val="0"/>
          <w:color w:val="auto"/>
          <w:sz w:val="13"/>
          <w:szCs w:val="13"/>
          <w:lang w:val="vi"/>
        </w:rPr>
      </w:pPr>
      <w:r w:rsidRPr="00557A2B">
        <w:rPr>
          <w:rFonts w:ascii="Arial" w:eastAsia="Arial" w:hAnsi="Arial"/>
          <w:bCs w:val="0"/>
          <w:color w:val="auto"/>
          <w:sz w:val="13"/>
          <w:szCs w:val="13"/>
          <w:lang w:val="vi"/>
        </w:rPr>
        <w:t xml:space="preserve"> </w:t>
      </w:r>
      <w:r w:rsidRPr="00557A2B">
        <w:rPr>
          <w:rFonts w:ascii="Arial" w:eastAsia="Arial" w:hAnsi="Arial"/>
          <w:bCs w:val="0"/>
          <w:color w:val="auto"/>
          <w:sz w:val="13"/>
          <w:szCs w:val="13"/>
          <w:lang w:val="vi"/>
        </w:rPr>
        <w:br w:type="column"/>
      </w:r>
    </w:p>
    <w:tbl>
      <w:tblPr>
        <w:tblpPr w:leftFromText="180" w:rightFromText="180" w:vertAnchor="text" w:horzAnchor="page" w:tblpX="7574" w:tblpY="-46"/>
        <w:tblW w:w="0" w:type="auto"/>
        <w:tblBorders>
          <w:top w:val="single" w:sz="2" w:space="0" w:color="434244"/>
          <w:left w:val="single" w:sz="2" w:space="0" w:color="434244"/>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89"/>
        <w:gridCol w:w="289"/>
        <w:gridCol w:w="290"/>
        <w:gridCol w:w="289"/>
        <w:gridCol w:w="290"/>
        <w:gridCol w:w="289"/>
        <w:gridCol w:w="290"/>
        <w:gridCol w:w="289"/>
        <w:gridCol w:w="290"/>
        <w:gridCol w:w="289"/>
        <w:gridCol w:w="290"/>
        <w:gridCol w:w="289"/>
        <w:gridCol w:w="290"/>
      </w:tblGrid>
      <w:tr w:rsidR="004D23B4" w:rsidRPr="00557A2B" w:rsidTr="000C3D08">
        <w:trPr>
          <w:trHeight w:val="419"/>
        </w:trPr>
        <w:tc>
          <w:tcPr>
            <w:tcW w:w="289"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9"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0"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9"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0"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9"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0"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9"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0"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9"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0"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89"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c>
          <w:tcPr>
            <w:tcW w:w="290" w:type="dxa"/>
          </w:tcPr>
          <w:p w:rsidR="004D23B4" w:rsidRPr="00557A2B" w:rsidRDefault="004D23B4" w:rsidP="00557A2B">
            <w:pPr>
              <w:widowControl w:val="0"/>
              <w:autoSpaceDE w:val="0"/>
              <w:autoSpaceDN w:val="0"/>
              <w:spacing w:before="0" w:after="0" w:line="240" w:lineRule="auto"/>
              <w:jc w:val="left"/>
              <w:rPr>
                <w:rFonts w:ascii="Arial" w:eastAsia="Microsoft Sans Serif" w:hAnsi="Arial"/>
                <w:bCs w:val="0"/>
                <w:iCs w:val="0"/>
                <w:color w:val="auto"/>
                <w:sz w:val="13"/>
                <w:szCs w:val="13"/>
                <w:lang w:val="vi"/>
              </w:rPr>
            </w:pPr>
          </w:p>
        </w:tc>
      </w:tr>
    </w:tbl>
    <w:p w:rsidR="004D23B4" w:rsidRPr="00557A2B" w:rsidRDefault="00535303" w:rsidP="00557A2B">
      <w:pPr>
        <w:widowControl w:val="0"/>
        <w:autoSpaceDE w:val="0"/>
        <w:autoSpaceDN w:val="0"/>
        <w:spacing w:before="0" w:after="0" w:line="240" w:lineRule="auto"/>
        <w:jc w:val="left"/>
        <w:rPr>
          <w:rFonts w:ascii="Arial" w:eastAsia="Arial" w:hAnsi="Arial"/>
          <w:bCs w:val="0"/>
          <w:iCs w:val="0"/>
          <w:color w:val="424143"/>
          <w:sz w:val="13"/>
          <w:szCs w:val="13"/>
          <w:lang w:val="vi"/>
        </w:rPr>
      </w:pPr>
      <w:r w:rsidRPr="00557A2B">
        <w:rPr>
          <w:rFonts w:ascii="Arial" w:eastAsia="Arial" w:hAnsi="Arial"/>
          <w:bCs w:val="0"/>
          <w:iCs w:val="0"/>
          <w:color w:val="auto"/>
          <w:sz w:val="13"/>
          <w:szCs w:val="13"/>
          <w:lang w:val="vi"/>
        </w:rPr>
        <w:t>Số</w:t>
      </w:r>
      <w:r w:rsidRPr="00557A2B">
        <w:rPr>
          <w:rFonts w:ascii="Arial" w:eastAsia="Arial" w:hAnsi="Arial"/>
          <w:bCs w:val="0"/>
          <w:iCs w:val="0"/>
          <w:color w:val="auto"/>
          <w:spacing w:val="7"/>
          <w:sz w:val="13"/>
          <w:szCs w:val="13"/>
          <w:lang w:val="vi"/>
        </w:rPr>
        <w:t xml:space="preserve"> </w:t>
      </w:r>
      <w:r w:rsidRPr="00557A2B">
        <w:rPr>
          <w:rFonts w:ascii="Arial" w:eastAsia="Arial" w:hAnsi="Arial"/>
          <w:bCs w:val="0"/>
          <w:iCs w:val="0"/>
          <w:color w:val="auto"/>
          <w:sz w:val="13"/>
          <w:szCs w:val="13"/>
          <w:lang w:val="vi"/>
        </w:rPr>
        <w:t>CMND/CCCD/Hộ</w:t>
      </w:r>
      <w:r w:rsidRPr="00557A2B">
        <w:rPr>
          <w:rFonts w:ascii="Arial" w:eastAsia="Arial" w:hAnsi="Arial"/>
          <w:bCs w:val="0"/>
          <w:iCs w:val="0"/>
          <w:color w:val="auto"/>
          <w:spacing w:val="7"/>
          <w:sz w:val="13"/>
          <w:szCs w:val="13"/>
          <w:lang w:val="vi"/>
        </w:rPr>
        <w:t xml:space="preserve"> </w:t>
      </w:r>
      <w:r w:rsidRPr="00557A2B">
        <w:rPr>
          <w:rFonts w:ascii="Arial" w:eastAsia="Arial" w:hAnsi="Arial"/>
          <w:bCs w:val="0"/>
          <w:iCs w:val="0"/>
          <w:color w:val="auto"/>
          <w:sz w:val="13"/>
          <w:szCs w:val="13"/>
          <w:lang w:val="vi"/>
        </w:rPr>
        <w:t>chi</w:t>
      </w:r>
      <w:r w:rsidR="00557A2B">
        <w:rPr>
          <w:rFonts w:ascii="Arial" w:eastAsia="Arial" w:hAnsi="Arial"/>
          <w:bCs w:val="0"/>
          <w:iCs w:val="0"/>
          <w:color w:val="auto"/>
          <w:sz w:val="13"/>
          <w:szCs w:val="13"/>
          <w:lang w:val="vi"/>
        </w:rPr>
        <w:t>ế</w:t>
      </w:r>
      <w:r w:rsidRPr="00557A2B">
        <w:rPr>
          <w:rFonts w:ascii="Arial" w:eastAsia="Arial" w:hAnsi="Arial"/>
          <w:bCs w:val="0"/>
          <w:iCs w:val="0"/>
          <w:color w:val="auto"/>
          <w:sz w:val="13"/>
          <w:szCs w:val="13"/>
          <w:lang w:val="vi"/>
        </w:rPr>
        <w:t>u</w:t>
      </w:r>
      <w:r w:rsidRPr="00557A2B">
        <w:rPr>
          <w:rFonts w:ascii="Arial" w:eastAsia="Arial" w:hAnsi="Arial"/>
          <w:bCs w:val="0"/>
          <w:iCs w:val="0"/>
          <w:color w:val="424143"/>
          <w:sz w:val="13"/>
          <w:szCs w:val="13"/>
          <w:lang w:val="vi"/>
        </w:rPr>
        <w:t>:</w:t>
      </w:r>
    </w:p>
    <w:p w:rsidR="00535303" w:rsidRPr="00557A2B" w:rsidRDefault="00535303" w:rsidP="004D23B4">
      <w:pPr>
        <w:widowControl w:val="0"/>
        <w:autoSpaceDE w:val="0"/>
        <w:autoSpaceDN w:val="0"/>
        <w:spacing w:before="0" w:after="0" w:line="240" w:lineRule="auto"/>
        <w:ind w:left="-90" w:firstLine="90"/>
        <w:jc w:val="left"/>
        <w:rPr>
          <w:rFonts w:ascii="Arial" w:eastAsia="Arial" w:hAnsi="Arial"/>
          <w:bCs w:val="0"/>
          <w:iCs w:val="0"/>
          <w:color w:val="424143"/>
          <w:sz w:val="13"/>
          <w:szCs w:val="13"/>
          <w:lang w:val="vi"/>
        </w:rPr>
      </w:pPr>
    </w:p>
    <w:p w:rsidR="00535303" w:rsidRPr="00557A2B" w:rsidRDefault="00535303" w:rsidP="00535303">
      <w:pPr>
        <w:spacing w:before="0" w:after="0" w:line="240" w:lineRule="auto"/>
        <w:jc w:val="left"/>
        <w:rPr>
          <w:rFonts w:ascii="Arial" w:hAnsi="Arial"/>
          <w:bCs w:val="0"/>
          <w:i/>
          <w:color w:val="auto"/>
          <w:sz w:val="13"/>
          <w:szCs w:val="13"/>
        </w:rPr>
        <w:sectPr w:rsidR="00535303" w:rsidRPr="00557A2B">
          <w:type w:val="continuous"/>
          <w:pgSz w:w="11910" w:h="16840"/>
          <w:pgMar w:top="300" w:right="460" w:bottom="0" w:left="460" w:header="720" w:footer="720" w:gutter="0"/>
          <w:cols w:num="2" w:space="720" w:equalWidth="0">
            <w:col w:w="5284" w:space="40"/>
            <w:col w:w="5666"/>
          </w:cols>
        </w:sectPr>
      </w:pPr>
    </w:p>
    <w:p w:rsidR="00535303" w:rsidRPr="00557A2B" w:rsidRDefault="00535303" w:rsidP="00535303">
      <w:pPr>
        <w:spacing w:before="0" w:after="0" w:line="240" w:lineRule="auto"/>
        <w:ind w:firstLine="72"/>
        <w:jc w:val="left"/>
        <w:rPr>
          <w:rFonts w:ascii="Arial" w:hAnsi="Arial"/>
          <w:bCs w:val="0"/>
          <w:i/>
          <w:color w:val="auto"/>
          <w:sz w:val="13"/>
          <w:szCs w:val="13"/>
        </w:rPr>
      </w:pPr>
      <w:r w:rsidRPr="00557A2B">
        <w:rPr>
          <w:rFonts w:ascii="Arial" w:hAnsi="Arial"/>
          <w:bCs w:val="0"/>
          <w:iCs w:val="0"/>
          <w:noProof/>
          <w:color w:val="auto"/>
          <w:sz w:val="13"/>
          <w:szCs w:val="13"/>
          <w:lang w:val="en-GB" w:eastAsia="en-GB"/>
        </w:rPr>
        <mc:AlternateContent>
          <mc:Choice Requires="wps">
            <w:drawing>
              <wp:anchor distT="45720" distB="45720" distL="114300" distR="114300" simplePos="0" relativeHeight="251856896" behindDoc="0" locked="0" layoutInCell="1" allowOverlap="1" wp14:anchorId="0C45B023" wp14:editId="6882EC12">
                <wp:simplePos x="0" y="0"/>
                <wp:positionH relativeFrom="column">
                  <wp:posOffset>3565525</wp:posOffset>
                </wp:positionH>
                <wp:positionV relativeFrom="paragraph">
                  <wp:posOffset>262255</wp:posOffset>
                </wp:positionV>
                <wp:extent cx="3455670" cy="186055"/>
                <wp:effectExtent l="0" t="0" r="0" b="5080"/>
                <wp:wrapSquare wrapText="bothSides"/>
                <wp:docPr id="618"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86055"/>
                        </a:xfrm>
                        <a:prstGeom prst="rect">
                          <a:avLst/>
                        </a:prstGeom>
                        <a:solidFill>
                          <a:srgbClr val="FFFFFF"/>
                        </a:solidFill>
                        <a:ln w="9525">
                          <a:noFill/>
                          <a:miter lim="800000"/>
                          <a:headEnd/>
                          <a:tailEnd/>
                        </a:ln>
                      </wps:spPr>
                      <wps:txbx>
                        <w:txbxContent>
                          <w:p w:rsidR="00194A06" w:rsidRPr="00455312" w:rsidRDefault="00194A06" w:rsidP="00535303">
                            <w:pPr>
                              <w:rPr>
                                <w:rFonts w:ascii="Arial" w:hAnsi="Arial"/>
                                <w:sz w:val="13"/>
                                <w:szCs w:val="13"/>
                                <w:u w:val="single"/>
                              </w:rPr>
                            </w:pPr>
                            <w:r w:rsidRPr="00455312">
                              <w:rPr>
                                <w:rFonts w:ascii="Arial" w:hAnsi="Arial"/>
                                <w:sz w:val="13"/>
                                <w:szCs w:val="13"/>
                                <w:lang w:val="en-GB"/>
                              </w:rPr>
                              <w:t xml:space="preserve">Email: </w:t>
                            </w:r>
                            <w:r w:rsidRPr="00455312">
                              <w:rPr>
                                <w:rFonts w:ascii="Arial" w:hAnsi="Arial"/>
                                <w:sz w:val="13"/>
                                <w:szCs w:val="13"/>
                                <w:u w:val="single"/>
                                <w:lang w:val="en-GB"/>
                              </w:rPr>
                              <w:t xml:space="preserve">  </w:t>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45B023" id="Text Box 618" o:spid="_x0000_s1029" type="#_x0000_t202" style="position:absolute;left:0;text-align:left;margin-left:280.75pt;margin-top:20.65pt;width:272.1pt;height:14.65pt;z-index:251856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" stroked="f">
                <v:textbox style="mso-fit-shape-to-text:t">
                  <w:txbxContent>
                    <w:p w:rsidR="00194A06" w:rsidRPr="00455312" w:rsidRDefault="00194A06" w:rsidP="00535303">
                      <w:pPr>
                        <w:rPr>
                          <w:rFonts w:ascii="Arial" w:hAnsi="Arial"/>
                          <w:sz w:val="13"/>
                          <w:szCs w:val="13"/>
                          <w:u w:val="single"/>
                        </w:rPr>
                      </w:pPr>
                      <w:r w:rsidRPr="00455312">
                        <w:rPr>
                          <w:rFonts w:ascii="Arial" w:hAnsi="Arial"/>
                          <w:sz w:val="13"/>
                          <w:szCs w:val="13"/>
                          <w:lang w:val="en-GB"/>
                        </w:rPr>
                        <w:t xml:space="preserve">Email: </w:t>
                      </w:r>
                      <w:r w:rsidRPr="00455312">
                        <w:rPr>
                          <w:rFonts w:ascii="Arial" w:hAnsi="Arial"/>
                          <w:sz w:val="13"/>
                          <w:szCs w:val="13"/>
                          <w:u w:val="single"/>
                          <w:lang w:val="en-GB"/>
                        </w:rPr>
                        <w:t xml:space="preserve">  </w:t>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r>
                      <w:r w:rsidRPr="00455312">
                        <w:rPr>
                          <w:rFonts w:ascii="Arial" w:hAnsi="Arial"/>
                          <w:sz w:val="13"/>
                          <w:szCs w:val="13"/>
                          <w:u w:val="single"/>
                          <w:lang w:val="en-GB"/>
                        </w:rPr>
                        <w:tab/>
                        <w:t xml:space="preserve">                                                                                                                                </w:t>
                      </w:r>
                    </w:p>
                  </w:txbxContent>
                </v:textbox>
                <w10:wrap type="square"/>
              </v:shape>
            </w:pict>
          </mc:Fallback>
        </mc:AlternateContent>
      </w:r>
      <w:r w:rsidRPr="00557A2B">
        <w:rPr>
          <w:rFonts w:ascii="Arial" w:hAnsi="Arial"/>
          <w:bCs w:val="0"/>
          <w:i/>
          <w:color w:val="auto"/>
          <w:sz w:val="13"/>
          <w:szCs w:val="13"/>
        </w:rPr>
        <w:t>Viết đầy đủ theo CMND/CCCD/HC/GKS bằng chữ in hoa, không dấu và có cách (Ví dụ: NGUYEN VAN A)</w:t>
      </w:r>
    </w:p>
    <w:p w:rsidR="00535303" w:rsidRPr="00557A2B" w:rsidRDefault="00535303" w:rsidP="00535303">
      <w:pPr>
        <w:widowControl w:val="0"/>
        <w:autoSpaceDE w:val="0"/>
        <w:autoSpaceDN w:val="0"/>
        <w:spacing w:before="0" w:after="0" w:line="240" w:lineRule="auto"/>
        <w:jc w:val="left"/>
        <w:rPr>
          <w:rFonts w:ascii="Arial" w:eastAsia="Arial" w:hAnsi="Arial"/>
          <w:bCs w:val="0"/>
          <w:iCs w:val="0"/>
          <w:color w:val="auto"/>
          <w:sz w:val="13"/>
          <w:szCs w:val="13"/>
          <w:lang w:val="vi"/>
        </w:rPr>
        <w:sectPr w:rsidR="00535303" w:rsidRPr="00557A2B" w:rsidSect="00535303">
          <w:type w:val="continuous"/>
          <w:pgSz w:w="11910" w:h="16840"/>
          <w:pgMar w:top="300" w:right="460" w:bottom="0" w:left="460" w:header="720" w:footer="720" w:gutter="0"/>
          <w:cols w:space="720"/>
        </w:sectPr>
      </w:pPr>
    </w:p>
    <w:tbl>
      <w:tblPr>
        <w:tblpPr w:leftFromText="180" w:rightFromText="180" w:vertAnchor="text" w:horzAnchor="page" w:tblpX="2068" w:tblpY="160"/>
        <w:tblW w:w="3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
        <w:gridCol w:w="297"/>
        <w:gridCol w:w="297"/>
        <w:gridCol w:w="297"/>
        <w:gridCol w:w="297"/>
        <w:gridCol w:w="297"/>
        <w:gridCol w:w="297"/>
        <w:gridCol w:w="297"/>
        <w:gridCol w:w="297"/>
        <w:gridCol w:w="297"/>
        <w:gridCol w:w="297"/>
        <w:gridCol w:w="297"/>
        <w:gridCol w:w="297"/>
      </w:tblGrid>
      <w:tr w:rsidR="00535303" w:rsidRPr="00557A2B" w:rsidTr="00535303">
        <w:trPr>
          <w:trHeight w:val="373"/>
        </w:trPr>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c>
          <w:tcPr>
            <w:tcW w:w="297" w:type="dxa"/>
            <w:shd w:val="clear" w:color="auto" w:fill="auto"/>
          </w:tcPr>
          <w:p w:rsidR="00535303" w:rsidRPr="00557A2B" w:rsidRDefault="00535303" w:rsidP="00535303">
            <w:pPr>
              <w:widowControl w:val="0"/>
              <w:autoSpaceDE w:val="0"/>
              <w:autoSpaceDN w:val="0"/>
              <w:spacing w:before="75" w:after="0" w:line="240" w:lineRule="auto"/>
              <w:jc w:val="left"/>
              <w:rPr>
                <w:rFonts w:ascii="Arial" w:eastAsia="Arial" w:hAnsi="Arial"/>
                <w:bCs w:val="0"/>
                <w:iCs w:val="0"/>
                <w:color w:val="424143"/>
                <w:w w:val="105"/>
                <w:sz w:val="13"/>
                <w:szCs w:val="13"/>
                <w:lang w:val="en-GB"/>
              </w:rPr>
            </w:pPr>
          </w:p>
        </w:tc>
      </w:tr>
    </w:tbl>
    <w:p w:rsidR="00535303" w:rsidRPr="00557A2B" w:rsidRDefault="00535303" w:rsidP="00535303">
      <w:pPr>
        <w:widowControl w:val="0"/>
        <w:tabs>
          <w:tab w:val="left" w:pos="1585"/>
          <w:tab w:val="left" w:pos="2378"/>
        </w:tabs>
        <w:autoSpaceDE w:val="0"/>
        <w:autoSpaceDN w:val="0"/>
        <w:spacing w:before="120" w:after="0" w:line="240" w:lineRule="auto"/>
        <w:ind w:left="101"/>
        <w:jc w:val="left"/>
        <w:rPr>
          <w:rFonts w:ascii="Arial" w:eastAsia="Arial" w:hAnsi="Arial"/>
          <w:bCs w:val="0"/>
          <w:i/>
          <w:iCs w:val="0"/>
          <w:color w:val="auto"/>
          <w:sz w:val="13"/>
          <w:szCs w:val="13"/>
          <w:lang w:val="vi"/>
        </w:rPr>
      </w:pPr>
      <w:r w:rsidRPr="00557A2B">
        <w:rPr>
          <w:rFonts w:ascii="Arial" w:eastAsia="Arial" w:hAnsi="Arial"/>
          <w:bCs w:val="0"/>
          <w:iCs w:val="0"/>
          <w:color w:val="434244"/>
          <w:position w:val="1"/>
          <w:sz w:val="13"/>
          <w:szCs w:val="13"/>
          <w:lang w:val="en-GB"/>
        </w:rPr>
        <w:t xml:space="preserve"> </w:t>
      </w:r>
    </w:p>
    <w:p w:rsidR="00535303" w:rsidRPr="00557A2B" w:rsidRDefault="00535303" w:rsidP="004D23B4">
      <w:pPr>
        <w:widowControl w:val="0"/>
        <w:tabs>
          <w:tab w:val="left" w:pos="2430"/>
        </w:tabs>
        <w:autoSpaceDE w:val="0"/>
        <w:autoSpaceDN w:val="0"/>
        <w:spacing w:before="0" w:after="0" w:line="240" w:lineRule="auto"/>
        <w:jc w:val="left"/>
        <w:rPr>
          <w:rFonts w:ascii="Arial" w:eastAsia="Arial" w:hAnsi="Arial"/>
          <w:bCs w:val="0"/>
          <w:iCs w:val="0"/>
          <w:color w:val="auto"/>
          <w:sz w:val="13"/>
          <w:szCs w:val="13"/>
          <w:lang w:val="vi"/>
        </w:rPr>
        <w:sectPr w:rsidR="00535303" w:rsidRPr="00557A2B">
          <w:type w:val="continuous"/>
          <w:pgSz w:w="11910" w:h="16840"/>
          <w:pgMar w:top="300" w:right="460" w:bottom="0" w:left="460" w:header="720" w:footer="720" w:gutter="0"/>
          <w:cols w:num="2" w:space="720" w:equalWidth="0">
            <w:col w:w="2471" w:space="1624"/>
            <w:col w:w="6895"/>
          </w:cols>
        </w:sectPr>
      </w:pPr>
    </w:p>
    <w:p w:rsidR="00535303" w:rsidRPr="00F50BEF" w:rsidRDefault="00535303" w:rsidP="00535303">
      <w:pPr>
        <w:widowControl w:val="0"/>
        <w:autoSpaceDE w:val="0"/>
        <w:autoSpaceDN w:val="0"/>
        <w:spacing w:before="7" w:after="0" w:line="240" w:lineRule="auto"/>
        <w:jc w:val="left"/>
        <w:rPr>
          <w:rFonts w:eastAsia="Arial" w:cs="Times New Roman"/>
          <w:bCs w:val="0"/>
          <w:color w:val="auto"/>
          <w:sz w:val="14"/>
          <w:szCs w:val="14"/>
          <w:lang w:val="vi"/>
        </w:rPr>
        <w:sectPr w:rsidR="00535303" w:rsidRPr="00F50BEF">
          <w:type w:val="continuous"/>
          <w:pgSz w:w="11910" w:h="16840"/>
          <w:pgMar w:top="300" w:right="460" w:bottom="0" w:left="460" w:header="720" w:footer="720" w:gutter="0"/>
          <w:cols w:space="720"/>
        </w:sectPr>
      </w:pPr>
    </w:p>
    <w:p w:rsidR="00535303" w:rsidRPr="00F50BEF" w:rsidRDefault="009721D0" w:rsidP="00535303">
      <w:pPr>
        <w:widowControl w:val="0"/>
        <w:autoSpaceDE w:val="0"/>
        <w:autoSpaceDN w:val="0"/>
        <w:spacing w:before="0" w:after="0" w:line="240" w:lineRule="auto"/>
        <w:ind w:left="101"/>
        <w:jc w:val="left"/>
        <w:rPr>
          <w:rFonts w:eastAsia="Arial" w:cs="Times New Roman"/>
          <w:bCs w:val="0"/>
          <w:iCs w:val="0"/>
          <w:color w:val="424143"/>
          <w:w w:val="105"/>
          <w:sz w:val="14"/>
          <w:szCs w:val="14"/>
          <w:lang w:val="en-GB"/>
        </w:rPr>
      </w:pPr>
      <w:r w:rsidRPr="00F50BEF">
        <w:rPr>
          <w:rFonts w:cs="Times New Roman"/>
          <w:b/>
          <w:noProof/>
          <w:sz w:val="14"/>
          <w:szCs w:val="14"/>
          <w:lang w:val="en-GB" w:eastAsia="en-GB"/>
        </w:rPr>
        <mc:AlternateContent>
          <mc:Choice Requires="wps">
            <w:drawing>
              <wp:anchor distT="45720" distB="45720" distL="114300" distR="114300" simplePos="0" relativeHeight="251875328" behindDoc="0" locked="0" layoutInCell="1" allowOverlap="1" wp14:anchorId="3EC51B48" wp14:editId="2AB47A3A">
                <wp:simplePos x="0" y="0"/>
                <wp:positionH relativeFrom="column">
                  <wp:posOffset>1546224</wp:posOffset>
                </wp:positionH>
                <wp:positionV relativeFrom="paragraph">
                  <wp:posOffset>101600</wp:posOffset>
                </wp:positionV>
                <wp:extent cx="5248275" cy="266700"/>
                <wp:effectExtent l="0" t="0" r="9525"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266700"/>
                        </a:xfrm>
                        <a:prstGeom prst="rect">
                          <a:avLst/>
                        </a:prstGeom>
                        <a:solidFill>
                          <a:srgbClr val="FFFFFF"/>
                        </a:solidFill>
                        <a:ln w="9525">
                          <a:noFill/>
                          <a:miter lim="800000"/>
                          <a:headEnd/>
                          <a:tailEnd/>
                        </a:ln>
                      </wps:spPr>
                      <wps:txbx>
                        <w:txbxContent>
                          <w:tbl>
                            <w:tblPr>
                              <w:tblStyle w:val="TableGrid"/>
                              <w:tblW w:w="8075" w:type="dxa"/>
                              <w:tblInd w:w="0" w:type="dxa"/>
                              <w:tblLayout w:type="fixed"/>
                              <w:tblLook w:val="04A0" w:firstRow="1" w:lastRow="0" w:firstColumn="1" w:lastColumn="0" w:noHBand="0" w:noVBand="1"/>
                            </w:tblPr>
                            <w:tblGrid>
                              <w:gridCol w:w="300"/>
                              <w:gridCol w:w="933"/>
                              <w:gridCol w:w="278"/>
                              <w:gridCol w:w="1064"/>
                              <w:gridCol w:w="280"/>
                              <w:gridCol w:w="1064"/>
                              <w:gridCol w:w="329"/>
                              <w:gridCol w:w="3827"/>
                            </w:tblGrid>
                            <w:tr w:rsidR="009721D0" w:rsidRPr="009721D0" w:rsidTr="009721D0">
                              <w:trPr>
                                <w:cnfStyle w:val="100000000000" w:firstRow="1" w:lastRow="0" w:firstColumn="0" w:lastColumn="0" w:oddVBand="0" w:evenVBand="0" w:oddHBand="0" w:evenHBand="0" w:firstRowFirstColumn="0" w:firstRowLastColumn="0" w:lastRowFirstColumn="0" w:lastRowLastColumn="0"/>
                                <w:trHeight w:val="272"/>
                              </w:trPr>
                              <w:tc>
                                <w:tcPr>
                                  <w:tcW w:w="300" w:type="dxa"/>
                                  <w:shd w:val="clear" w:color="auto" w:fill="auto"/>
                                  <w:vAlign w:val="center"/>
                                </w:tcPr>
                                <w:p w:rsidR="00CC1B85" w:rsidRPr="009721D0" w:rsidRDefault="00CC1B85" w:rsidP="00CC1B85">
                                  <w:pPr>
                                    <w:spacing w:before="0" w:after="0" w:line="240" w:lineRule="auto"/>
                                    <w:rPr>
                                      <w:color w:val="auto"/>
                                    </w:rPr>
                                  </w:pPr>
                                </w:p>
                              </w:tc>
                              <w:tc>
                                <w:tcPr>
                                  <w:tcW w:w="933" w:type="dxa"/>
                                  <w:tcBorders>
                                    <w:top w:val="nil"/>
                                    <w:bottom w:val="nil"/>
                                  </w:tcBorders>
                                  <w:shd w:val="clear" w:color="auto" w:fill="auto"/>
                                  <w:vAlign w:val="bottom"/>
                                </w:tcPr>
                                <w:p w:rsidR="00CC1B85" w:rsidRPr="009721D0" w:rsidRDefault="009721D0" w:rsidP="00CC1B85">
                                  <w:pPr>
                                    <w:widowControl w:val="0"/>
                                    <w:autoSpaceDE w:val="0"/>
                                    <w:autoSpaceDN w:val="0"/>
                                    <w:spacing w:before="0" w:after="0" w:line="240" w:lineRule="auto"/>
                                    <w:jc w:val="left"/>
                                    <w:rPr>
                                      <w:b w:val="0"/>
                                      <w:color w:val="auto"/>
                                    </w:rPr>
                                  </w:pPr>
                                  <w:r w:rsidRPr="009721D0">
                                    <w:rPr>
                                      <w:rFonts w:eastAsia="Arial"/>
                                      <w:b w:val="0"/>
                                      <w:bCs w:val="0"/>
                                      <w:iCs w:val="0"/>
                                      <w:color w:val="auto"/>
                                      <w:sz w:val="13"/>
                                      <w:szCs w:val="13"/>
                                      <w:lang w:val="en-GB"/>
                                    </w:rPr>
                                    <w:t>Bố/Mẹ</w:t>
                                  </w:r>
                                </w:p>
                              </w:tc>
                              <w:tc>
                                <w:tcPr>
                                  <w:tcW w:w="278" w:type="dxa"/>
                                  <w:shd w:val="clear" w:color="auto" w:fill="auto"/>
                                  <w:vAlign w:val="bottom"/>
                                </w:tcPr>
                                <w:p w:rsidR="00CC1B85" w:rsidRPr="009721D0" w:rsidRDefault="00CC1B85" w:rsidP="00CC1B85">
                                  <w:pPr>
                                    <w:spacing w:before="0" w:after="0" w:line="240" w:lineRule="auto"/>
                                    <w:rPr>
                                      <w:color w:val="auto"/>
                                    </w:rPr>
                                  </w:pPr>
                                </w:p>
                              </w:tc>
                              <w:tc>
                                <w:tcPr>
                                  <w:tcW w:w="1064" w:type="dxa"/>
                                  <w:tcBorders>
                                    <w:top w:val="nil"/>
                                    <w:bottom w:val="nil"/>
                                  </w:tcBorders>
                                  <w:shd w:val="clear" w:color="auto" w:fill="auto"/>
                                  <w:vAlign w:val="bottom"/>
                                </w:tcPr>
                                <w:p w:rsidR="00CC1B85" w:rsidRPr="009721D0" w:rsidRDefault="009721D0" w:rsidP="00CC1B85">
                                  <w:pPr>
                                    <w:spacing w:before="0" w:after="0" w:line="240" w:lineRule="auto"/>
                                    <w:rPr>
                                      <w:b w:val="0"/>
                                      <w:color w:val="auto"/>
                                    </w:rPr>
                                  </w:pPr>
                                  <w:r w:rsidRPr="009721D0">
                                    <w:rPr>
                                      <w:rFonts w:eastAsia="Arial"/>
                                      <w:b w:val="0"/>
                                      <w:bCs w:val="0"/>
                                      <w:iCs w:val="0"/>
                                      <w:color w:val="auto"/>
                                      <w:sz w:val="13"/>
                                      <w:szCs w:val="13"/>
                                      <w:lang w:val="en-GB"/>
                                    </w:rPr>
                                    <w:t>Con</w:t>
                                  </w:r>
                                </w:p>
                              </w:tc>
                              <w:tc>
                                <w:tcPr>
                                  <w:tcW w:w="280" w:type="dxa"/>
                                  <w:shd w:val="clear" w:color="auto" w:fill="auto"/>
                                  <w:vAlign w:val="bottom"/>
                                </w:tcPr>
                                <w:p w:rsidR="00CC1B85" w:rsidRPr="009721D0" w:rsidRDefault="00CC1B85" w:rsidP="00CC1B85">
                                  <w:pPr>
                                    <w:spacing w:before="0" w:after="0" w:line="240" w:lineRule="auto"/>
                                    <w:rPr>
                                      <w:color w:val="auto"/>
                                    </w:rPr>
                                  </w:pPr>
                                </w:p>
                              </w:tc>
                              <w:tc>
                                <w:tcPr>
                                  <w:tcW w:w="1064" w:type="dxa"/>
                                  <w:tcBorders>
                                    <w:top w:val="nil"/>
                                    <w:bottom w:val="nil"/>
                                    <w:right w:val="nil"/>
                                  </w:tcBorders>
                                  <w:shd w:val="clear" w:color="auto" w:fill="auto"/>
                                  <w:vAlign w:val="bottom"/>
                                </w:tcPr>
                                <w:p w:rsidR="00CC1B85" w:rsidRPr="009721D0" w:rsidRDefault="009721D0" w:rsidP="00CC1B85">
                                  <w:pPr>
                                    <w:spacing w:before="0" w:after="0" w:line="240" w:lineRule="auto"/>
                                    <w:rPr>
                                      <w:b w:val="0"/>
                                      <w:color w:val="auto"/>
                                    </w:rPr>
                                  </w:pPr>
                                  <w:r w:rsidRPr="009721D0">
                                    <w:rPr>
                                      <w:rFonts w:eastAsia="Arial"/>
                                      <w:b w:val="0"/>
                                      <w:bCs w:val="0"/>
                                      <w:iCs w:val="0"/>
                                      <w:color w:val="auto"/>
                                      <w:sz w:val="13"/>
                                      <w:szCs w:val="13"/>
                                      <w:lang w:val="en-GB"/>
                                    </w:rPr>
                                    <w:t>Vợ/Chồng</w:t>
                                  </w:r>
                                </w:p>
                              </w:tc>
                              <w:tc>
                                <w:tcPr>
                                  <w:tcW w:w="329" w:type="dxa"/>
                                  <w:tcBorders>
                                    <w:top w:val="single" w:sz="4" w:space="0" w:color="auto"/>
                                    <w:bottom w:val="single" w:sz="4" w:space="0" w:color="auto"/>
                                    <w:right w:val="nil"/>
                                  </w:tcBorders>
                                  <w:shd w:val="clear" w:color="auto" w:fill="auto"/>
                                  <w:vAlign w:val="bottom"/>
                                </w:tcPr>
                                <w:p w:rsidR="00CC1B85" w:rsidRPr="009721D0" w:rsidRDefault="00CC1B85" w:rsidP="00CC1B85">
                                  <w:pPr>
                                    <w:spacing w:before="0" w:after="0" w:line="240" w:lineRule="auto"/>
                                    <w:rPr>
                                      <w:rFonts w:eastAsia="Arial"/>
                                      <w:bCs w:val="0"/>
                                      <w:iCs w:val="0"/>
                                      <w:color w:val="auto"/>
                                      <w:sz w:val="13"/>
                                      <w:szCs w:val="13"/>
                                      <w:lang w:val="en-GB"/>
                                    </w:rPr>
                                  </w:pPr>
                                </w:p>
                              </w:tc>
                              <w:tc>
                                <w:tcPr>
                                  <w:tcW w:w="3827" w:type="dxa"/>
                                  <w:tcBorders>
                                    <w:top w:val="nil"/>
                                    <w:bottom w:val="nil"/>
                                    <w:right w:val="nil"/>
                                  </w:tcBorders>
                                  <w:shd w:val="clear" w:color="auto" w:fill="auto"/>
                                  <w:vAlign w:val="bottom"/>
                                </w:tcPr>
                                <w:p w:rsidR="00CC1B85" w:rsidRPr="009721D0" w:rsidRDefault="009721D0" w:rsidP="00CC1B85">
                                  <w:pPr>
                                    <w:spacing w:before="0" w:after="0" w:line="240" w:lineRule="auto"/>
                                    <w:rPr>
                                      <w:rFonts w:eastAsia="Arial"/>
                                      <w:b w:val="0"/>
                                      <w:bCs w:val="0"/>
                                      <w:iCs w:val="0"/>
                                      <w:color w:val="auto"/>
                                      <w:sz w:val="13"/>
                                      <w:szCs w:val="13"/>
                                      <w:lang w:val="en-GB"/>
                                    </w:rPr>
                                  </w:pPr>
                                  <w:r w:rsidRPr="009721D0">
                                    <w:rPr>
                                      <w:rFonts w:eastAsia="Arial"/>
                                      <w:b w:val="0"/>
                                      <w:bCs w:val="0"/>
                                      <w:iCs w:val="0"/>
                                      <w:color w:val="auto"/>
                                      <w:sz w:val="13"/>
                                      <w:szCs w:val="13"/>
                                      <w:lang w:val="en-GB"/>
                                    </w:rPr>
                                    <w:t>Khác, vui lòng ghi rõ</w:t>
                                  </w:r>
                                  <w:r>
                                    <w:rPr>
                                      <w:rFonts w:eastAsia="Arial"/>
                                      <w:b w:val="0"/>
                                      <w:bCs w:val="0"/>
                                      <w:iCs w:val="0"/>
                                      <w:color w:val="auto"/>
                                      <w:sz w:val="13"/>
                                      <w:szCs w:val="13"/>
                                      <w:lang w:val="en-GB"/>
                                    </w:rPr>
                                    <w:t xml:space="preserve">: </w:t>
                                  </w:r>
                                  <w:r w:rsidRPr="009721D0">
                                    <w:rPr>
                                      <w:rFonts w:eastAsia="Arial"/>
                                      <w:b w:val="0"/>
                                      <w:bCs w:val="0"/>
                                      <w:iCs w:val="0"/>
                                      <w:color w:val="auto"/>
                                      <w:sz w:val="13"/>
                                      <w:szCs w:val="13"/>
                                      <w:lang w:val="en-GB"/>
                                    </w:rPr>
                                    <w:t>___________</w:t>
                                  </w:r>
                                  <w:r>
                                    <w:rPr>
                                      <w:rFonts w:eastAsia="Arial"/>
                                      <w:b w:val="0"/>
                                      <w:bCs w:val="0"/>
                                      <w:iCs w:val="0"/>
                                      <w:color w:val="auto"/>
                                      <w:sz w:val="13"/>
                                      <w:szCs w:val="13"/>
                                      <w:lang w:val="en-GB"/>
                                    </w:rPr>
                                    <w:t>____________________</w:t>
                                  </w:r>
                                </w:p>
                              </w:tc>
                            </w:tr>
                          </w:tbl>
                          <w:p w:rsidR="00CC1B85" w:rsidRPr="009721D0" w:rsidRDefault="00CC1B85">
                            <w:pPr>
                              <w:rPr>
                                <w:color w:val="auto"/>
                              </w:rPr>
                            </w:pP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51B48" id="_x0000_t202" coordsize="21600,21600" o:spt="202" path="m,l,21600r21600,l21600,xe">
                <v:stroke joinstyle="miter"/>
                <v:path gradientshapeok="t" o:connecttype="rect"/>
              </v:shapetype>
              <v:shape id="_x0000_s1029" type="#_x0000_t202" style="position:absolute;left:0;text-align:left;margin-left:121.75pt;margin-top:8pt;width:413.25pt;height:21pt;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" stroked="f">
                <v:textbox inset="1mm,1mm,1mm,1mm">
                  <w:txbxContent>
                    <w:tbl>
                      <w:tblPr>
                        <w:tblStyle w:val="TableGrid"/>
                        <w:tblW w:w="8075" w:type="dxa"/>
                        <w:tblInd w:w="0" w:type="dxa"/>
                        <w:tblLayout w:type="fixed"/>
                        <w:tblLook w:val="04A0" w:firstRow="1" w:lastRow="0" w:firstColumn="1" w:lastColumn="0" w:noHBand="0" w:noVBand="1"/>
                      </w:tblPr>
                      <w:tblGrid>
                        <w:gridCol w:w="300"/>
                        <w:gridCol w:w="933"/>
                        <w:gridCol w:w="278"/>
                        <w:gridCol w:w="1064"/>
                        <w:gridCol w:w="280"/>
                        <w:gridCol w:w="1064"/>
                        <w:gridCol w:w="329"/>
                        <w:gridCol w:w="3827"/>
                      </w:tblGrid>
                      <w:tr w:rsidR="009721D0" w:rsidRPr="009721D0" w:rsidTr="009721D0">
                        <w:trPr>
                          <w:cnfStyle w:val="100000000000" w:firstRow="1" w:lastRow="0" w:firstColumn="0" w:lastColumn="0" w:oddVBand="0" w:evenVBand="0" w:oddHBand="0" w:evenHBand="0" w:firstRowFirstColumn="0" w:firstRowLastColumn="0" w:lastRowFirstColumn="0" w:lastRowLastColumn="0"/>
                          <w:trHeight w:val="272"/>
                        </w:trPr>
                        <w:tc>
                          <w:tcPr>
                            <w:tcW w:w="300" w:type="dxa"/>
                            <w:shd w:val="clear" w:color="auto" w:fill="auto"/>
                            <w:vAlign w:val="center"/>
                          </w:tcPr>
                          <w:p w:rsidR="00CC1B85" w:rsidRPr="009721D0" w:rsidRDefault="00CC1B85" w:rsidP="00CC1B85">
                            <w:pPr>
                              <w:spacing w:before="0" w:after="0" w:line="240" w:lineRule="auto"/>
                              <w:rPr>
                                <w:color w:val="auto"/>
                              </w:rPr>
                            </w:pPr>
                          </w:p>
                        </w:tc>
                        <w:tc>
                          <w:tcPr>
                            <w:tcW w:w="933" w:type="dxa"/>
                            <w:tcBorders>
                              <w:top w:val="nil"/>
                              <w:bottom w:val="nil"/>
                            </w:tcBorders>
                            <w:shd w:val="clear" w:color="auto" w:fill="auto"/>
                            <w:vAlign w:val="bottom"/>
                          </w:tcPr>
                          <w:p w:rsidR="00CC1B85" w:rsidRPr="009721D0" w:rsidRDefault="009721D0" w:rsidP="00CC1B85">
                            <w:pPr>
                              <w:widowControl w:val="0"/>
                              <w:autoSpaceDE w:val="0"/>
                              <w:autoSpaceDN w:val="0"/>
                              <w:spacing w:before="0" w:after="0" w:line="240" w:lineRule="auto"/>
                              <w:jc w:val="left"/>
                              <w:rPr>
                                <w:b w:val="0"/>
                                <w:color w:val="auto"/>
                              </w:rPr>
                            </w:pPr>
                            <w:r w:rsidRPr="009721D0">
                              <w:rPr>
                                <w:rFonts w:eastAsia="Arial"/>
                                <w:b w:val="0"/>
                                <w:bCs w:val="0"/>
                                <w:iCs w:val="0"/>
                                <w:color w:val="auto"/>
                                <w:sz w:val="13"/>
                                <w:szCs w:val="13"/>
                                <w:lang w:val="en-GB"/>
                              </w:rPr>
                              <w:t>Bố/Mẹ</w:t>
                            </w:r>
                          </w:p>
                        </w:tc>
                        <w:tc>
                          <w:tcPr>
                            <w:tcW w:w="278" w:type="dxa"/>
                            <w:shd w:val="clear" w:color="auto" w:fill="auto"/>
                            <w:vAlign w:val="bottom"/>
                          </w:tcPr>
                          <w:p w:rsidR="00CC1B85" w:rsidRPr="009721D0" w:rsidRDefault="00CC1B85" w:rsidP="00CC1B85">
                            <w:pPr>
                              <w:spacing w:before="0" w:after="0" w:line="240" w:lineRule="auto"/>
                              <w:rPr>
                                <w:color w:val="auto"/>
                              </w:rPr>
                            </w:pPr>
                          </w:p>
                        </w:tc>
                        <w:tc>
                          <w:tcPr>
                            <w:tcW w:w="1064" w:type="dxa"/>
                            <w:tcBorders>
                              <w:top w:val="nil"/>
                              <w:bottom w:val="nil"/>
                            </w:tcBorders>
                            <w:shd w:val="clear" w:color="auto" w:fill="auto"/>
                            <w:vAlign w:val="bottom"/>
                          </w:tcPr>
                          <w:p w:rsidR="00CC1B85" w:rsidRPr="009721D0" w:rsidRDefault="009721D0" w:rsidP="00CC1B85">
                            <w:pPr>
                              <w:spacing w:before="0" w:after="0" w:line="240" w:lineRule="auto"/>
                              <w:rPr>
                                <w:b w:val="0"/>
                                <w:color w:val="auto"/>
                              </w:rPr>
                            </w:pPr>
                            <w:r w:rsidRPr="009721D0">
                              <w:rPr>
                                <w:rFonts w:eastAsia="Arial"/>
                                <w:b w:val="0"/>
                                <w:bCs w:val="0"/>
                                <w:iCs w:val="0"/>
                                <w:color w:val="auto"/>
                                <w:sz w:val="13"/>
                                <w:szCs w:val="13"/>
                                <w:lang w:val="en-GB"/>
                              </w:rPr>
                              <w:t>Con</w:t>
                            </w:r>
                          </w:p>
                        </w:tc>
                        <w:tc>
                          <w:tcPr>
                            <w:tcW w:w="280" w:type="dxa"/>
                            <w:shd w:val="clear" w:color="auto" w:fill="auto"/>
                            <w:vAlign w:val="bottom"/>
                          </w:tcPr>
                          <w:p w:rsidR="00CC1B85" w:rsidRPr="009721D0" w:rsidRDefault="00CC1B85" w:rsidP="00CC1B85">
                            <w:pPr>
                              <w:spacing w:before="0" w:after="0" w:line="240" w:lineRule="auto"/>
                              <w:rPr>
                                <w:color w:val="auto"/>
                              </w:rPr>
                            </w:pPr>
                          </w:p>
                        </w:tc>
                        <w:tc>
                          <w:tcPr>
                            <w:tcW w:w="1064" w:type="dxa"/>
                            <w:tcBorders>
                              <w:top w:val="nil"/>
                              <w:bottom w:val="nil"/>
                              <w:right w:val="nil"/>
                            </w:tcBorders>
                            <w:shd w:val="clear" w:color="auto" w:fill="auto"/>
                            <w:vAlign w:val="bottom"/>
                          </w:tcPr>
                          <w:p w:rsidR="00CC1B85" w:rsidRPr="009721D0" w:rsidRDefault="009721D0" w:rsidP="00CC1B85">
                            <w:pPr>
                              <w:spacing w:before="0" w:after="0" w:line="240" w:lineRule="auto"/>
                              <w:rPr>
                                <w:b w:val="0"/>
                                <w:color w:val="auto"/>
                              </w:rPr>
                            </w:pPr>
                            <w:r w:rsidRPr="009721D0">
                              <w:rPr>
                                <w:rFonts w:eastAsia="Arial"/>
                                <w:b w:val="0"/>
                                <w:bCs w:val="0"/>
                                <w:iCs w:val="0"/>
                                <w:color w:val="auto"/>
                                <w:sz w:val="13"/>
                                <w:szCs w:val="13"/>
                                <w:lang w:val="en-GB"/>
                              </w:rPr>
                              <w:t>Vợ/Chồng</w:t>
                            </w:r>
                          </w:p>
                        </w:tc>
                        <w:tc>
                          <w:tcPr>
                            <w:tcW w:w="329" w:type="dxa"/>
                            <w:tcBorders>
                              <w:top w:val="single" w:sz="4" w:space="0" w:color="auto"/>
                              <w:bottom w:val="single" w:sz="4" w:space="0" w:color="auto"/>
                              <w:right w:val="nil"/>
                            </w:tcBorders>
                            <w:shd w:val="clear" w:color="auto" w:fill="auto"/>
                            <w:vAlign w:val="bottom"/>
                          </w:tcPr>
                          <w:p w:rsidR="00CC1B85" w:rsidRPr="009721D0" w:rsidRDefault="00CC1B85" w:rsidP="00CC1B85">
                            <w:pPr>
                              <w:spacing w:before="0" w:after="0" w:line="240" w:lineRule="auto"/>
                              <w:rPr>
                                <w:rFonts w:eastAsia="Arial"/>
                                <w:bCs w:val="0"/>
                                <w:iCs w:val="0"/>
                                <w:color w:val="auto"/>
                                <w:sz w:val="13"/>
                                <w:szCs w:val="13"/>
                                <w:lang w:val="en-GB"/>
                              </w:rPr>
                            </w:pPr>
                          </w:p>
                        </w:tc>
                        <w:tc>
                          <w:tcPr>
                            <w:tcW w:w="3827" w:type="dxa"/>
                            <w:tcBorders>
                              <w:top w:val="nil"/>
                              <w:bottom w:val="nil"/>
                              <w:right w:val="nil"/>
                            </w:tcBorders>
                            <w:shd w:val="clear" w:color="auto" w:fill="auto"/>
                            <w:vAlign w:val="bottom"/>
                          </w:tcPr>
                          <w:p w:rsidR="00CC1B85" w:rsidRPr="009721D0" w:rsidRDefault="009721D0" w:rsidP="00CC1B85">
                            <w:pPr>
                              <w:spacing w:before="0" w:after="0" w:line="240" w:lineRule="auto"/>
                              <w:rPr>
                                <w:rFonts w:eastAsia="Arial"/>
                                <w:b w:val="0"/>
                                <w:bCs w:val="0"/>
                                <w:iCs w:val="0"/>
                                <w:color w:val="auto"/>
                                <w:sz w:val="13"/>
                                <w:szCs w:val="13"/>
                                <w:lang w:val="en-GB"/>
                              </w:rPr>
                            </w:pPr>
                            <w:r w:rsidRPr="009721D0">
                              <w:rPr>
                                <w:rFonts w:eastAsia="Arial"/>
                                <w:b w:val="0"/>
                                <w:bCs w:val="0"/>
                                <w:iCs w:val="0"/>
                                <w:color w:val="auto"/>
                                <w:sz w:val="13"/>
                                <w:szCs w:val="13"/>
                                <w:lang w:val="en-GB"/>
                              </w:rPr>
                              <w:t>Khác, vui lòng ghi rõ</w:t>
                            </w:r>
                            <w:r>
                              <w:rPr>
                                <w:rFonts w:eastAsia="Arial"/>
                                <w:b w:val="0"/>
                                <w:bCs w:val="0"/>
                                <w:iCs w:val="0"/>
                                <w:color w:val="auto"/>
                                <w:sz w:val="13"/>
                                <w:szCs w:val="13"/>
                                <w:lang w:val="en-GB"/>
                              </w:rPr>
                              <w:t xml:space="preserve">: </w:t>
                            </w:r>
                            <w:r w:rsidRPr="009721D0">
                              <w:rPr>
                                <w:rFonts w:eastAsia="Arial"/>
                                <w:b w:val="0"/>
                                <w:bCs w:val="0"/>
                                <w:iCs w:val="0"/>
                                <w:color w:val="auto"/>
                                <w:sz w:val="13"/>
                                <w:szCs w:val="13"/>
                                <w:lang w:val="en-GB"/>
                              </w:rPr>
                              <w:t>___________</w:t>
                            </w:r>
                            <w:r>
                              <w:rPr>
                                <w:rFonts w:eastAsia="Arial"/>
                                <w:b w:val="0"/>
                                <w:bCs w:val="0"/>
                                <w:iCs w:val="0"/>
                                <w:color w:val="auto"/>
                                <w:sz w:val="13"/>
                                <w:szCs w:val="13"/>
                                <w:lang w:val="en-GB"/>
                              </w:rPr>
                              <w:t>____________________</w:t>
                            </w:r>
                          </w:p>
                        </w:tc>
                      </w:tr>
                    </w:tbl>
                    <w:p w:rsidR="00CC1B85" w:rsidRPr="009721D0" w:rsidRDefault="00CC1B85">
                      <w:pPr>
                        <w:rPr>
                          <w:color w:val="auto"/>
                        </w:rPr>
                      </w:pPr>
                    </w:p>
                  </w:txbxContent>
                </v:textbox>
              </v:shape>
            </w:pict>
          </mc:Fallback>
        </mc:AlternateContent>
      </w:r>
      <w:r w:rsidR="00535303" w:rsidRPr="00F50BEF">
        <w:rPr>
          <w:rFonts w:eastAsia="Arial" w:cs="Times New Roman"/>
          <w:bCs w:val="0"/>
          <w:iCs w:val="0"/>
          <w:color w:val="auto"/>
          <w:w w:val="105"/>
          <w:sz w:val="14"/>
          <w:szCs w:val="14"/>
          <w:lang w:val="en-GB"/>
        </w:rPr>
        <w:t>Điện thoại di động</w:t>
      </w:r>
      <w:r w:rsidR="00535303" w:rsidRPr="00F50BEF">
        <w:rPr>
          <w:rFonts w:eastAsia="Arial" w:cs="Times New Roman"/>
          <w:bCs w:val="0"/>
          <w:iCs w:val="0"/>
          <w:color w:val="424143"/>
          <w:w w:val="105"/>
          <w:sz w:val="14"/>
          <w:szCs w:val="14"/>
          <w:lang w:val="en-GB"/>
        </w:rPr>
        <w:t xml:space="preserve">: </w:t>
      </w:r>
    </w:p>
    <w:p w:rsidR="00535303" w:rsidRPr="00F50BEF" w:rsidRDefault="00535303" w:rsidP="00535303">
      <w:pPr>
        <w:widowControl w:val="0"/>
        <w:autoSpaceDE w:val="0"/>
        <w:autoSpaceDN w:val="0"/>
        <w:spacing w:before="0" w:after="0" w:line="240" w:lineRule="auto"/>
        <w:ind w:firstLine="90"/>
        <w:jc w:val="left"/>
        <w:rPr>
          <w:rFonts w:eastAsia="Arial" w:cs="Times New Roman"/>
          <w:bCs w:val="0"/>
          <w:iCs w:val="0"/>
          <w:color w:val="auto"/>
          <w:w w:val="105"/>
          <w:sz w:val="14"/>
          <w:szCs w:val="14"/>
          <w:lang w:val="vi"/>
        </w:rPr>
      </w:pPr>
    </w:p>
    <w:p w:rsidR="00CC1B85" w:rsidRPr="00557A2B" w:rsidRDefault="00535303" w:rsidP="00CC1B85">
      <w:pPr>
        <w:widowControl w:val="0"/>
        <w:autoSpaceDE w:val="0"/>
        <w:autoSpaceDN w:val="0"/>
        <w:spacing w:before="0" w:after="0" w:line="240" w:lineRule="auto"/>
        <w:ind w:firstLine="90"/>
        <w:jc w:val="left"/>
        <w:rPr>
          <w:rFonts w:ascii="Arial" w:eastAsia="Arial" w:hAnsi="Arial"/>
          <w:bCs w:val="0"/>
          <w:iCs w:val="0"/>
          <w:color w:val="auto"/>
          <w:sz w:val="13"/>
          <w:szCs w:val="13"/>
          <w:lang w:val="en-GB"/>
        </w:rPr>
      </w:pPr>
      <w:r w:rsidRPr="00557A2B">
        <w:rPr>
          <w:rFonts w:ascii="Arial" w:eastAsia="Arial" w:hAnsi="Arial"/>
          <w:bCs w:val="0"/>
          <w:iCs w:val="0"/>
          <w:color w:val="auto"/>
          <w:w w:val="105"/>
          <w:sz w:val="13"/>
          <w:szCs w:val="13"/>
          <w:lang w:val="vi"/>
        </w:rPr>
        <w:t>Quan</w:t>
      </w:r>
      <w:r w:rsidRPr="00557A2B">
        <w:rPr>
          <w:rFonts w:ascii="Arial" w:eastAsia="Arial" w:hAnsi="Arial"/>
          <w:bCs w:val="0"/>
          <w:iCs w:val="0"/>
          <w:color w:val="auto"/>
          <w:spacing w:val="-11"/>
          <w:w w:val="105"/>
          <w:sz w:val="13"/>
          <w:szCs w:val="13"/>
          <w:lang w:val="vi"/>
        </w:rPr>
        <w:t xml:space="preserve"> </w:t>
      </w:r>
      <w:r w:rsidRPr="00557A2B">
        <w:rPr>
          <w:rFonts w:ascii="Arial" w:eastAsia="Arial" w:hAnsi="Arial"/>
          <w:bCs w:val="0"/>
          <w:iCs w:val="0"/>
          <w:color w:val="auto"/>
          <w:w w:val="105"/>
          <w:sz w:val="13"/>
          <w:szCs w:val="13"/>
          <w:lang w:val="vi"/>
        </w:rPr>
        <w:t>hệ</w:t>
      </w:r>
      <w:r w:rsidRPr="00557A2B">
        <w:rPr>
          <w:rFonts w:ascii="Arial" w:eastAsia="Arial" w:hAnsi="Arial"/>
          <w:bCs w:val="0"/>
          <w:iCs w:val="0"/>
          <w:color w:val="auto"/>
          <w:spacing w:val="-10"/>
          <w:w w:val="105"/>
          <w:sz w:val="13"/>
          <w:szCs w:val="13"/>
          <w:lang w:val="vi"/>
        </w:rPr>
        <w:t xml:space="preserve"> </w:t>
      </w:r>
      <w:r w:rsidRPr="00557A2B">
        <w:rPr>
          <w:rFonts w:ascii="Arial" w:eastAsia="Arial" w:hAnsi="Arial"/>
          <w:bCs w:val="0"/>
          <w:iCs w:val="0"/>
          <w:color w:val="auto"/>
          <w:w w:val="105"/>
          <w:sz w:val="13"/>
          <w:szCs w:val="13"/>
          <w:lang w:val="vi"/>
        </w:rPr>
        <w:t>với</w:t>
      </w:r>
      <w:r w:rsidRPr="00557A2B">
        <w:rPr>
          <w:rFonts w:ascii="Arial" w:eastAsia="Arial" w:hAnsi="Arial"/>
          <w:bCs w:val="0"/>
          <w:iCs w:val="0"/>
          <w:color w:val="auto"/>
          <w:spacing w:val="-11"/>
          <w:w w:val="105"/>
          <w:sz w:val="13"/>
          <w:szCs w:val="13"/>
          <w:lang w:val="vi"/>
        </w:rPr>
        <w:t xml:space="preserve"> </w:t>
      </w:r>
      <w:r w:rsidRPr="00557A2B">
        <w:rPr>
          <w:rFonts w:ascii="Arial" w:eastAsia="Arial" w:hAnsi="Arial"/>
          <w:bCs w:val="0"/>
          <w:iCs w:val="0"/>
          <w:color w:val="auto"/>
          <w:w w:val="105"/>
          <w:sz w:val="13"/>
          <w:szCs w:val="13"/>
          <w:lang w:val="vi"/>
        </w:rPr>
        <w:t>người</w:t>
      </w:r>
      <w:r w:rsidRPr="00557A2B">
        <w:rPr>
          <w:rFonts w:ascii="Arial" w:eastAsia="Arial" w:hAnsi="Arial"/>
          <w:bCs w:val="0"/>
          <w:iCs w:val="0"/>
          <w:color w:val="auto"/>
          <w:spacing w:val="-10"/>
          <w:w w:val="105"/>
          <w:sz w:val="13"/>
          <w:szCs w:val="13"/>
          <w:lang w:val="vi"/>
        </w:rPr>
        <w:t xml:space="preserve"> </w:t>
      </w:r>
      <w:r w:rsidRPr="00557A2B">
        <w:rPr>
          <w:rFonts w:ascii="Arial" w:eastAsia="Arial" w:hAnsi="Arial"/>
          <w:bCs w:val="0"/>
          <w:iCs w:val="0"/>
          <w:color w:val="auto"/>
          <w:w w:val="105"/>
          <w:sz w:val="13"/>
          <w:szCs w:val="13"/>
          <w:lang w:val="vi"/>
        </w:rPr>
        <w:t>được</w:t>
      </w:r>
      <w:r w:rsidRPr="00557A2B">
        <w:rPr>
          <w:rFonts w:ascii="Arial" w:eastAsia="Arial" w:hAnsi="Arial"/>
          <w:bCs w:val="0"/>
          <w:iCs w:val="0"/>
          <w:color w:val="auto"/>
          <w:spacing w:val="-10"/>
          <w:w w:val="105"/>
          <w:sz w:val="13"/>
          <w:szCs w:val="13"/>
          <w:lang w:val="vi"/>
        </w:rPr>
        <w:t xml:space="preserve"> </w:t>
      </w:r>
      <w:r w:rsidRPr="00557A2B">
        <w:rPr>
          <w:rFonts w:ascii="Arial" w:eastAsia="Arial" w:hAnsi="Arial"/>
          <w:bCs w:val="0"/>
          <w:iCs w:val="0"/>
          <w:color w:val="auto"/>
          <w:w w:val="105"/>
          <w:sz w:val="13"/>
          <w:szCs w:val="13"/>
          <w:lang w:val="vi"/>
        </w:rPr>
        <w:t>bảo</w:t>
      </w:r>
      <w:r w:rsidRPr="00557A2B">
        <w:rPr>
          <w:rFonts w:ascii="Arial" w:eastAsia="Arial" w:hAnsi="Arial"/>
          <w:bCs w:val="0"/>
          <w:iCs w:val="0"/>
          <w:color w:val="auto"/>
          <w:spacing w:val="-11"/>
          <w:w w:val="105"/>
          <w:sz w:val="13"/>
          <w:szCs w:val="13"/>
          <w:lang w:val="vi"/>
        </w:rPr>
        <w:t xml:space="preserve"> </w:t>
      </w:r>
      <w:r w:rsidRPr="00557A2B">
        <w:rPr>
          <w:rFonts w:ascii="Arial" w:eastAsia="Arial" w:hAnsi="Arial"/>
          <w:bCs w:val="0"/>
          <w:iCs w:val="0"/>
          <w:color w:val="auto"/>
          <w:w w:val="105"/>
          <w:sz w:val="13"/>
          <w:szCs w:val="13"/>
          <w:lang w:val="vi"/>
        </w:rPr>
        <w:t>hiểm</w:t>
      </w:r>
      <w:r w:rsidR="00CC1B85" w:rsidRPr="00557A2B">
        <w:rPr>
          <w:rFonts w:ascii="Arial" w:eastAsia="Arial" w:hAnsi="Arial"/>
          <w:bCs w:val="0"/>
          <w:iCs w:val="0"/>
          <w:color w:val="424143"/>
          <w:w w:val="105"/>
          <w:sz w:val="13"/>
          <w:szCs w:val="13"/>
          <w:lang w:val="vi"/>
        </w:rPr>
        <w:t xml:space="preserve">: </w:t>
      </w:r>
    </w:p>
    <w:p w:rsidR="00535303" w:rsidRPr="00F50BEF" w:rsidRDefault="00535303" w:rsidP="00CC1B85">
      <w:pPr>
        <w:widowControl w:val="0"/>
        <w:autoSpaceDE w:val="0"/>
        <w:autoSpaceDN w:val="0"/>
        <w:spacing w:before="0" w:after="0" w:line="240" w:lineRule="auto"/>
        <w:ind w:firstLine="90"/>
        <w:jc w:val="left"/>
        <w:rPr>
          <w:rFonts w:eastAsia="Arial" w:cs="Times New Roman"/>
          <w:bCs w:val="0"/>
          <w:iCs w:val="0"/>
          <w:color w:val="auto"/>
          <w:sz w:val="14"/>
          <w:szCs w:val="14"/>
          <w:lang w:val="en-GB"/>
        </w:rPr>
      </w:pPr>
    </w:p>
    <w:p w:rsidR="00535303" w:rsidRPr="00F50BEF" w:rsidRDefault="00535303" w:rsidP="00535303">
      <w:pPr>
        <w:widowControl w:val="0"/>
        <w:tabs>
          <w:tab w:val="left" w:pos="4345"/>
        </w:tabs>
        <w:autoSpaceDE w:val="0"/>
        <w:autoSpaceDN w:val="0"/>
        <w:spacing w:before="96" w:after="0" w:line="240" w:lineRule="auto"/>
        <w:ind w:left="104"/>
        <w:jc w:val="left"/>
        <w:rPr>
          <w:rFonts w:eastAsia="Arial" w:cs="Times New Roman"/>
          <w:bCs w:val="0"/>
          <w:iCs w:val="0"/>
          <w:color w:val="auto"/>
          <w:sz w:val="21"/>
          <w:szCs w:val="21"/>
          <w:u w:val="single"/>
          <w:lang w:val="en-GB"/>
        </w:rPr>
        <w:sectPr w:rsidR="00535303" w:rsidRPr="00F50BEF">
          <w:type w:val="continuous"/>
          <w:pgSz w:w="11910" w:h="16840"/>
          <w:pgMar w:top="300" w:right="460" w:bottom="0" w:left="460" w:header="720" w:footer="720" w:gutter="0"/>
          <w:cols w:num="5" w:space="720" w:equalWidth="0">
            <w:col w:w="2468" w:space="559"/>
            <w:col w:w="592" w:space="572"/>
            <w:col w:w="423" w:space="563"/>
            <w:col w:w="796" w:space="558"/>
            <w:col w:w="4459"/>
          </w:cols>
        </w:sectPr>
      </w:pPr>
      <w:r w:rsidRPr="00F50BEF">
        <w:rPr>
          <w:rFonts w:eastAsia="Arial" w:cs="Times New Roman"/>
          <w:bCs w:val="0"/>
          <w:iCs w:val="0"/>
          <w:color w:val="auto"/>
          <w:sz w:val="14"/>
          <w:szCs w:val="14"/>
          <w:u w:val="single"/>
          <w:lang w:val="en-GB"/>
        </w:rPr>
        <w:t xml:space="preserve">                                                            </w:t>
      </w:r>
    </w:p>
    <w:p w:rsidR="00535303" w:rsidRPr="00557A2B" w:rsidRDefault="00535303" w:rsidP="00535303">
      <w:pPr>
        <w:widowControl w:val="0"/>
        <w:autoSpaceDE w:val="0"/>
        <w:autoSpaceDN w:val="0"/>
        <w:spacing w:before="0" w:after="0" w:line="240" w:lineRule="auto"/>
        <w:ind w:firstLine="90"/>
        <w:jc w:val="left"/>
        <w:rPr>
          <w:rFonts w:ascii="Arial" w:eastAsia="Arial" w:hAnsi="Arial"/>
          <w:b/>
          <w:bCs w:val="0"/>
          <w:color w:val="auto"/>
          <w:sz w:val="15"/>
          <w:szCs w:val="15"/>
          <w:lang w:val="en-GB"/>
        </w:rPr>
      </w:pPr>
      <w:r w:rsidRPr="00557A2B">
        <w:rPr>
          <w:rFonts w:ascii="Arial" w:eastAsia="Arial" w:hAnsi="Arial"/>
          <w:bCs w:val="0"/>
          <w:color w:val="F2F2F3"/>
          <w:sz w:val="15"/>
          <w:szCs w:val="15"/>
          <w:shd w:val="clear" w:color="auto" w:fill="075CA8"/>
          <w:lang w:val="vi"/>
        </w:rPr>
        <w:t xml:space="preserve">  </w:t>
      </w:r>
      <w:r w:rsidRPr="00557A2B">
        <w:rPr>
          <w:rFonts w:ascii="Arial" w:eastAsia="Arial" w:hAnsi="Arial"/>
          <w:bCs w:val="0"/>
          <w:color w:val="F2F2F3"/>
          <w:spacing w:val="-4"/>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IV.</w:t>
      </w:r>
      <w:r w:rsidRPr="00557A2B">
        <w:rPr>
          <w:rFonts w:ascii="Arial" w:eastAsia="Arial" w:hAnsi="Arial"/>
          <w:b/>
          <w:bCs w:val="0"/>
          <w:color w:val="F2F2F3"/>
          <w:spacing w:val="5"/>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THÔNG</w:t>
      </w:r>
      <w:r w:rsidRPr="00557A2B">
        <w:rPr>
          <w:rFonts w:ascii="Arial" w:eastAsia="Arial" w:hAnsi="Arial"/>
          <w:b/>
          <w:bCs w:val="0"/>
          <w:color w:val="F2F2F3"/>
          <w:spacing w:val="5"/>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TIN</w:t>
      </w:r>
      <w:r w:rsidRPr="00557A2B">
        <w:rPr>
          <w:rFonts w:ascii="Arial" w:eastAsia="Arial" w:hAnsi="Arial"/>
          <w:b/>
          <w:bCs w:val="0"/>
          <w:color w:val="F2F2F3"/>
          <w:spacing w:val="6"/>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VỀ</w:t>
      </w:r>
      <w:r w:rsidRPr="00557A2B">
        <w:rPr>
          <w:rFonts w:ascii="Arial" w:eastAsia="Arial" w:hAnsi="Arial"/>
          <w:b/>
          <w:bCs w:val="0"/>
          <w:color w:val="F2F2F3"/>
          <w:spacing w:val="5"/>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HÌNH</w:t>
      </w:r>
      <w:r w:rsidRPr="00557A2B">
        <w:rPr>
          <w:rFonts w:ascii="Arial" w:eastAsia="Arial" w:hAnsi="Arial"/>
          <w:b/>
          <w:bCs w:val="0"/>
          <w:color w:val="F2F2F3"/>
          <w:spacing w:val="6"/>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THỨC</w:t>
      </w:r>
      <w:r w:rsidRPr="00557A2B">
        <w:rPr>
          <w:rFonts w:ascii="Arial" w:eastAsia="Arial" w:hAnsi="Arial"/>
          <w:b/>
          <w:bCs w:val="0"/>
          <w:color w:val="F2F2F3"/>
          <w:spacing w:val="5"/>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NHẬN</w:t>
      </w:r>
      <w:r w:rsidRPr="00557A2B">
        <w:rPr>
          <w:rFonts w:ascii="Arial" w:eastAsia="Arial" w:hAnsi="Arial"/>
          <w:b/>
          <w:bCs w:val="0"/>
          <w:color w:val="F2F2F3"/>
          <w:spacing w:val="5"/>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TIỀN</w:t>
      </w:r>
      <w:r w:rsidRPr="00557A2B">
        <w:rPr>
          <w:rFonts w:ascii="Arial" w:eastAsia="Arial" w:hAnsi="Arial"/>
          <w:b/>
          <w:bCs w:val="0"/>
          <w:color w:val="F2F2F3"/>
          <w:spacing w:val="6"/>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BỒI</w:t>
      </w:r>
      <w:r w:rsidRPr="00557A2B">
        <w:rPr>
          <w:rFonts w:ascii="Arial" w:eastAsia="Arial" w:hAnsi="Arial"/>
          <w:b/>
          <w:bCs w:val="0"/>
          <w:color w:val="F2F2F3"/>
          <w:spacing w:val="5"/>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THƯỜNG</w:t>
      </w:r>
      <w:r w:rsidRPr="00557A2B">
        <w:rPr>
          <w:rFonts w:ascii="Arial" w:eastAsia="Arial" w:hAnsi="Arial"/>
          <w:b/>
          <w:bCs w:val="0"/>
          <w:color w:val="F2F2F3"/>
          <w:spacing w:val="6"/>
          <w:w w:val="105"/>
          <w:sz w:val="15"/>
          <w:szCs w:val="15"/>
          <w:shd w:val="clear" w:color="auto" w:fill="075CA8"/>
          <w:lang w:val="vi"/>
        </w:rPr>
        <w:t xml:space="preserve"> </w:t>
      </w:r>
      <w:r w:rsidRPr="00557A2B">
        <w:rPr>
          <w:rFonts w:ascii="Arial" w:eastAsia="Arial" w:hAnsi="Arial"/>
          <w:b/>
          <w:bCs w:val="0"/>
          <w:color w:val="F2F2F3"/>
          <w:w w:val="105"/>
          <w:sz w:val="15"/>
          <w:szCs w:val="15"/>
          <w:shd w:val="clear" w:color="auto" w:fill="075CA8"/>
          <w:lang w:val="vi"/>
        </w:rPr>
        <w:t>(</w:t>
      </w:r>
      <w:r w:rsidRPr="00557A2B">
        <w:rPr>
          <w:rFonts w:ascii="Arial" w:eastAsia="Arial" w:hAnsi="Arial"/>
          <w:b/>
          <w:bCs w:val="0"/>
          <w:color w:val="F2F2F3"/>
          <w:w w:val="105"/>
          <w:sz w:val="15"/>
          <w:szCs w:val="15"/>
          <w:shd w:val="clear" w:color="auto" w:fill="075CA8"/>
          <w:lang w:val="en-GB"/>
        </w:rPr>
        <w:t>Đề nghị đánh dấu X vào ô lựa chọn</w:t>
      </w:r>
      <w:r w:rsidRPr="00557A2B">
        <w:rPr>
          <w:rFonts w:ascii="Arial" w:eastAsia="Arial" w:hAnsi="Arial"/>
          <w:b/>
          <w:bCs w:val="0"/>
          <w:color w:val="F2F2F3"/>
          <w:w w:val="105"/>
          <w:sz w:val="15"/>
          <w:szCs w:val="15"/>
          <w:shd w:val="clear" w:color="auto" w:fill="075CA8"/>
          <w:lang w:val="vi"/>
        </w:rPr>
        <w:t>)</w:t>
      </w:r>
      <w:r w:rsidRPr="00557A2B">
        <w:rPr>
          <w:rFonts w:ascii="Arial" w:eastAsia="Arial" w:hAnsi="Arial"/>
          <w:b/>
          <w:bCs w:val="0"/>
          <w:color w:val="F2F2F3"/>
          <w:w w:val="105"/>
          <w:sz w:val="15"/>
          <w:szCs w:val="15"/>
          <w:shd w:val="clear" w:color="auto" w:fill="075CA8"/>
          <w:lang w:val="en-GB"/>
        </w:rPr>
        <w:t xml:space="preserve">                                                                          </w:t>
      </w:r>
      <w:r w:rsidR="007E0BA8" w:rsidRPr="00557A2B">
        <w:rPr>
          <w:rFonts w:ascii="Arial" w:eastAsia="Arial" w:hAnsi="Arial"/>
          <w:b/>
          <w:bCs w:val="0"/>
          <w:color w:val="F2F2F3"/>
          <w:w w:val="105"/>
          <w:sz w:val="15"/>
          <w:szCs w:val="15"/>
          <w:shd w:val="clear" w:color="auto" w:fill="075CA8"/>
          <w:lang w:val="en-GB"/>
        </w:rPr>
        <w:t xml:space="preserve"> </w:t>
      </w:r>
      <w:r w:rsidRPr="00557A2B">
        <w:rPr>
          <w:rFonts w:ascii="Arial" w:eastAsia="Arial" w:hAnsi="Arial"/>
          <w:b/>
          <w:bCs w:val="0"/>
          <w:color w:val="F2F2F3"/>
          <w:sz w:val="15"/>
          <w:szCs w:val="15"/>
          <w:shd w:val="clear" w:color="auto" w:fill="075CA8"/>
          <w:lang w:val="vi"/>
        </w:rPr>
        <w:tab/>
      </w:r>
      <w:r w:rsidRPr="00557A2B">
        <w:rPr>
          <w:rFonts w:ascii="Arial" w:eastAsia="Arial" w:hAnsi="Arial"/>
          <w:b/>
          <w:bCs w:val="0"/>
          <w:color w:val="F2F2F3"/>
          <w:sz w:val="15"/>
          <w:szCs w:val="15"/>
          <w:shd w:val="clear" w:color="auto" w:fill="075CA8"/>
          <w:lang w:val="en-GB"/>
        </w:rPr>
        <w:t xml:space="preserve">  </w:t>
      </w:r>
    </w:p>
    <w:tbl>
      <w:tblPr>
        <w:tblW w:w="10691" w:type="dxa"/>
        <w:tblInd w:w="106" w:type="dxa"/>
        <w:tblBorders>
          <w:top w:val="single" w:sz="2" w:space="0" w:color="424143"/>
          <w:left w:val="single" w:sz="2" w:space="0" w:color="424143"/>
          <w:bottom w:val="single" w:sz="2" w:space="0" w:color="424143"/>
          <w:right w:val="single" w:sz="2" w:space="0" w:color="424143"/>
          <w:insideH w:val="single" w:sz="2" w:space="0" w:color="424143"/>
          <w:insideV w:val="single" w:sz="2" w:space="0" w:color="424143"/>
        </w:tblBorders>
        <w:tblLayout w:type="fixed"/>
        <w:tblCellMar>
          <w:left w:w="0" w:type="dxa"/>
          <w:right w:w="0" w:type="dxa"/>
        </w:tblCellMar>
        <w:tblLook w:val="01E0" w:firstRow="1" w:lastRow="1" w:firstColumn="1" w:lastColumn="1" w:noHBand="0" w:noVBand="0"/>
      </w:tblPr>
      <w:tblGrid>
        <w:gridCol w:w="4280"/>
        <w:gridCol w:w="23"/>
        <w:gridCol w:w="6388"/>
      </w:tblGrid>
      <w:tr w:rsidR="00535303" w:rsidRPr="00F50BEF" w:rsidTr="006E6261">
        <w:trPr>
          <w:trHeight w:val="383"/>
        </w:trPr>
        <w:tc>
          <w:tcPr>
            <w:tcW w:w="4280" w:type="dxa"/>
            <w:tcBorders>
              <w:top w:val="single" w:sz="4" w:space="0" w:color="auto"/>
              <w:bottom w:val="nil"/>
            </w:tcBorders>
          </w:tcPr>
          <w:p w:rsidR="00535303" w:rsidRPr="00F50BEF" w:rsidRDefault="00535303" w:rsidP="00535303">
            <w:pPr>
              <w:widowControl w:val="0"/>
              <w:autoSpaceDE w:val="0"/>
              <w:autoSpaceDN w:val="0"/>
              <w:spacing w:before="0" w:after="0" w:line="240" w:lineRule="auto"/>
              <w:jc w:val="left"/>
              <w:rPr>
                <w:rFonts w:eastAsia="Microsoft Sans Serif" w:cs="Times New Roman"/>
                <w:b/>
                <w:bCs w:val="0"/>
                <w:iCs w:val="0"/>
                <w:color w:val="auto"/>
                <w:sz w:val="14"/>
                <w:szCs w:val="14"/>
                <w:lang w:val="vi"/>
              </w:rPr>
            </w:pPr>
          </w:p>
          <w:p w:rsidR="00535303" w:rsidRPr="00F50BEF" w:rsidRDefault="00535303" w:rsidP="007E0BA8">
            <w:pPr>
              <w:widowControl w:val="0"/>
              <w:autoSpaceDE w:val="0"/>
              <w:autoSpaceDN w:val="0"/>
              <w:spacing w:before="0" w:after="0" w:line="240" w:lineRule="auto"/>
              <w:jc w:val="left"/>
              <w:rPr>
                <w:rFonts w:eastAsia="Microsoft Sans Serif" w:cs="Times New Roman"/>
                <w:bCs w:val="0"/>
                <w:iCs w:val="0"/>
                <w:color w:val="auto"/>
                <w:sz w:val="14"/>
                <w:szCs w:val="14"/>
                <w:lang w:val="en-GB"/>
              </w:rPr>
            </w:pPr>
            <w:r w:rsidRPr="00F50BEF">
              <w:rPr>
                <w:rFonts w:eastAsia="Microsoft Sans Serif" w:cs="Times New Roman"/>
                <w:b/>
                <w:bCs w:val="0"/>
                <w:iCs w:val="0"/>
                <w:color w:val="auto"/>
                <w:sz w:val="14"/>
                <w:szCs w:val="14"/>
              </w:rPr>
              <w:t xml:space="preserve">         </w:t>
            </w:r>
            <w:sdt>
              <w:sdtPr>
                <w:rPr>
                  <w:rFonts w:eastAsia="Microsoft Sans Serif" w:cs="Times New Roman"/>
                  <w:b/>
                  <w:bCs w:val="0"/>
                  <w:iCs w:val="0"/>
                  <w:color w:val="auto"/>
                  <w:szCs w:val="14"/>
                </w:rPr>
                <w:id w:val="1342980886"/>
                <w14:checkbox>
                  <w14:checked w14:val="0"/>
                  <w14:checkedState w14:val="2612" w14:font="MS Gothic"/>
                  <w14:uncheckedState w14:val="2610" w14:font="MS Gothic"/>
                </w14:checkbox>
              </w:sdtPr>
              <w:sdtEndPr/>
              <w:sdtContent>
                <w:r w:rsidR="00557A2B">
                  <w:rPr>
                    <w:rFonts w:ascii="MS Gothic" w:eastAsia="MS Gothic" w:hAnsi="MS Gothic" w:cs="Times New Roman" w:hint="eastAsia"/>
                    <w:b/>
                    <w:bCs w:val="0"/>
                    <w:iCs w:val="0"/>
                    <w:color w:val="auto"/>
                    <w:szCs w:val="14"/>
                  </w:rPr>
                  <w:t>☐</w:t>
                </w:r>
              </w:sdtContent>
            </w:sdt>
            <w:r w:rsidRPr="00557A2B">
              <w:rPr>
                <w:rFonts w:ascii="Arial" w:eastAsia="Microsoft Sans Serif" w:hAnsi="Arial"/>
                <w:bCs w:val="0"/>
                <w:iCs w:val="0"/>
                <w:color w:val="auto"/>
                <w:sz w:val="13"/>
                <w:szCs w:val="13"/>
                <w:lang w:val="vi"/>
              </w:rPr>
              <w:t>Người YCTTBH nhận tiền mặt tại Bảo Việt</w:t>
            </w:r>
          </w:p>
        </w:tc>
        <w:tc>
          <w:tcPr>
            <w:tcW w:w="23" w:type="dxa"/>
            <w:vMerge w:val="restart"/>
            <w:tcBorders>
              <w:top w:val="single" w:sz="4" w:space="0" w:color="auto"/>
              <w:right w:val="nil"/>
            </w:tcBorders>
          </w:tcPr>
          <w:p w:rsidR="00535303" w:rsidRPr="00F50BEF" w:rsidRDefault="00535303" w:rsidP="00535303">
            <w:pPr>
              <w:widowControl w:val="0"/>
              <w:autoSpaceDE w:val="0"/>
              <w:autoSpaceDN w:val="0"/>
              <w:spacing w:before="0" w:after="0" w:line="240" w:lineRule="auto"/>
              <w:jc w:val="left"/>
              <w:rPr>
                <w:rFonts w:eastAsia="Microsoft Sans Serif" w:cs="Times New Roman"/>
                <w:b/>
                <w:bCs w:val="0"/>
                <w:iCs w:val="0"/>
                <w:color w:val="auto"/>
                <w:sz w:val="13"/>
                <w:szCs w:val="13"/>
                <w:lang w:val="vi"/>
              </w:rPr>
            </w:pPr>
          </w:p>
        </w:tc>
        <w:tc>
          <w:tcPr>
            <w:tcW w:w="6388" w:type="dxa"/>
            <w:vMerge w:val="restart"/>
            <w:tcBorders>
              <w:top w:val="single" w:sz="4" w:space="0" w:color="auto"/>
              <w:left w:val="nil"/>
            </w:tcBorders>
          </w:tcPr>
          <w:p w:rsidR="00535303" w:rsidRPr="00557A2B" w:rsidRDefault="00DD590A" w:rsidP="00535303">
            <w:pPr>
              <w:widowControl w:val="0"/>
              <w:autoSpaceDE w:val="0"/>
              <w:autoSpaceDN w:val="0"/>
              <w:spacing w:before="100" w:after="0" w:line="240" w:lineRule="auto"/>
              <w:ind w:left="134"/>
              <w:jc w:val="left"/>
              <w:rPr>
                <w:rFonts w:ascii="Arial" w:eastAsia="Microsoft Sans Serif" w:hAnsi="Arial"/>
                <w:bCs w:val="0"/>
                <w:iCs w:val="0"/>
                <w:color w:val="auto"/>
                <w:sz w:val="13"/>
                <w:szCs w:val="13"/>
              </w:rPr>
            </w:pPr>
            <w:sdt>
              <w:sdtPr>
                <w:rPr>
                  <w:rFonts w:eastAsia="Microsoft Sans Serif" w:cs="Times New Roman"/>
                  <w:b/>
                  <w:bCs w:val="0"/>
                  <w:iCs w:val="0"/>
                  <w:color w:val="auto"/>
                  <w:szCs w:val="14"/>
                </w:rPr>
                <w:id w:val="-861507691"/>
                <w14:checkbox>
                  <w14:checked w14:val="0"/>
                  <w14:checkedState w14:val="2612" w14:font="MS Gothic"/>
                  <w14:uncheckedState w14:val="2610" w14:font="MS Gothic"/>
                </w14:checkbox>
              </w:sdtPr>
              <w:sdtEndPr/>
              <w:sdtContent>
                <w:r w:rsidR="007E0BA8">
                  <w:rPr>
                    <w:rFonts w:ascii="MS Gothic" w:eastAsia="MS Gothic" w:hAnsi="MS Gothic" w:cs="Times New Roman" w:hint="eastAsia"/>
                    <w:b/>
                    <w:bCs w:val="0"/>
                    <w:iCs w:val="0"/>
                    <w:color w:val="auto"/>
                    <w:szCs w:val="14"/>
                  </w:rPr>
                  <w:t>☐</w:t>
                </w:r>
              </w:sdtContent>
            </w:sdt>
            <w:r w:rsidR="007E0BA8">
              <w:rPr>
                <w:rFonts w:eastAsia="Microsoft Sans Serif" w:cs="Times New Roman"/>
                <w:b/>
                <w:bCs w:val="0"/>
                <w:iCs w:val="0"/>
                <w:color w:val="auto"/>
                <w:sz w:val="14"/>
                <w:szCs w:val="14"/>
              </w:rPr>
              <w:t xml:space="preserve">    </w:t>
            </w:r>
            <w:r w:rsidR="00535303" w:rsidRPr="00557A2B">
              <w:rPr>
                <w:rFonts w:ascii="Arial" w:eastAsia="Microsoft Sans Serif" w:hAnsi="Arial"/>
                <w:bCs w:val="0"/>
                <w:iCs w:val="0"/>
                <w:color w:val="auto"/>
                <w:sz w:val="13"/>
                <w:szCs w:val="13"/>
              </w:rPr>
              <w:t>Chuyển khoản</w:t>
            </w:r>
          </w:p>
          <w:p w:rsidR="00535303" w:rsidRPr="00F50BEF" w:rsidRDefault="00535303" w:rsidP="00535303">
            <w:pPr>
              <w:widowControl w:val="0"/>
              <w:autoSpaceDE w:val="0"/>
              <w:autoSpaceDN w:val="0"/>
              <w:spacing w:before="100" w:after="0" w:line="240" w:lineRule="auto"/>
              <w:jc w:val="left"/>
              <w:rPr>
                <w:rFonts w:eastAsia="Microsoft Sans Serif" w:cs="Times New Roman"/>
                <w:bCs w:val="0"/>
                <w:iCs w:val="0"/>
                <w:color w:val="auto"/>
                <w:sz w:val="14"/>
                <w:szCs w:val="14"/>
                <w:lang w:val="vi"/>
              </w:rPr>
            </w:pPr>
            <w:r w:rsidRPr="00557A2B">
              <w:rPr>
                <w:rFonts w:ascii="Arial" w:hAnsi="Arial"/>
                <w:bCs w:val="0"/>
                <w:iCs w:val="0"/>
                <w:noProof/>
                <w:color w:val="auto"/>
                <w:sz w:val="13"/>
                <w:szCs w:val="13"/>
                <w:lang w:val="en-GB" w:eastAsia="en-GB"/>
              </w:rPr>
              <mc:AlternateContent>
                <mc:Choice Requires="wps">
                  <w:drawing>
                    <wp:anchor distT="0" distB="0" distL="114300" distR="114300" simplePos="0" relativeHeight="251847680" behindDoc="0" locked="0" layoutInCell="1" allowOverlap="1" wp14:anchorId="1A713B9C" wp14:editId="05089463">
                      <wp:simplePos x="0" y="0"/>
                      <wp:positionH relativeFrom="page">
                        <wp:posOffset>646258</wp:posOffset>
                      </wp:positionH>
                      <wp:positionV relativeFrom="paragraph">
                        <wp:posOffset>35371</wp:posOffset>
                      </wp:positionV>
                      <wp:extent cx="3345335" cy="247650"/>
                      <wp:effectExtent l="0" t="0" r="7620" b="0"/>
                      <wp:wrapNone/>
                      <wp:docPr id="610"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3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434244"/>
                                      <w:left w:val="single" w:sz="4" w:space="0" w:color="auto"/>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194A06" w:rsidRPr="00F20A51" w:rsidTr="004D23B4">
                                    <w:trPr>
                                      <w:trHeight w:val="379"/>
                                    </w:trPr>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r>
                                </w:tbl>
                                <w:p w:rsidR="00194A06" w:rsidRPr="00F20A51" w:rsidRDefault="00194A06" w:rsidP="00535303">
                                  <w:pPr>
                                    <w:pStyle w:val="BodyText"/>
                                    <w:rPr>
                                      <w:sz w:val="14"/>
                                      <w:szCs w:val="14"/>
                                    </w:rPr>
                                  </w:pP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13B9C" id="Text Box 610" o:spid="_x0000_s1030" type="#_x0000_t202" style="position:absolute;margin-left:50.9pt;margin-top:2.8pt;width:263.4pt;height:19.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" filled="f" stroked="f">
                      <v:textbox inset="1mm,0,0,0">
                        <w:txbxContent>
                          <w:tbl>
                            <w:tblPr>
                              <w:tblW w:w="0" w:type="auto"/>
                              <w:tblInd w:w="2" w:type="dxa"/>
                              <w:tblBorders>
                                <w:top w:val="single" w:sz="2" w:space="0" w:color="434244"/>
                                <w:left w:val="single" w:sz="4" w:space="0" w:color="auto"/>
                                <w:bottom w:val="single" w:sz="2" w:space="0" w:color="434244"/>
                                <w:right w:val="single" w:sz="2" w:space="0" w:color="434244"/>
                                <w:insideH w:val="single" w:sz="2" w:space="0" w:color="434244"/>
                                <w:insideV w:val="single" w:sz="2" w:space="0" w:color="434244"/>
                              </w:tblBorders>
                              <w:tblLayout w:type="fixed"/>
                              <w:tblCellMar>
                                <w:left w:w="0" w:type="dxa"/>
                                <w:right w:w="0" w:type="dxa"/>
                              </w:tblCellMar>
                              <w:tblLook w:val="01E0" w:firstRow="1" w:lastRow="1" w:firstColumn="1" w:lastColumn="1"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194A06" w:rsidRPr="00F20A51" w:rsidTr="004D23B4">
                              <w:trPr>
                                <w:trHeight w:val="379"/>
                              </w:trPr>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c>
                                <w:tcPr>
                                  <w:tcW w:w="260" w:type="dxa"/>
                                </w:tcPr>
                                <w:p w:rsidR="00194A06" w:rsidRPr="00F20A51" w:rsidRDefault="00194A06">
                                  <w:pPr>
                                    <w:pStyle w:val="TableParagraph"/>
                                    <w:rPr>
                                      <w:rFonts w:ascii="Times New Roman"/>
                                      <w:sz w:val="13"/>
                                      <w:szCs w:val="13"/>
                                    </w:rPr>
                                  </w:pPr>
                                </w:p>
                              </w:tc>
                            </w:tr>
                          </w:tbl>
                          <w:p w:rsidR="00194A06" w:rsidRPr="00F20A51" w:rsidRDefault="00194A06" w:rsidP="00535303">
                            <w:pPr>
                              <w:pStyle w:val="BodyText"/>
                              <w:rPr>
                                <w:sz w:val="14"/>
                                <w:szCs w:val="14"/>
                              </w:rPr>
                            </w:pPr>
                          </w:p>
                        </w:txbxContent>
                      </v:textbox>
                      <w10:wrap anchorx="page"/>
                    </v:shape>
                  </w:pict>
                </mc:Fallback>
              </mc:AlternateContent>
            </w:r>
            <w:r w:rsidRPr="00557A2B">
              <w:rPr>
                <w:rFonts w:ascii="Arial" w:eastAsia="Microsoft Sans Serif" w:hAnsi="Arial"/>
                <w:bCs w:val="0"/>
                <w:iCs w:val="0"/>
                <w:color w:val="auto"/>
                <w:sz w:val="13"/>
                <w:szCs w:val="13"/>
              </w:rPr>
              <w:t xml:space="preserve">    </w:t>
            </w:r>
            <w:r w:rsidRPr="00557A2B">
              <w:rPr>
                <w:rFonts w:ascii="Arial" w:eastAsia="Microsoft Sans Serif" w:hAnsi="Arial"/>
                <w:bCs w:val="0"/>
                <w:iCs w:val="0"/>
                <w:color w:val="auto"/>
                <w:sz w:val="13"/>
                <w:szCs w:val="13"/>
                <w:lang w:val="vi"/>
              </w:rPr>
              <w:t>Số</w:t>
            </w:r>
            <w:r w:rsidRPr="00557A2B">
              <w:rPr>
                <w:rFonts w:ascii="Arial" w:eastAsia="Microsoft Sans Serif" w:hAnsi="Arial"/>
                <w:bCs w:val="0"/>
                <w:iCs w:val="0"/>
                <w:color w:val="auto"/>
                <w:spacing w:val="2"/>
                <w:sz w:val="13"/>
                <w:szCs w:val="13"/>
                <w:lang w:val="vi"/>
              </w:rPr>
              <w:t xml:space="preserve"> </w:t>
            </w:r>
            <w:r w:rsidRPr="00557A2B">
              <w:rPr>
                <w:rFonts w:ascii="Arial" w:eastAsia="Microsoft Sans Serif" w:hAnsi="Arial"/>
                <w:bCs w:val="0"/>
                <w:iCs w:val="0"/>
                <w:color w:val="auto"/>
                <w:sz w:val="13"/>
                <w:szCs w:val="13"/>
                <w:lang w:val="vi"/>
              </w:rPr>
              <w:t>tài</w:t>
            </w:r>
            <w:r w:rsidRPr="00557A2B">
              <w:rPr>
                <w:rFonts w:ascii="Arial" w:eastAsia="Microsoft Sans Serif" w:hAnsi="Arial"/>
                <w:bCs w:val="0"/>
                <w:iCs w:val="0"/>
                <w:color w:val="auto"/>
                <w:spacing w:val="2"/>
                <w:sz w:val="13"/>
                <w:szCs w:val="13"/>
                <w:lang w:val="vi"/>
              </w:rPr>
              <w:t xml:space="preserve"> </w:t>
            </w:r>
            <w:r w:rsidRPr="00557A2B">
              <w:rPr>
                <w:rFonts w:ascii="Arial" w:eastAsia="Microsoft Sans Serif" w:hAnsi="Arial"/>
                <w:bCs w:val="0"/>
                <w:iCs w:val="0"/>
                <w:color w:val="auto"/>
                <w:sz w:val="13"/>
                <w:szCs w:val="13"/>
                <w:lang w:val="vi"/>
              </w:rPr>
              <w:t>khoản</w:t>
            </w:r>
            <w:r w:rsidRPr="00F50BEF">
              <w:rPr>
                <w:rFonts w:eastAsia="Microsoft Sans Serif" w:cs="Times New Roman"/>
                <w:bCs w:val="0"/>
                <w:iCs w:val="0"/>
                <w:color w:val="424143"/>
                <w:sz w:val="14"/>
                <w:szCs w:val="14"/>
                <w:lang w:val="vi"/>
              </w:rPr>
              <w:t>:</w:t>
            </w:r>
          </w:p>
          <w:p w:rsidR="00535303" w:rsidRPr="00F50BEF" w:rsidRDefault="00535303" w:rsidP="00535303">
            <w:pPr>
              <w:widowControl w:val="0"/>
              <w:autoSpaceDE w:val="0"/>
              <w:autoSpaceDN w:val="0"/>
              <w:spacing w:before="3" w:after="0" w:line="240" w:lineRule="auto"/>
              <w:jc w:val="left"/>
              <w:rPr>
                <w:rFonts w:eastAsia="Microsoft Sans Serif" w:cs="Times New Roman"/>
                <w:b/>
                <w:bCs w:val="0"/>
                <w:iCs w:val="0"/>
                <w:color w:val="auto"/>
                <w:sz w:val="17"/>
                <w:szCs w:val="17"/>
                <w:lang w:val="vi"/>
              </w:rPr>
            </w:pPr>
          </w:p>
          <w:p w:rsidR="005D1AE6" w:rsidRPr="00F50BEF" w:rsidRDefault="005D1AE6" w:rsidP="00535303">
            <w:pPr>
              <w:widowControl w:val="0"/>
              <w:tabs>
                <w:tab w:val="left" w:pos="6523"/>
              </w:tabs>
              <w:autoSpaceDE w:val="0"/>
              <w:autoSpaceDN w:val="0"/>
              <w:spacing w:before="0" w:after="0" w:line="240" w:lineRule="auto"/>
              <w:ind w:left="134"/>
              <w:jc w:val="left"/>
              <w:rPr>
                <w:rFonts w:eastAsia="Microsoft Sans Serif" w:cs="Times New Roman"/>
                <w:bCs w:val="0"/>
                <w:iCs w:val="0"/>
                <w:color w:val="auto"/>
                <w:sz w:val="14"/>
                <w:szCs w:val="14"/>
                <w:lang w:val="vi"/>
              </w:rPr>
            </w:pPr>
          </w:p>
          <w:p w:rsidR="00535303" w:rsidRPr="00557A2B" w:rsidRDefault="00535303" w:rsidP="00535303">
            <w:pPr>
              <w:widowControl w:val="0"/>
              <w:tabs>
                <w:tab w:val="left" w:pos="6523"/>
              </w:tabs>
              <w:autoSpaceDE w:val="0"/>
              <w:autoSpaceDN w:val="0"/>
              <w:spacing w:before="0" w:after="0" w:line="240" w:lineRule="auto"/>
              <w:ind w:left="134"/>
              <w:jc w:val="left"/>
              <w:rPr>
                <w:rFonts w:ascii="Arial" w:eastAsia="Microsoft Sans Serif" w:hAnsi="Arial"/>
                <w:bCs w:val="0"/>
                <w:iCs w:val="0"/>
                <w:color w:val="auto"/>
                <w:sz w:val="13"/>
                <w:szCs w:val="13"/>
                <w:lang w:val="vi"/>
              </w:rPr>
            </w:pPr>
            <w:r w:rsidRPr="00557A2B">
              <w:rPr>
                <w:rFonts w:ascii="Arial" w:eastAsia="Microsoft Sans Serif" w:hAnsi="Arial"/>
                <w:bCs w:val="0"/>
                <w:iCs w:val="0"/>
                <w:color w:val="auto"/>
                <w:sz w:val="13"/>
                <w:szCs w:val="13"/>
                <w:lang w:val="vi"/>
              </w:rPr>
              <w:t>Tên</w:t>
            </w:r>
            <w:r w:rsidRPr="00557A2B">
              <w:rPr>
                <w:rFonts w:ascii="Arial" w:eastAsia="Microsoft Sans Serif" w:hAnsi="Arial"/>
                <w:bCs w:val="0"/>
                <w:iCs w:val="0"/>
                <w:color w:val="auto"/>
                <w:spacing w:val="-1"/>
                <w:sz w:val="13"/>
                <w:szCs w:val="13"/>
                <w:lang w:val="vi"/>
              </w:rPr>
              <w:t xml:space="preserve"> </w:t>
            </w:r>
            <w:r w:rsidRPr="00557A2B">
              <w:rPr>
                <w:rFonts w:ascii="Arial" w:eastAsia="Microsoft Sans Serif" w:hAnsi="Arial"/>
                <w:bCs w:val="0"/>
                <w:iCs w:val="0"/>
                <w:color w:val="auto"/>
                <w:sz w:val="13"/>
                <w:szCs w:val="13"/>
                <w:lang w:val="vi"/>
              </w:rPr>
              <w:t>tài</w:t>
            </w:r>
            <w:r w:rsidRPr="00557A2B">
              <w:rPr>
                <w:rFonts w:ascii="Arial" w:eastAsia="Microsoft Sans Serif" w:hAnsi="Arial"/>
                <w:bCs w:val="0"/>
                <w:iCs w:val="0"/>
                <w:color w:val="auto"/>
                <w:spacing w:val="-1"/>
                <w:sz w:val="13"/>
                <w:szCs w:val="13"/>
                <w:lang w:val="vi"/>
              </w:rPr>
              <w:t xml:space="preserve"> </w:t>
            </w:r>
            <w:r w:rsidRPr="00557A2B">
              <w:rPr>
                <w:rFonts w:ascii="Arial" w:eastAsia="Microsoft Sans Serif" w:hAnsi="Arial"/>
                <w:bCs w:val="0"/>
                <w:iCs w:val="0"/>
                <w:color w:val="auto"/>
                <w:sz w:val="13"/>
                <w:szCs w:val="13"/>
                <w:lang w:val="vi"/>
              </w:rPr>
              <w:t>khoản</w:t>
            </w:r>
            <w:r w:rsidRPr="00557A2B">
              <w:rPr>
                <w:rFonts w:ascii="Arial" w:eastAsia="Microsoft Sans Serif" w:hAnsi="Arial"/>
                <w:bCs w:val="0"/>
                <w:iCs w:val="0"/>
                <w:color w:val="424143"/>
                <w:sz w:val="13"/>
                <w:szCs w:val="13"/>
                <w:lang w:val="vi"/>
              </w:rPr>
              <w:t xml:space="preserve">: </w:t>
            </w:r>
            <w:r w:rsidR="005D1AE6" w:rsidRPr="00557A2B">
              <w:rPr>
                <w:rFonts w:ascii="Arial" w:eastAsia="Microsoft Sans Serif" w:hAnsi="Arial"/>
                <w:bCs w:val="0"/>
                <w:iCs w:val="0"/>
                <w:color w:val="424143"/>
                <w:sz w:val="13"/>
                <w:szCs w:val="13"/>
              </w:rPr>
              <w:t>___________________________________________________________________</w:t>
            </w:r>
            <w:r w:rsidRPr="00557A2B">
              <w:rPr>
                <w:rFonts w:ascii="Arial" w:eastAsia="Microsoft Sans Serif" w:hAnsi="Arial"/>
                <w:bCs w:val="0"/>
                <w:iCs w:val="0"/>
                <w:color w:val="424143"/>
                <w:spacing w:val="-16"/>
                <w:sz w:val="13"/>
                <w:szCs w:val="13"/>
                <w:lang w:val="vi"/>
              </w:rPr>
              <w:t xml:space="preserve"> </w:t>
            </w:r>
            <w:r w:rsidRPr="00557A2B">
              <w:rPr>
                <w:rFonts w:ascii="Arial" w:eastAsia="Microsoft Sans Serif" w:hAnsi="Arial"/>
                <w:bCs w:val="0"/>
                <w:iCs w:val="0"/>
                <w:color w:val="424143"/>
                <w:sz w:val="13"/>
                <w:szCs w:val="13"/>
                <w:u w:val="single" w:color="424143"/>
                <w:lang w:val="vi"/>
              </w:rPr>
              <w:t xml:space="preserve">                                                                                                                                                       </w:t>
            </w:r>
          </w:p>
          <w:p w:rsidR="00535303" w:rsidRPr="00F50BEF" w:rsidRDefault="00535303" w:rsidP="00557A2B">
            <w:pPr>
              <w:widowControl w:val="0"/>
              <w:tabs>
                <w:tab w:val="left" w:pos="3431"/>
                <w:tab w:val="left" w:pos="6523"/>
              </w:tabs>
              <w:autoSpaceDE w:val="0"/>
              <w:autoSpaceDN w:val="0"/>
              <w:spacing w:before="240" w:after="0" w:line="240" w:lineRule="auto"/>
              <w:ind w:left="136"/>
              <w:jc w:val="left"/>
              <w:rPr>
                <w:rFonts w:eastAsia="Microsoft Sans Serif" w:cs="Times New Roman"/>
                <w:bCs w:val="0"/>
                <w:iCs w:val="0"/>
                <w:color w:val="auto"/>
                <w:sz w:val="14"/>
                <w:szCs w:val="14"/>
                <w:lang w:val="vi"/>
              </w:rPr>
            </w:pPr>
            <w:r w:rsidRPr="00557A2B">
              <w:rPr>
                <w:rFonts w:ascii="Arial" w:eastAsia="Microsoft Sans Serif" w:hAnsi="Arial"/>
                <w:bCs w:val="0"/>
                <w:iCs w:val="0"/>
                <w:color w:val="auto"/>
                <w:sz w:val="13"/>
                <w:szCs w:val="13"/>
                <w:lang w:val="vi"/>
              </w:rPr>
              <w:t>Ngân hàng</w:t>
            </w:r>
            <w:r w:rsidRPr="00557A2B">
              <w:rPr>
                <w:rFonts w:ascii="Arial" w:eastAsia="Microsoft Sans Serif" w:hAnsi="Arial"/>
                <w:bCs w:val="0"/>
                <w:iCs w:val="0"/>
                <w:color w:val="424143"/>
                <w:sz w:val="13"/>
                <w:szCs w:val="13"/>
                <w:lang w:val="vi"/>
              </w:rPr>
              <w:t>:</w:t>
            </w:r>
            <w:r w:rsidRPr="00557A2B">
              <w:rPr>
                <w:rFonts w:ascii="Arial" w:eastAsia="Microsoft Sans Serif" w:hAnsi="Arial"/>
                <w:bCs w:val="0"/>
                <w:iCs w:val="0"/>
                <w:color w:val="424143"/>
                <w:sz w:val="13"/>
                <w:szCs w:val="13"/>
                <w:lang w:val="en-GB"/>
              </w:rPr>
              <w:t xml:space="preserve">  </w:t>
            </w:r>
            <w:r w:rsidRPr="00557A2B">
              <w:rPr>
                <w:rFonts w:ascii="Arial" w:eastAsia="Microsoft Sans Serif" w:hAnsi="Arial"/>
                <w:bCs w:val="0"/>
                <w:iCs w:val="0"/>
                <w:color w:val="424143"/>
                <w:sz w:val="13"/>
                <w:szCs w:val="13"/>
                <w:u w:val="single" w:color="424143"/>
                <w:lang w:val="vi"/>
              </w:rPr>
              <w:tab/>
            </w:r>
            <w:r w:rsidRPr="00557A2B">
              <w:rPr>
                <w:rFonts w:ascii="Arial" w:eastAsia="Microsoft Sans Serif" w:hAnsi="Arial"/>
                <w:bCs w:val="0"/>
                <w:iCs w:val="0"/>
                <w:color w:val="auto"/>
                <w:sz w:val="13"/>
                <w:szCs w:val="13"/>
                <w:lang w:val="vi"/>
              </w:rPr>
              <w:t>Chi</w:t>
            </w:r>
            <w:r w:rsidRPr="00557A2B">
              <w:rPr>
                <w:rFonts w:ascii="Arial" w:eastAsia="Microsoft Sans Serif" w:hAnsi="Arial"/>
                <w:bCs w:val="0"/>
                <w:iCs w:val="0"/>
                <w:color w:val="auto"/>
                <w:spacing w:val="-3"/>
                <w:sz w:val="13"/>
                <w:szCs w:val="13"/>
                <w:lang w:val="vi"/>
              </w:rPr>
              <w:t xml:space="preserve"> </w:t>
            </w:r>
            <w:r w:rsidRPr="00557A2B">
              <w:rPr>
                <w:rFonts w:ascii="Arial" w:eastAsia="Microsoft Sans Serif" w:hAnsi="Arial"/>
                <w:bCs w:val="0"/>
                <w:iCs w:val="0"/>
                <w:color w:val="auto"/>
                <w:sz w:val="13"/>
                <w:szCs w:val="13"/>
                <w:lang w:val="vi"/>
              </w:rPr>
              <w:t>nhánh</w:t>
            </w:r>
            <w:r w:rsidRPr="00557A2B">
              <w:rPr>
                <w:rFonts w:ascii="Arial" w:eastAsia="Microsoft Sans Serif" w:hAnsi="Arial"/>
                <w:bCs w:val="0"/>
                <w:iCs w:val="0"/>
                <w:color w:val="424143"/>
                <w:sz w:val="13"/>
                <w:szCs w:val="13"/>
                <w:lang w:val="vi"/>
              </w:rPr>
              <w:t>:</w:t>
            </w:r>
            <w:r w:rsidRPr="00557A2B">
              <w:rPr>
                <w:rFonts w:ascii="Arial" w:eastAsia="Microsoft Sans Serif" w:hAnsi="Arial"/>
                <w:bCs w:val="0"/>
                <w:iCs w:val="0"/>
                <w:color w:val="424143"/>
                <w:spacing w:val="-16"/>
                <w:sz w:val="13"/>
                <w:szCs w:val="13"/>
                <w:lang w:val="vi"/>
              </w:rPr>
              <w:t xml:space="preserve"> </w:t>
            </w:r>
            <w:r w:rsidR="005D1AE6" w:rsidRPr="00557A2B">
              <w:rPr>
                <w:rFonts w:ascii="Arial" w:eastAsia="Microsoft Sans Serif" w:hAnsi="Arial"/>
                <w:bCs w:val="0"/>
                <w:iCs w:val="0"/>
                <w:color w:val="424143"/>
                <w:sz w:val="13"/>
                <w:szCs w:val="13"/>
                <w:u w:val="single" w:color="424143"/>
                <w:lang w:val="vi"/>
              </w:rPr>
              <w:t>_______________________________</w:t>
            </w:r>
            <w:r w:rsidRPr="00F50BEF">
              <w:rPr>
                <w:rFonts w:eastAsia="Microsoft Sans Serif" w:cs="Times New Roman"/>
                <w:bCs w:val="0"/>
                <w:iCs w:val="0"/>
                <w:color w:val="424143"/>
                <w:sz w:val="14"/>
                <w:szCs w:val="14"/>
                <w:u w:val="single" w:color="424143"/>
                <w:lang w:val="vi"/>
              </w:rPr>
              <w:t xml:space="preserve">                                                   </w:t>
            </w:r>
          </w:p>
        </w:tc>
      </w:tr>
      <w:tr w:rsidR="00535303" w:rsidRPr="00F50BEF" w:rsidTr="000C3D08">
        <w:trPr>
          <w:trHeight w:val="1364"/>
        </w:trPr>
        <w:tc>
          <w:tcPr>
            <w:tcW w:w="4280" w:type="dxa"/>
            <w:tcBorders>
              <w:top w:val="nil"/>
              <w:bottom w:val="single" w:sz="4" w:space="0" w:color="auto"/>
            </w:tcBorders>
          </w:tcPr>
          <w:p w:rsidR="00535303" w:rsidRPr="00F50BEF" w:rsidRDefault="007E0BA8" w:rsidP="00535303">
            <w:pPr>
              <w:widowControl w:val="0"/>
              <w:autoSpaceDE w:val="0"/>
              <w:autoSpaceDN w:val="0"/>
              <w:spacing w:before="0" w:after="0" w:line="240" w:lineRule="auto"/>
              <w:jc w:val="left"/>
              <w:rPr>
                <w:rFonts w:eastAsia="Microsoft Sans Serif" w:cs="Times New Roman"/>
                <w:bCs w:val="0"/>
                <w:iCs w:val="0"/>
                <w:color w:val="auto"/>
                <w:sz w:val="14"/>
                <w:szCs w:val="14"/>
              </w:rPr>
            </w:pPr>
            <w:r>
              <w:rPr>
                <w:rFonts w:eastAsia="Microsoft Sans Serif" w:cs="Times New Roman"/>
                <w:bCs w:val="0"/>
                <w:iCs w:val="0"/>
                <w:color w:val="auto"/>
                <w:sz w:val="14"/>
                <w:szCs w:val="14"/>
              </w:rPr>
              <w:t xml:space="preserve">         </w:t>
            </w:r>
            <w:sdt>
              <w:sdtPr>
                <w:rPr>
                  <w:rFonts w:eastAsia="Microsoft Sans Serif" w:cs="Times New Roman"/>
                  <w:bCs w:val="0"/>
                  <w:iCs w:val="0"/>
                  <w:color w:val="auto"/>
                  <w:szCs w:val="14"/>
                </w:rPr>
                <w:id w:val="-1967955698"/>
                <w14:checkbox>
                  <w14:checked w14:val="0"/>
                  <w14:checkedState w14:val="2612" w14:font="MS Gothic"/>
                  <w14:uncheckedState w14:val="2610" w14:font="MS Gothic"/>
                </w14:checkbox>
              </w:sdtPr>
              <w:sdtEndPr/>
              <w:sdtContent>
                <w:r>
                  <w:rPr>
                    <w:rFonts w:ascii="MS Gothic" w:eastAsia="MS Gothic" w:hAnsi="MS Gothic" w:cs="Times New Roman" w:hint="eastAsia"/>
                    <w:bCs w:val="0"/>
                    <w:iCs w:val="0"/>
                    <w:color w:val="auto"/>
                    <w:szCs w:val="14"/>
                  </w:rPr>
                  <w:t>☐</w:t>
                </w:r>
              </w:sdtContent>
            </w:sdt>
            <w:r w:rsidR="00535303" w:rsidRPr="00557A2B">
              <w:rPr>
                <w:rFonts w:ascii="Arial" w:eastAsia="Microsoft Sans Serif" w:hAnsi="Arial"/>
                <w:bCs w:val="0"/>
                <w:iCs w:val="0"/>
                <w:color w:val="auto"/>
                <w:sz w:val="13"/>
                <w:szCs w:val="13"/>
                <w:lang w:val="vi"/>
              </w:rPr>
              <w:t xml:space="preserve">Ủy quyền cho Đại lý/CTV nhà </w:t>
            </w:r>
            <w:r w:rsidR="00535303" w:rsidRPr="00557A2B">
              <w:rPr>
                <w:rFonts w:ascii="Arial" w:eastAsia="Microsoft Sans Serif" w:hAnsi="Arial"/>
                <w:bCs w:val="0"/>
                <w:iCs w:val="0"/>
                <w:color w:val="auto"/>
                <w:sz w:val="13"/>
                <w:szCs w:val="13"/>
              </w:rPr>
              <w:t>trường</w:t>
            </w:r>
            <w:r w:rsidR="00535303" w:rsidRPr="00557A2B">
              <w:rPr>
                <w:rFonts w:ascii="Arial" w:eastAsia="Microsoft Sans Serif" w:hAnsi="Arial"/>
                <w:bCs w:val="0"/>
                <w:iCs w:val="0"/>
                <w:color w:val="auto"/>
                <w:sz w:val="13"/>
                <w:szCs w:val="13"/>
                <w:lang w:val="vi"/>
              </w:rPr>
              <w:t xml:space="preserve"> nhận</w:t>
            </w:r>
          </w:p>
          <w:p w:rsidR="00535303" w:rsidRPr="00557A2B" w:rsidRDefault="00535303" w:rsidP="00535303">
            <w:pPr>
              <w:widowControl w:val="0"/>
              <w:tabs>
                <w:tab w:val="left" w:pos="10875"/>
              </w:tabs>
              <w:autoSpaceDE w:val="0"/>
              <w:autoSpaceDN w:val="0"/>
              <w:spacing w:before="120" w:after="0" w:line="240" w:lineRule="auto"/>
              <w:jc w:val="left"/>
              <w:rPr>
                <w:rFonts w:ascii="Arial" w:eastAsia="Arial" w:hAnsi="Arial"/>
                <w:bCs w:val="0"/>
                <w:iCs w:val="0"/>
                <w:color w:val="424143"/>
                <w:sz w:val="13"/>
                <w:szCs w:val="13"/>
                <w:u w:val="single" w:color="424143"/>
              </w:rPr>
            </w:pPr>
            <w:r w:rsidRPr="00557A2B">
              <w:rPr>
                <w:rFonts w:ascii="Arial" w:eastAsia="Arial" w:hAnsi="Arial"/>
                <w:bCs w:val="0"/>
                <w:color w:val="auto"/>
                <w:sz w:val="13"/>
                <w:szCs w:val="13"/>
                <w:lang w:val="en-GB"/>
              </w:rPr>
              <w:t xml:space="preserve">    Họ tên ĐL/CTV:</w:t>
            </w:r>
            <w:r w:rsidRPr="00557A2B">
              <w:rPr>
                <w:rFonts w:ascii="Arial" w:eastAsia="Arial" w:hAnsi="Arial"/>
                <w:bCs w:val="0"/>
                <w:iCs w:val="0"/>
                <w:color w:val="424143"/>
                <w:sz w:val="13"/>
                <w:szCs w:val="13"/>
                <w:u w:val="single" w:color="424143"/>
                <w:lang w:val="vi"/>
              </w:rPr>
              <w:t xml:space="preserve"> </w:t>
            </w:r>
            <w:r w:rsidRPr="00557A2B">
              <w:rPr>
                <w:rFonts w:ascii="Arial" w:eastAsia="Arial" w:hAnsi="Arial"/>
                <w:bCs w:val="0"/>
                <w:iCs w:val="0"/>
                <w:color w:val="424143"/>
                <w:sz w:val="13"/>
                <w:szCs w:val="13"/>
                <w:u w:val="single" w:color="424143"/>
              </w:rPr>
              <w:t>___________________________________________</w:t>
            </w:r>
          </w:p>
          <w:p w:rsidR="00535303" w:rsidRPr="00557A2B" w:rsidRDefault="00535303" w:rsidP="00557A2B">
            <w:pPr>
              <w:widowControl w:val="0"/>
              <w:tabs>
                <w:tab w:val="left" w:pos="10875"/>
              </w:tabs>
              <w:autoSpaceDE w:val="0"/>
              <w:autoSpaceDN w:val="0"/>
              <w:spacing w:before="240" w:after="0" w:line="240" w:lineRule="auto"/>
              <w:ind w:left="102"/>
              <w:jc w:val="left"/>
              <w:rPr>
                <w:rFonts w:ascii="Arial" w:eastAsia="Arial" w:hAnsi="Arial"/>
                <w:bCs w:val="0"/>
                <w:iCs w:val="0"/>
                <w:color w:val="auto"/>
                <w:sz w:val="13"/>
                <w:szCs w:val="13"/>
              </w:rPr>
            </w:pPr>
            <w:r w:rsidRPr="00557A2B">
              <w:rPr>
                <w:rFonts w:ascii="Arial" w:eastAsia="Arial" w:hAnsi="Arial"/>
                <w:bCs w:val="0"/>
                <w:color w:val="auto"/>
                <w:sz w:val="13"/>
                <w:szCs w:val="13"/>
                <w:lang w:val="en-GB"/>
              </w:rPr>
              <w:t>Số CMND/CCCD/HC:</w:t>
            </w:r>
            <w:r w:rsidRPr="00557A2B">
              <w:rPr>
                <w:rFonts w:ascii="Arial" w:eastAsia="Arial" w:hAnsi="Arial"/>
                <w:bCs w:val="0"/>
                <w:iCs w:val="0"/>
                <w:color w:val="auto"/>
                <w:sz w:val="13"/>
                <w:szCs w:val="13"/>
              </w:rPr>
              <w:t>___________________________ ____________</w:t>
            </w:r>
          </w:p>
          <w:p w:rsidR="00535303" w:rsidRPr="00F50BEF" w:rsidRDefault="00535303" w:rsidP="000C3D08">
            <w:pPr>
              <w:widowControl w:val="0"/>
              <w:autoSpaceDE w:val="0"/>
              <w:autoSpaceDN w:val="0"/>
              <w:spacing w:before="40" w:after="0" w:line="240" w:lineRule="auto"/>
              <w:ind w:left="37"/>
              <w:jc w:val="left"/>
              <w:rPr>
                <w:rFonts w:cs="Times New Roman"/>
                <w:bCs w:val="0"/>
                <w:i/>
                <w:color w:val="auto"/>
                <w:sz w:val="28"/>
                <w:szCs w:val="28"/>
              </w:rPr>
            </w:pPr>
            <w:r w:rsidRPr="00557A2B">
              <w:rPr>
                <w:rFonts w:ascii="Arial" w:eastAsia="Arial" w:hAnsi="Arial"/>
                <w:bCs w:val="0"/>
                <w:i/>
                <w:color w:val="auto"/>
                <w:sz w:val="13"/>
                <w:szCs w:val="13"/>
                <w:lang w:val="en-GB"/>
              </w:rPr>
              <w:t xml:space="preserve">Lưu ý: </w:t>
            </w:r>
            <w:r w:rsidRPr="00557A2B">
              <w:rPr>
                <w:rFonts w:ascii="Arial" w:eastAsia="Arial" w:hAnsi="Arial"/>
                <w:bCs w:val="0"/>
                <w:i/>
                <w:iCs w:val="0"/>
                <w:color w:val="auto"/>
                <w:sz w:val="13"/>
                <w:szCs w:val="13"/>
                <w:lang w:val="en-GB"/>
              </w:rPr>
              <w:t>Vui lòng xuất trình giấy tờ tùy thân (CMND, CCCD, Hộ chiếu,…) khi nhận tiền.</w:t>
            </w:r>
          </w:p>
        </w:tc>
        <w:tc>
          <w:tcPr>
            <w:tcW w:w="23" w:type="dxa"/>
            <w:vMerge/>
            <w:tcBorders>
              <w:top w:val="nil"/>
              <w:bottom w:val="single" w:sz="4" w:space="0" w:color="auto"/>
              <w:right w:val="nil"/>
            </w:tcBorders>
          </w:tcPr>
          <w:p w:rsidR="00535303" w:rsidRPr="00F50BEF" w:rsidRDefault="00535303" w:rsidP="00535303">
            <w:pPr>
              <w:widowControl w:val="0"/>
              <w:autoSpaceDE w:val="0"/>
              <w:autoSpaceDN w:val="0"/>
              <w:spacing w:before="0" w:after="0" w:line="240" w:lineRule="auto"/>
              <w:jc w:val="left"/>
              <w:rPr>
                <w:rFonts w:eastAsia="Arial" w:cs="Times New Roman"/>
                <w:bCs w:val="0"/>
                <w:iCs w:val="0"/>
                <w:color w:val="auto"/>
                <w:sz w:val="8"/>
                <w:szCs w:val="8"/>
                <w:lang w:val="vi"/>
              </w:rPr>
            </w:pPr>
          </w:p>
        </w:tc>
        <w:tc>
          <w:tcPr>
            <w:tcW w:w="6388" w:type="dxa"/>
            <w:vMerge/>
            <w:tcBorders>
              <w:top w:val="nil"/>
              <w:left w:val="nil"/>
            </w:tcBorders>
          </w:tcPr>
          <w:p w:rsidR="00535303" w:rsidRPr="00F50BEF" w:rsidRDefault="00535303" w:rsidP="00535303">
            <w:pPr>
              <w:widowControl w:val="0"/>
              <w:autoSpaceDE w:val="0"/>
              <w:autoSpaceDN w:val="0"/>
              <w:spacing w:before="0" w:after="0" w:line="240" w:lineRule="auto"/>
              <w:jc w:val="left"/>
              <w:rPr>
                <w:rFonts w:eastAsia="Arial" w:cs="Times New Roman"/>
                <w:bCs w:val="0"/>
                <w:iCs w:val="0"/>
                <w:color w:val="auto"/>
                <w:sz w:val="8"/>
                <w:szCs w:val="8"/>
                <w:lang w:val="vi"/>
              </w:rPr>
            </w:pPr>
          </w:p>
        </w:tc>
      </w:tr>
    </w:tbl>
    <w:p w:rsidR="00F469FD" w:rsidRPr="00557A2B" w:rsidRDefault="00F469FD" w:rsidP="00711927">
      <w:pPr>
        <w:widowControl w:val="0"/>
        <w:tabs>
          <w:tab w:val="left" w:pos="426"/>
        </w:tabs>
        <w:autoSpaceDE w:val="0"/>
        <w:autoSpaceDN w:val="0"/>
        <w:spacing w:after="0" w:line="240" w:lineRule="auto"/>
        <w:ind w:left="142" w:right="119"/>
        <w:rPr>
          <w:rFonts w:ascii="Arial" w:eastAsia="Arial" w:hAnsi="Arial"/>
          <w:b/>
          <w:sz w:val="15"/>
          <w:szCs w:val="15"/>
        </w:rPr>
      </w:pPr>
      <w:r w:rsidRPr="00557A2B">
        <w:rPr>
          <w:rFonts w:ascii="Arial" w:eastAsia="Arial" w:hAnsi="Arial"/>
          <w:b/>
          <w:sz w:val="15"/>
          <w:szCs w:val="15"/>
        </w:rPr>
        <w:t>CAM KẾT:</w:t>
      </w:r>
    </w:p>
    <w:p w:rsidR="00F469FD" w:rsidRPr="00557A2B" w:rsidRDefault="00F469FD" w:rsidP="00F50BEF">
      <w:pPr>
        <w:widowControl w:val="0"/>
        <w:numPr>
          <w:ilvl w:val="0"/>
          <w:numId w:val="33"/>
        </w:numPr>
        <w:tabs>
          <w:tab w:val="left" w:pos="270"/>
          <w:tab w:val="left" w:pos="426"/>
        </w:tabs>
        <w:autoSpaceDE w:val="0"/>
        <w:autoSpaceDN w:val="0"/>
        <w:spacing w:before="19" w:after="0" w:line="240" w:lineRule="auto"/>
        <w:ind w:left="90" w:right="119" w:firstLine="0"/>
        <w:rPr>
          <w:rFonts w:ascii="Arial" w:eastAsia="Arial" w:hAnsi="Arial"/>
          <w:i/>
          <w:color w:val="auto"/>
          <w:sz w:val="13"/>
          <w:szCs w:val="13"/>
          <w:lang w:val="vi"/>
        </w:rPr>
      </w:pPr>
      <w:r w:rsidRPr="00557A2B">
        <w:rPr>
          <w:rFonts w:ascii="Arial" w:eastAsia="Arial" w:hAnsi="Arial"/>
          <w:i/>
          <w:color w:val="auto"/>
          <w:sz w:val="13"/>
          <w:szCs w:val="13"/>
          <w:lang w:val="vi"/>
        </w:rPr>
        <w:t>Với việc nộp bộ hồ sơ bao gồm việ</w:t>
      </w:r>
      <w:r w:rsidR="00711927" w:rsidRPr="00557A2B">
        <w:rPr>
          <w:rFonts w:ascii="Arial" w:eastAsia="Arial" w:hAnsi="Arial"/>
          <w:i/>
          <w:color w:val="auto"/>
          <w:sz w:val="13"/>
          <w:szCs w:val="13"/>
          <w:lang w:val="vi"/>
        </w:rPr>
        <w:t xml:space="preserve">c kê khai và ký tên trên </w:t>
      </w:r>
      <w:r w:rsidR="00711927" w:rsidRPr="00557A2B">
        <w:rPr>
          <w:rFonts w:ascii="Arial" w:eastAsia="Arial" w:hAnsi="Arial"/>
          <w:i/>
          <w:color w:val="auto"/>
          <w:sz w:val="13"/>
          <w:szCs w:val="13"/>
        </w:rPr>
        <w:t>Gi</w:t>
      </w:r>
      <w:r w:rsidRPr="00557A2B">
        <w:rPr>
          <w:rFonts w:ascii="Arial" w:eastAsia="Arial" w:hAnsi="Arial"/>
          <w:i/>
          <w:color w:val="auto"/>
          <w:sz w:val="13"/>
          <w:szCs w:val="13"/>
          <w:lang w:val="vi"/>
        </w:rPr>
        <w:t>ấy YCTTBH này, NĐBH</w:t>
      </w:r>
      <w:r w:rsidR="00711927" w:rsidRPr="00557A2B">
        <w:rPr>
          <w:rFonts w:ascii="Arial" w:eastAsia="Arial" w:hAnsi="Arial"/>
          <w:i/>
          <w:color w:val="auto"/>
          <w:sz w:val="13"/>
          <w:szCs w:val="13"/>
        </w:rPr>
        <w:t>, NYCTTBH</w:t>
      </w:r>
      <w:r w:rsidRPr="00557A2B">
        <w:rPr>
          <w:rFonts w:ascii="Arial" w:eastAsia="Arial" w:hAnsi="Arial"/>
          <w:i/>
          <w:color w:val="auto"/>
          <w:sz w:val="13"/>
          <w:szCs w:val="13"/>
          <w:lang w:val="vi"/>
        </w:rPr>
        <w:t xml:space="preserve"> và tất cả các bên có quyền lợi và nghĩa vụ liên quan cam kết rằng những thông tin kê khai trên đây và những thông tin cung cấp trong bộ hồ sơ YCTTBH là đúng sự thực và xin chịu hoàn toàn trách nhiệm về các khai báo của mình,đồng thời đồng ý với các Điều khoản và Điều kiện chung của Bảo hiểm Bảo Việt về Bảo vệ và Xử lý Dữ liệu Cá nhân quy định tại Website của Bảo hiểm Bảo Việt:</w:t>
      </w:r>
      <w:r w:rsidRPr="00557A2B">
        <w:rPr>
          <w:rFonts w:ascii="Arial" w:eastAsia="Arial" w:hAnsi="Arial"/>
          <w:color w:val="auto"/>
          <w:sz w:val="13"/>
          <w:szCs w:val="13"/>
          <w:lang w:val="vi"/>
        </w:rPr>
        <w:t xml:space="preserve"> </w:t>
      </w:r>
      <w:r w:rsidRPr="00557A2B">
        <w:rPr>
          <w:rFonts w:ascii="Arial" w:eastAsia="Arial" w:hAnsi="Arial"/>
          <w:i/>
          <w:color w:val="auto"/>
          <w:sz w:val="13"/>
          <w:szCs w:val="13"/>
          <w:lang w:val="vi"/>
        </w:rPr>
        <w:t>https://www.baoviet.com.vn/insurance</w:t>
      </w:r>
      <w:r w:rsidRPr="00557A2B">
        <w:rPr>
          <w:rFonts w:ascii="Arial" w:eastAsia="Arial" w:hAnsi="Arial"/>
          <w:i/>
          <w:color w:val="auto"/>
          <w:sz w:val="13"/>
          <w:szCs w:val="13"/>
        </w:rPr>
        <w:t>,</w:t>
      </w:r>
      <w:r w:rsidRPr="00557A2B">
        <w:rPr>
          <w:rFonts w:ascii="Arial" w:eastAsia="Arial" w:hAnsi="Arial"/>
          <w:i/>
          <w:color w:val="auto"/>
          <w:sz w:val="13"/>
          <w:szCs w:val="13"/>
          <w:lang w:val="vi"/>
        </w:rPr>
        <w:t xml:space="preserve"> và cho phép</w:t>
      </w:r>
      <w:r w:rsidR="00711927" w:rsidRPr="00557A2B">
        <w:rPr>
          <w:rFonts w:ascii="Arial" w:eastAsia="Arial" w:hAnsi="Arial"/>
          <w:i/>
          <w:color w:val="auto"/>
          <w:sz w:val="13"/>
          <w:szCs w:val="13"/>
        </w:rPr>
        <w:t>/ủy quyền cho</w:t>
      </w:r>
      <w:r w:rsidRPr="00557A2B">
        <w:rPr>
          <w:rFonts w:ascii="Arial" w:eastAsia="Arial" w:hAnsi="Arial"/>
          <w:i/>
          <w:color w:val="auto"/>
          <w:sz w:val="13"/>
          <w:szCs w:val="13"/>
          <w:lang w:val="vi"/>
        </w:rPr>
        <w:t xml:space="preserve"> Bảo hiểm Bảo Việt và/hoặc đại diện của họ:</w:t>
      </w:r>
    </w:p>
    <w:p w:rsidR="00F469FD" w:rsidRPr="00557A2B" w:rsidRDefault="00711927" w:rsidP="00711927">
      <w:pPr>
        <w:pStyle w:val="ListParagraph"/>
        <w:widowControl w:val="0"/>
        <w:numPr>
          <w:ilvl w:val="0"/>
          <w:numId w:val="34"/>
        </w:numPr>
        <w:tabs>
          <w:tab w:val="left" w:pos="206"/>
          <w:tab w:val="left" w:pos="284"/>
        </w:tabs>
        <w:autoSpaceDE w:val="0"/>
        <w:autoSpaceDN w:val="0"/>
        <w:spacing w:before="19" w:after="0" w:line="240" w:lineRule="auto"/>
        <w:ind w:left="142" w:right="119" w:hanging="52"/>
        <w:rPr>
          <w:rFonts w:ascii="Arial" w:eastAsia="Arial" w:hAnsi="Arial" w:cs="Arial"/>
          <w:i/>
          <w:color w:val="auto"/>
          <w:sz w:val="13"/>
          <w:szCs w:val="13"/>
          <w:lang w:val="vi"/>
        </w:rPr>
      </w:pPr>
      <w:r w:rsidRPr="00557A2B">
        <w:rPr>
          <w:rFonts w:ascii="Arial" w:eastAsia="Arial" w:hAnsi="Arial" w:cs="Arial"/>
          <w:i/>
          <w:color w:val="auto"/>
          <w:sz w:val="13"/>
          <w:szCs w:val="13"/>
          <w:lang w:val="vi"/>
        </w:rPr>
        <w:tab/>
        <w:t>Làm việc và yêu cầu bên thứ 3 (bao gồm cơ sở khám chữa bệnh, bác sỹ đã và đang điều trị cho NĐBH và các tổ chức, cá nhân khác) cung cấp hồ sơ bệnh án, các tài liệu liên quan đến việc khám chữa bệnh, các thông tin tài liệu khác có liên quan đến sự kiện bảo hiểm, NĐBH và thu thập các thông tin cần thiết cho việc xét bồi thường</w:t>
      </w:r>
      <w:r w:rsidR="00F469FD" w:rsidRPr="00557A2B">
        <w:rPr>
          <w:rFonts w:ascii="Arial" w:eastAsia="Arial" w:hAnsi="Arial" w:cs="Arial"/>
          <w:i/>
          <w:color w:val="auto"/>
          <w:sz w:val="13"/>
          <w:szCs w:val="13"/>
          <w:lang w:val="vi"/>
        </w:rPr>
        <w:t>;</w:t>
      </w:r>
    </w:p>
    <w:p w:rsidR="00F469FD" w:rsidRPr="00557A2B" w:rsidRDefault="00F469FD" w:rsidP="00F50BEF">
      <w:pPr>
        <w:pStyle w:val="ListParagraph"/>
        <w:widowControl w:val="0"/>
        <w:numPr>
          <w:ilvl w:val="0"/>
          <w:numId w:val="34"/>
        </w:numPr>
        <w:tabs>
          <w:tab w:val="left" w:pos="206"/>
          <w:tab w:val="left" w:pos="270"/>
        </w:tabs>
        <w:autoSpaceDE w:val="0"/>
        <w:autoSpaceDN w:val="0"/>
        <w:spacing w:before="19" w:after="0" w:line="240" w:lineRule="auto"/>
        <w:ind w:right="119"/>
        <w:rPr>
          <w:rFonts w:ascii="Arial" w:eastAsia="Arial" w:hAnsi="Arial" w:cs="Arial"/>
          <w:i/>
          <w:color w:val="auto"/>
          <w:sz w:val="13"/>
          <w:szCs w:val="13"/>
          <w:lang w:val="vi"/>
        </w:rPr>
      </w:pPr>
      <w:r w:rsidRPr="00557A2B">
        <w:rPr>
          <w:rFonts w:ascii="Arial" w:eastAsia="Arial" w:hAnsi="Arial" w:cs="Arial"/>
          <w:i/>
          <w:color w:val="auto"/>
          <w:sz w:val="13"/>
          <w:szCs w:val="13"/>
          <w:lang w:val="vi"/>
        </w:rPr>
        <w:t>Thu thập, xử lý, lưu trữ các dữ liệu cá nhân trong bộ hồ sơ để thực hiện trách nhiệm theo HĐBH/GCNBH và những công việc  liên quan khác theo quy định của pháp luật.</w:t>
      </w:r>
    </w:p>
    <w:p w:rsidR="00F469FD" w:rsidRPr="00557A2B" w:rsidRDefault="00F469FD" w:rsidP="00F50BEF">
      <w:pPr>
        <w:widowControl w:val="0"/>
        <w:numPr>
          <w:ilvl w:val="0"/>
          <w:numId w:val="33"/>
        </w:numPr>
        <w:tabs>
          <w:tab w:val="left" w:pos="270"/>
        </w:tabs>
        <w:autoSpaceDE w:val="0"/>
        <w:autoSpaceDN w:val="0"/>
        <w:spacing w:before="18" w:after="0" w:line="240" w:lineRule="auto"/>
        <w:ind w:left="90" w:right="119" w:firstLine="0"/>
        <w:rPr>
          <w:rFonts w:ascii="Arial" w:eastAsia="Arial" w:hAnsi="Arial"/>
          <w:color w:val="auto"/>
          <w:sz w:val="13"/>
          <w:szCs w:val="13"/>
          <w:lang w:val="vi"/>
        </w:rPr>
      </w:pPr>
      <w:r w:rsidRPr="00557A2B">
        <w:rPr>
          <w:rFonts w:ascii="Arial" w:eastAsia="Arial" w:hAnsi="Arial"/>
          <w:i/>
          <w:color w:val="auto"/>
          <w:sz w:val="13"/>
          <w:szCs w:val="13"/>
          <w:lang w:val="vi"/>
        </w:rPr>
        <w:t>Trường hợp số tiền chi trả bảo hiểm chưa chính xác so với quyền lợi bảo hiểm quy định trong HĐBH/GCNBH, các bên có quyền và nghĩa vụ thanh toán bổ sung hoặc hoàn trả số tiền chi trả chưa chính xác đó cho các bên còn lại.</w:t>
      </w:r>
    </w:p>
    <w:p w:rsidR="00F50BEF" w:rsidRPr="00557A2B" w:rsidRDefault="00711927" w:rsidP="00F50BEF">
      <w:pPr>
        <w:widowControl w:val="0"/>
        <w:numPr>
          <w:ilvl w:val="0"/>
          <w:numId w:val="33"/>
        </w:numPr>
        <w:tabs>
          <w:tab w:val="left" w:pos="270"/>
        </w:tabs>
        <w:autoSpaceDE w:val="0"/>
        <w:autoSpaceDN w:val="0"/>
        <w:spacing w:before="18" w:after="0" w:line="240" w:lineRule="auto"/>
        <w:ind w:left="90" w:right="119" w:firstLine="0"/>
        <w:rPr>
          <w:rFonts w:ascii="Arial" w:eastAsia="Arial" w:hAnsi="Arial"/>
          <w:color w:val="auto"/>
          <w:sz w:val="13"/>
          <w:szCs w:val="13"/>
          <w:lang w:val="vi"/>
        </w:rPr>
      </w:pPr>
      <w:r w:rsidRPr="00557A2B">
        <w:rPr>
          <w:rFonts w:ascii="Arial" w:eastAsia="Arial" w:hAnsi="Arial"/>
          <w:noProof/>
          <w:sz w:val="13"/>
          <w:szCs w:val="13"/>
          <w:lang w:val="en-GB" w:eastAsia="en-GB"/>
        </w:rPr>
        <mc:AlternateContent>
          <mc:Choice Requires="wps">
            <w:drawing>
              <wp:anchor distT="45720" distB="45720" distL="114300" distR="114300" simplePos="0" relativeHeight="251871232" behindDoc="0" locked="0" layoutInCell="1" allowOverlap="1" wp14:anchorId="0D3288F0" wp14:editId="66BC19EE">
                <wp:simplePos x="0" y="0"/>
                <wp:positionH relativeFrom="column">
                  <wp:posOffset>5051425</wp:posOffset>
                </wp:positionH>
                <wp:positionV relativeFrom="paragraph">
                  <wp:posOffset>34925</wp:posOffset>
                </wp:positionV>
                <wp:extent cx="1969770" cy="643890"/>
                <wp:effectExtent l="0" t="0" r="0" b="3810"/>
                <wp:wrapSquare wrapText="bothSides"/>
                <wp:docPr id="670"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643890"/>
                        </a:xfrm>
                        <a:prstGeom prst="rect">
                          <a:avLst/>
                        </a:prstGeom>
                        <a:solidFill>
                          <a:srgbClr val="FFFFFF"/>
                        </a:solidFill>
                        <a:ln w="9525">
                          <a:noFill/>
                          <a:miter lim="800000"/>
                          <a:headEnd/>
                          <a:tailEnd/>
                        </a:ln>
                      </wps:spPr>
                      <wps:txbx>
                        <w:txbxContent>
                          <w:p w:rsidR="00194A06" w:rsidRPr="00557A2B" w:rsidRDefault="00194A06" w:rsidP="00F469FD">
                            <w:pPr>
                              <w:jc w:val="center"/>
                              <w:rPr>
                                <w:rFonts w:ascii="Arial" w:hAnsi="Arial"/>
                                <w:sz w:val="15"/>
                                <w:szCs w:val="15"/>
                                <w:lang w:val="en-GB"/>
                              </w:rPr>
                            </w:pPr>
                            <w:r w:rsidRPr="00557A2B">
                              <w:rPr>
                                <w:rFonts w:ascii="Arial" w:hAnsi="Arial"/>
                                <w:sz w:val="15"/>
                                <w:szCs w:val="15"/>
                                <w:lang w:val="en-GB"/>
                              </w:rPr>
                              <w:t>Ngày …</w:t>
                            </w:r>
                            <w:r w:rsidR="00557A2B">
                              <w:rPr>
                                <w:rFonts w:ascii="Arial" w:hAnsi="Arial"/>
                                <w:sz w:val="15"/>
                                <w:szCs w:val="15"/>
                                <w:lang w:val="en-GB"/>
                              </w:rPr>
                              <w:t>…..</w:t>
                            </w:r>
                            <w:r w:rsidRPr="00557A2B">
                              <w:rPr>
                                <w:rFonts w:ascii="Arial" w:hAnsi="Arial"/>
                                <w:sz w:val="15"/>
                                <w:szCs w:val="15"/>
                                <w:lang w:val="en-GB"/>
                              </w:rPr>
                              <w:t xml:space="preserve">  Tháng </w:t>
                            </w:r>
                            <w:r w:rsidR="00557A2B">
                              <w:rPr>
                                <w:rFonts w:ascii="Arial" w:hAnsi="Arial"/>
                                <w:sz w:val="15"/>
                                <w:szCs w:val="15"/>
                                <w:lang w:val="en-GB"/>
                              </w:rPr>
                              <w:t>…</w:t>
                            </w:r>
                            <w:r w:rsidRPr="00557A2B">
                              <w:rPr>
                                <w:rFonts w:ascii="Arial" w:hAnsi="Arial"/>
                                <w:sz w:val="15"/>
                                <w:szCs w:val="15"/>
                                <w:lang w:val="en-GB"/>
                              </w:rPr>
                              <w:t>…. Năm 20 …</w:t>
                            </w:r>
                          </w:p>
                          <w:p w:rsidR="00194A06" w:rsidRPr="00557A2B" w:rsidRDefault="00194A06" w:rsidP="005D1AE6">
                            <w:pPr>
                              <w:spacing w:line="240" w:lineRule="auto"/>
                              <w:jc w:val="center"/>
                              <w:rPr>
                                <w:rFonts w:ascii="Arial" w:hAnsi="Arial"/>
                                <w:b/>
                                <w:sz w:val="15"/>
                                <w:szCs w:val="15"/>
                                <w:lang w:val="en-GB"/>
                              </w:rPr>
                            </w:pPr>
                            <w:r w:rsidRPr="00557A2B">
                              <w:rPr>
                                <w:rFonts w:ascii="Arial" w:hAnsi="Arial"/>
                                <w:b/>
                                <w:sz w:val="15"/>
                                <w:szCs w:val="15"/>
                                <w:lang w:val="en-GB"/>
                              </w:rPr>
                              <w:t>NGƯỜI YÊU CẦU TRẢ TIỀN BẢO HIỂM</w:t>
                            </w:r>
                          </w:p>
                          <w:p w:rsidR="00194A06" w:rsidRPr="00557A2B" w:rsidRDefault="00194A06" w:rsidP="005D1AE6">
                            <w:pPr>
                              <w:spacing w:line="240" w:lineRule="auto"/>
                              <w:jc w:val="center"/>
                              <w:rPr>
                                <w:rFonts w:ascii="Arial" w:hAnsi="Arial"/>
                                <w:sz w:val="15"/>
                                <w:szCs w:val="15"/>
                                <w:lang w:val="en-GB"/>
                              </w:rPr>
                            </w:pPr>
                            <w:r w:rsidRPr="00557A2B">
                              <w:rPr>
                                <w:rFonts w:ascii="Arial" w:hAnsi="Arial"/>
                                <w:sz w:val="15"/>
                                <w:szCs w:val="15"/>
                                <w:lang w:val="en-GB"/>
                              </w:rPr>
                              <w:t>(ký và ghi rõ họ tên)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288F0" id="Text Box 670" o:spid="_x0000_s1031" type="#_x0000_t202" style="position:absolute;left:0;text-align:left;margin-left:397.75pt;margin-top:2.75pt;width:155.1pt;height:50.7pt;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" stroked="f">
                <v:textbox>
                  <w:txbxContent>
                    <w:p w:rsidR="00194A06" w:rsidRPr="00557A2B" w:rsidRDefault="00194A06" w:rsidP="00F469FD">
                      <w:pPr>
                        <w:jc w:val="center"/>
                        <w:rPr>
                          <w:rFonts w:ascii="Arial" w:hAnsi="Arial"/>
                          <w:sz w:val="15"/>
                          <w:szCs w:val="15"/>
                          <w:lang w:val="en-GB"/>
                        </w:rPr>
                      </w:pPr>
                      <w:proofErr w:type="spellStart"/>
                      <w:r w:rsidRPr="00557A2B">
                        <w:rPr>
                          <w:rFonts w:ascii="Arial" w:hAnsi="Arial"/>
                          <w:sz w:val="15"/>
                          <w:szCs w:val="15"/>
                          <w:lang w:val="en-GB"/>
                        </w:rPr>
                        <w:t>Ngày</w:t>
                      </w:r>
                      <w:proofErr w:type="spellEnd"/>
                      <w:r w:rsidRPr="00557A2B">
                        <w:rPr>
                          <w:rFonts w:ascii="Arial" w:hAnsi="Arial"/>
                          <w:sz w:val="15"/>
                          <w:szCs w:val="15"/>
                          <w:lang w:val="en-GB"/>
                        </w:rPr>
                        <w:t xml:space="preserve"> …</w:t>
                      </w:r>
                      <w:proofErr w:type="gramStart"/>
                      <w:r w:rsidR="00557A2B">
                        <w:rPr>
                          <w:rFonts w:ascii="Arial" w:hAnsi="Arial"/>
                          <w:sz w:val="15"/>
                          <w:szCs w:val="15"/>
                          <w:lang w:val="en-GB"/>
                        </w:rPr>
                        <w:t>…..</w:t>
                      </w:r>
                      <w:proofErr w:type="gramEnd"/>
                      <w:r w:rsidRPr="00557A2B">
                        <w:rPr>
                          <w:rFonts w:ascii="Arial" w:hAnsi="Arial"/>
                          <w:sz w:val="15"/>
                          <w:szCs w:val="15"/>
                          <w:lang w:val="en-GB"/>
                        </w:rPr>
                        <w:t xml:space="preserve">  </w:t>
                      </w:r>
                      <w:proofErr w:type="spellStart"/>
                      <w:r w:rsidRPr="00557A2B">
                        <w:rPr>
                          <w:rFonts w:ascii="Arial" w:hAnsi="Arial"/>
                          <w:sz w:val="15"/>
                          <w:szCs w:val="15"/>
                          <w:lang w:val="en-GB"/>
                        </w:rPr>
                        <w:t>Tháng</w:t>
                      </w:r>
                      <w:proofErr w:type="spellEnd"/>
                      <w:r w:rsidRPr="00557A2B">
                        <w:rPr>
                          <w:rFonts w:ascii="Arial" w:hAnsi="Arial"/>
                          <w:sz w:val="15"/>
                          <w:szCs w:val="15"/>
                          <w:lang w:val="en-GB"/>
                        </w:rPr>
                        <w:t xml:space="preserve"> </w:t>
                      </w:r>
                      <w:r w:rsidR="00557A2B">
                        <w:rPr>
                          <w:rFonts w:ascii="Arial" w:hAnsi="Arial"/>
                          <w:sz w:val="15"/>
                          <w:szCs w:val="15"/>
                          <w:lang w:val="en-GB"/>
                        </w:rPr>
                        <w:t>…</w:t>
                      </w:r>
                      <w:r w:rsidRPr="00557A2B">
                        <w:rPr>
                          <w:rFonts w:ascii="Arial" w:hAnsi="Arial"/>
                          <w:sz w:val="15"/>
                          <w:szCs w:val="15"/>
                          <w:lang w:val="en-GB"/>
                        </w:rPr>
                        <w:t xml:space="preserve">…. </w:t>
                      </w:r>
                      <w:proofErr w:type="spellStart"/>
                      <w:r w:rsidRPr="00557A2B">
                        <w:rPr>
                          <w:rFonts w:ascii="Arial" w:hAnsi="Arial"/>
                          <w:sz w:val="15"/>
                          <w:szCs w:val="15"/>
                          <w:lang w:val="en-GB"/>
                        </w:rPr>
                        <w:t>Năm</w:t>
                      </w:r>
                      <w:proofErr w:type="spellEnd"/>
                      <w:r w:rsidRPr="00557A2B">
                        <w:rPr>
                          <w:rFonts w:ascii="Arial" w:hAnsi="Arial"/>
                          <w:sz w:val="15"/>
                          <w:szCs w:val="15"/>
                          <w:lang w:val="en-GB"/>
                        </w:rPr>
                        <w:t xml:space="preserve"> 20 …</w:t>
                      </w:r>
                    </w:p>
                    <w:p w:rsidR="00194A06" w:rsidRPr="00557A2B" w:rsidRDefault="00194A06" w:rsidP="005D1AE6">
                      <w:pPr>
                        <w:spacing w:line="240" w:lineRule="auto"/>
                        <w:jc w:val="center"/>
                        <w:rPr>
                          <w:rFonts w:ascii="Arial" w:hAnsi="Arial"/>
                          <w:b/>
                          <w:sz w:val="15"/>
                          <w:szCs w:val="15"/>
                          <w:lang w:val="en-GB"/>
                        </w:rPr>
                      </w:pPr>
                      <w:r w:rsidRPr="00557A2B">
                        <w:rPr>
                          <w:rFonts w:ascii="Arial" w:hAnsi="Arial"/>
                          <w:b/>
                          <w:sz w:val="15"/>
                          <w:szCs w:val="15"/>
                          <w:lang w:val="en-GB"/>
                        </w:rPr>
                        <w:t>NGƯỜI YÊU CẦU TRẢ TIỀN BẢO HIỂM</w:t>
                      </w:r>
                    </w:p>
                    <w:p w:rsidR="00194A06" w:rsidRPr="00557A2B" w:rsidRDefault="00194A06" w:rsidP="005D1AE6">
                      <w:pPr>
                        <w:spacing w:line="240" w:lineRule="auto"/>
                        <w:jc w:val="center"/>
                        <w:rPr>
                          <w:rFonts w:ascii="Arial" w:hAnsi="Arial"/>
                          <w:sz w:val="15"/>
                          <w:szCs w:val="15"/>
                          <w:lang w:val="en-GB"/>
                        </w:rPr>
                      </w:pPr>
                      <w:r w:rsidRPr="00557A2B">
                        <w:rPr>
                          <w:rFonts w:ascii="Arial" w:hAnsi="Arial"/>
                          <w:sz w:val="15"/>
                          <w:szCs w:val="15"/>
                          <w:lang w:val="en-GB"/>
                        </w:rPr>
                        <w:t>(</w:t>
                      </w:r>
                      <w:proofErr w:type="spellStart"/>
                      <w:r w:rsidRPr="00557A2B">
                        <w:rPr>
                          <w:rFonts w:ascii="Arial" w:hAnsi="Arial"/>
                          <w:sz w:val="15"/>
                          <w:szCs w:val="15"/>
                          <w:lang w:val="en-GB"/>
                        </w:rPr>
                        <w:t>ký</w:t>
                      </w:r>
                      <w:proofErr w:type="spellEnd"/>
                      <w:r w:rsidRPr="00557A2B">
                        <w:rPr>
                          <w:rFonts w:ascii="Arial" w:hAnsi="Arial"/>
                          <w:sz w:val="15"/>
                          <w:szCs w:val="15"/>
                          <w:lang w:val="en-GB"/>
                        </w:rPr>
                        <w:t xml:space="preserve"> </w:t>
                      </w:r>
                      <w:proofErr w:type="spellStart"/>
                      <w:r w:rsidRPr="00557A2B">
                        <w:rPr>
                          <w:rFonts w:ascii="Arial" w:hAnsi="Arial"/>
                          <w:sz w:val="15"/>
                          <w:szCs w:val="15"/>
                          <w:lang w:val="en-GB"/>
                        </w:rPr>
                        <w:t>và</w:t>
                      </w:r>
                      <w:proofErr w:type="spellEnd"/>
                      <w:r w:rsidRPr="00557A2B">
                        <w:rPr>
                          <w:rFonts w:ascii="Arial" w:hAnsi="Arial"/>
                          <w:sz w:val="15"/>
                          <w:szCs w:val="15"/>
                          <w:lang w:val="en-GB"/>
                        </w:rPr>
                        <w:t xml:space="preserve"> </w:t>
                      </w:r>
                      <w:proofErr w:type="spellStart"/>
                      <w:r w:rsidRPr="00557A2B">
                        <w:rPr>
                          <w:rFonts w:ascii="Arial" w:hAnsi="Arial"/>
                          <w:sz w:val="15"/>
                          <w:szCs w:val="15"/>
                          <w:lang w:val="en-GB"/>
                        </w:rPr>
                        <w:t>ghi</w:t>
                      </w:r>
                      <w:proofErr w:type="spellEnd"/>
                      <w:r w:rsidRPr="00557A2B">
                        <w:rPr>
                          <w:rFonts w:ascii="Arial" w:hAnsi="Arial"/>
                          <w:sz w:val="15"/>
                          <w:szCs w:val="15"/>
                          <w:lang w:val="en-GB"/>
                        </w:rPr>
                        <w:t xml:space="preserve"> </w:t>
                      </w:r>
                      <w:proofErr w:type="spellStart"/>
                      <w:r w:rsidRPr="00557A2B">
                        <w:rPr>
                          <w:rFonts w:ascii="Arial" w:hAnsi="Arial"/>
                          <w:sz w:val="15"/>
                          <w:szCs w:val="15"/>
                          <w:lang w:val="en-GB"/>
                        </w:rPr>
                        <w:t>rõ</w:t>
                      </w:r>
                      <w:proofErr w:type="spellEnd"/>
                      <w:r w:rsidRPr="00557A2B">
                        <w:rPr>
                          <w:rFonts w:ascii="Arial" w:hAnsi="Arial"/>
                          <w:sz w:val="15"/>
                          <w:szCs w:val="15"/>
                          <w:lang w:val="en-GB"/>
                        </w:rPr>
                        <w:t xml:space="preserve"> </w:t>
                      </w:r>
                      <w:proofErr w:type="spellStart"/>
                      <w:r w:rsidRPr="00557A2B">
                        <w:rPr>
                          <w:rFonts w:ascii="Arial" w:hAnsi="Arial"/>
                          <w:sz w:val="15"/>
                          <w:szCs w:val="15"/>
                          <w:lang w:val="en-GB"/>
                        </w:rPr>
                        <w:t>họ</w:t>
                      </w:r>
                      <w:proofErr w:type="spellEnd"/>
                      <w:r w:rsidRPr="00557A2B">
                        <w:rPr>
                          <w:rFonts w:ascii="Arial" w:hAnsi="Arial"/>
                          <w:sz w:val="15"/>
                          <w:szCs w:val="15"/>
                          <w:lang w:val="en-GB"/>
                        </w:rPr>
                        <w:t xml:space="preserve"> </w:t>
                      </w:r>
                      <w:proofErr w:type="spellStart"/>
                      <w:r w:rsidRPr="00557A2B">
                        <w:rPr>
                          <w:rFonts w:ascii="Arial" w:hAnsi="Arial"/>
                          <w:sz w:val="15"/>
                          <w:szCs w:val="15"/>
                          <w:lang w:val="en-GB"/>
                        </w:rPr>
                        <w:t>tên</w:t>
                      </w:r>
                      <w:proofErr w:type="spellEnd"/>
                      <w:r w:rsidRPr="00557A2B">
                        <w:rPr>
                          <w:rFonts w:ascii="Arial" w:hAnsi="Arial"/>
                          <w:sz w:val="15"/>
                          <w:szCs w:val="15"/>
                          <w:lang w:val="en-GB"/>
                        </w:rPr>
                        <w:t>)</w:t>
                      </w:r>
                    </w:p>
                  </w:txbxContent>
                </v:textbox>
                <w10:wrap type="square"/>
              </v:shape>
            </w:pict>
          </mc:Fallback>
        </mc:AlternateContent>
      </w:r>
      <w:r w:rsidR="00F469FD" w:rsidRPr="00557A2B">
        <w:rPr>
          <w:rFonts w:ascii="Arial" w:eastAsia="Arial" w:hAnsi="Arial"/>
          <w:i/>
          <w:color w:val="auto"/>
          <w:sz w:val="13"/>
          <w:szCs w:val="13"/>
          <w:lang w:val="vi"/>
        </w:rPr>
        <w:t>Người nhận tiền chịu trách nhiệm nếu có bất cứ tranh c</w:t>
      </w:r>
      <w:r w:rsidR="00F469FD" w:rsidRPr="00557A2B">
        <w:rPr>
          <w:rFonts w:ascii="Arial" w:eastAsia="Arial" w:hAnsi="Arial"/>
          <w:i/>
          <w:color w:val="auto"/>
          <w:sz w:val="13"/>
          <w:szCs w:val="13"/>
        </w:rPr>
        <w:t>h</w:t>
      </w:r>
      <w:r w:rsidR="00F469FD" w:rsidRPr="00557A2B">
        <w:rPr>
          <w:rFonts w:ascii="Arial" w:eastAsia="Arial" w:hAnsi="Arial"/>
          <w:i/>
          <w:color w:val="auto"/>
          <w:sz w:val="13"/>
          <w:szCs w:val="13"/>
          <w:lang w:val="vi"/>
        </w:rPr>
        <w:t>ấp nào về quyền thụ hưởng số tiền này</w:t>
      </w:r>
      <w:r w:rsidR="00F469FD" w:rsidRPr="00557A2B">
        <w:rPr>
          <w:rFonts w:ascii="Arial" w:eastAsia="Arial" w:hAnsi="Arial"/>
          <w:i/>
          <w:color w:val="auto"/>
          <w:sz w:val="13"/>
          <w:szCs w:val="13"/>
        </w:rPr>
        <w:t>.</w:t>
      </w:r>
    </w:p>
    <w:p w:rsidR="00F469FD" w:rsidRPr="00F50BEF" w:rsidRDefault="00F469FD" w:rsidP="00F50BEF">
      <w:pPr>
        <w:widowControl w:val="0"/>
        <w:tabs>
          <w:tab w:val="left" w:pos="270"/>
        </w:tabs>
        <w:autoSpaceDE w:val="0"/>
        <w:autoSpaceDN w:val="0"/>
        <w:spacing w:before="18" w:after="0" w:line="240" w:lineRule="auto"/>
        <w:ind w:left="90" w:right="119"/>
        <w:rPr>
          <w:rFonts w:eastAsia="Arial" w:cs="Times New Roman"/>
          <w:color w:val="auto"/>
          <w:sz w:val="14"/>
          <w:szCs w:val="14"/>
          <w:lang w:val="vi"/>
        </w:rPr>
      </w:pPr>
    </w:p>
    <w:p w:rsidR="00F469FD" w:rsidRPr="00557A2B" w:rsidRDefault="00557A2B" w:rsidP="00F469FD">
      <w:pPr>
        <w:pStyle w:val="ListParagraph"/>
        <w:widowControl w:val="0"/>
        <w:tabs>
          <w:tab w:val="left" w:pos="270"/>
        </w:tabs>
        <w:autoSpaceDE w:val="0"/>
        <w:autoSpaceDN w:val="0"/>
        <w:spacing w:line="237" w:lineRule="auto"/>
        <w:ind w:left="104"/>
        <w:rPr>
          <w:rFonts w:ascii="Arial" w:eastAsia="Arial" w:hAnsi="Arial" w:cs="Arial"/>
          <w:b/>
          <w:color w:val="424143"/>
          <w:sz w:val="14"/>
          <w:szCs w:val="14"/>
          <w:lang w:val="en-GB"/>
        </w:rPr>
      </w:pPr>
      <w:r w:rsidRPr="00F50BEF">
        <w:rPr>
          <w:rFonts w:eastAsia="Arial"/>
          <w:noProof/>
          <w:sz w:val="11"/>
          <w:szCs w:val="11"/>
          <w:lang w:val="en-GB" w:eastAsia="en-GB"/>
        </w:rPr>
        <mc:AlternateContent>
          <mc:Choice Requires="wps">
            <w:drawing>
              <wp:anchor distT="45720" distB="45720" distL="114300" distR="114300" simplePos="0" relativeHeight="251870208" behindDoc="0" locked="0" layoutInCell="1" allowOverlap="1" wp14:anchorId="69FB5BC6" wp14:editId="6AFCABC5">
                <wp:simplePos x="0" y="0"/>
                <wp:positionH relativeFrom="column">
                  <wp:posOffset>3470275</wp:posOffset>
                </wp:positionH>
                <wp:positionV relativeFrom="paragraph">
                  <wp:posOffset>31115</wp:posOffset>
                </wp:positionV>
                <wp:extent cx="1619250" cy="476250"/>
                <wp:effectExtent l="0" t="0" r="0" b="0"/>
                <wp:wrapSquare wrapText="bothSides"/>
                <wp:docPr id="669"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76250"/>
                        </a:xfrm>
                        <a:prstGeom prst="rect">
                          <a:avLst/>
                        </a:prstGeom>
                        <a:solidFill>
                          <a:srgbClr val="FFFFFF"/>
                        </a:solidFill>
                        <a:ln w="9525">
                          <a:noFill/>
                          <a:miter lim="800000"/>
                          <a:headEnd/>
                          <a:tailEnd/>
                        </a:ln>
                      </wps:spPr>
                      <wps:txbx>
                        <w:txbxContent>
                          <w:p w:rsidR="00194A06" w:rsidRPr="00557A2B" w:rsidRDefault="00194A06" w:rsidP="005D1AE6">
                            <w:pPr>
                              <w:spacing w:line="240" w:lineRule="auto"/>
                              <w:ind w:left="-181" w:right="-147"/>
                              <w:jc w:val="center"/>
                              <w:rPr>
                                <w:rFonts w:ascii="Arial" w:hAnsi="Arial"/>
                                <w:b/>
                                <w:sz w:val="15"/>
                                <w:szCs w:val="15"/>
                                <w:lang w:val="en-GB"/>
                              </w:rPr>
                            </w:pPr>
                            <w:r w:rsidRPr="00557A2B">
                              <w:rPr>
                                <w:rFonts w:ascii="Arial" w:hAnsi="Arial"/>
                                <w:b/>
                                <w:sz w:val="15"/>
                                <w:szCs w:val="15"/>
                                <w:lang w:val="en-GB"/>
                              </w:rPr>
                              <w:t>XÁC NHẬN CỦA NHÀ TRƯỜNG</w:t>
                            </w:r>
                          </w:p>
                          <w:p w:rsidR="00194A06" w:rsidRPr="00557A2B" w:rsidRDefault="00194A06" w:rsidP="005D1AE6">
                            <w:pPr>
                              <w:spacing w:line="240" w:lineRule="auto"/>
                              <w:ind w:left="-181" w:right="-147"/>
                              <w:jc w:val="center"/>
                              <w:rPr>
                                <w:rFonts w:ascii="Arial" w:hAnsi="Arial"/>
                                <w:sz w:val="15"/>
                                <w:szCs w:val="15"/>
                              </w:rPr>
                            </w:pPr>
                            <w:r w:rsidRPr="00557A2B">
                              <w:rPr>
                                <w:rFonts w:ascii="Arial" w:hAnsi="Arial"/>
                                <w:sz w:val="15"/>
                                <w:szCs w:val="15"/>
                                <w:lang w:val="en-GB"/>
                              </w:rPr>
                              <w:t>(ký và đóng dấu)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B5BC6" id="Text Box 669" o:spid="_x0000_s1032" type="#_x0000_t202" style="position:absolute;left:0;text-align:left;margin-left:273.25pt;margin-top:2.45pt;width:127.5pt;height:37.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" stroked="f">
                <v:textbox>
                  <w:txbxContent>
                    <w:p w:rsidR="00194A06" w:rsidRPr="00557A2B" w:rsidRDefault="00194A06" w:rsidP="005D1AE6">
                      <w:pPr>
                        <w:spacing w:line="240" w:lineRule="auto"/>
                        <w:ind w:left="-181" w:right="-147"/>
                        <w:jc w:val="center"/>
                        <w:rPr>
                          <w:rFonts w:ascii="Arial" w:hAnsi="Arial"/>
                          <w:b/>
                          <w:sz w:val="15"/>
                          <w:szCs w:val="15"/>
                          <w:lang w:val="en-GB"/>
                        </w:rPr>
                      </w:pPr>
                      <w:r w:rsidRPr="00557A2B">
                        <w:rPr>
                          <w:rFonts w:ascii="Arial" w:hAnsi="Arial"/>
                          <w:b/>
                          <w:sz w:val="15"/>
                          <w:szCs w:val="15"/>
                          <w:lang w:val="en-GB"/>
                        </w:rPr>
                        <w:t>XÁC NHẬN CỦA NHÀ TRƯỜNG</w:t>
                      </w:r>
                    </w:p>
                    <w:p w:rsidR="00194A06" w:rsidRPr="00557A2B" w:rsidRDefault="00194A06" w:rsidP="005D1AE6">
                      <w:pPr>
                        <w:spacing w:line="240" w:lineRule="auto"/>
                        <w:ind w:left="-181" w:right="-147"/>
                        <w:jc w:val="center"/>
                        <w:rPr>
                          <w:rFonts w:ascii="Arial" w:hAnsi="Arial"/>
                          <w:sz w:val="15"/>
                          <w:szCs w:val="15"/>
                        </w:rPr>
                      </w:pPr>
                      <w:r w:rsidRPr="00557A2B">
                        <w:rPr>
                          <w:rFonts w:ascii="Arial" w:hAnsi="Arial"/>
                          <w:sz w:val="15"/>
                          <w:szCs w:val="15"/>
                          <w:lang w:val="en-GB"/>
                        </w:rPr>
                        <w:t>(</w:t>
                      </w:r>
                      <w:proofErr w:type="spellStart"/>
                      <w:r w:rsidRPr="00557A2B">
                        <w:rPr>
                          <w:rFonts w:ascii="Arial" w:hAnsi="Arial"/>
                          <w:sz w:val="15"/>
                          <w:szCs w:val="15"/>
                          <w:lang w:val="en-GB"/>
                        </w:rPr>
                        <w:t>ký</w:t>
                      </w:r>
                      <w:proofErr w:type="spellEnd"/>
                      <w:r w:rsidRPr="00557A2B">
                        <w:rPr>
                          <w:rFonts w:ascii="Arial" w:hAnsi="Arial"/>
                          <w:sz w:val="15"/>
                          <w:szCs w:val="15"/>
                          <w:lang w:val="en-GB"/>
                        </w:rPr>
                        <w:t xml:space="preserve"> </w:t>
                      </w:r>
                      <w:proofErr w:type="spellStart"/>
                      <w:r w:rsidRPr="00557A2B">
                        <w:rPr>
                          <w:rFonts w:ascii="Arial" w:hAnsi="Arial"/>
                          <w:sz w:val="15"/>
                          <w:szCs w:val="15"/>
                          <w:lang w:val="en-GB"/>
                        </w:rPr>
                        <w:t>và</w:t>
                      </w:r>
                      <w:proofErr w:type="spellEnd"/>
                      <w:r w:rsidRPr="00557A2B">
                        <w:rPr>
                          <w:rFonts w:ascii="Arial" w:hAnsi="Arial"/>
                          <w:sz w:val="15"/>
                          <w:szCs w:val="15"/>
                          <w:lang w:val="en-GB"/>
                        </w:rPr>
                        <w:t xml:space="preserve"> </w:t>
                      </w:r>
                      <w:proofErr w:type="spellStart"/>
                      <w:r w:rsidRPr="00557A2B">
                        <w:rPr>
                          <w:rFonts w:ascii="Arial" w:hAnsi="Arial"/>
                          <w:sz w:val="15"/>
                          <w:szCs w:val="15"/>
                          <w:lang w:val="en-GB"/>
                        </w:rPr>
                        <w:t>đóng</w:t>
                      </w:r>
                      <w:proofErr w:type="spellEnd"/>
                      <w:r w:rsidRPr="00557A2B">
                        <w:rPr>
                          <w:rFonts w:ascii="Arial" w:hAnsi="Arial"/>
                          <w:sz w:val="15"/>
                          <w:szCs w:val="15"/>
                          <w:lang w:val="en-GB"/>
                        </w:rPr>
                        <w:t xml:space="preserve"> </w:t>
                      </w:r>
                      <w:proofErr w:type="spellStart"/>
                      <w:r w:rsidRPr="00557A2B">
                        <w:rPr>
                          <w:rFonts w:ascii="Arial" w:hAnsi="Arial"/>
                          <w:sz w:val="15"/>
                          <w:szCs w:val="15"/>
                          <w:lang w:val="en-GB"/>
                        </w:rPr>
                        <w:t>dấu</w:t>
                      </w:r>
                      <w:proofErr w:type="spellEnd"/>
                      <w:r w:rsidRPr="00557A2B">
                        <w:rPr>
                          <w:rFonts w:ascii="Arial" w:hAnsi="Arial"/>
                          <w:sz w:val="15"/>
                          <w:szCs w:val="15"/>
                          <w:lang w:val="en-GB"/>
                        </w:rPr>
                        <w:t>)</w:t>
                      </w:r>
                    </w:p>
                  </w:txbxContent>
                </v:textbox>
                <w10:wrap type="square"/>
              </v:shape>
            </w:pict>
          </mc:Fallback>
        </mc:AlternateContent>
      </w:r>
      <w:r w:rsidR="00F469FD" w:rsidRPr="00557A2B">
        <w:rPr>
          <w:rFonts w:ascii="Arial" w:eastAsia="Arial" w:hAnsi="Arial" w:cs="Arial"/>
          <w:b/>
          <w:sz w:val="15"/>
          <w:szCs w:val="15"/>
          <w:lang w:val="vi"/>
        </w:rPr>
        <w:t>NHỮNG</w:t>
      </w:r>
      <w:r w:rsidR="00F469FD" w:rsidRPr="00557A2B">
        <w:rPr>
          <w:rFonts w:ascii="Arial" w:eastAsia="Arial" w:hAnsi="Arial" w:cs="Arial"/>
          <w:b/>
          <w:spacing w:val="-3"/>
          <w:sz w:val="15"/>
          <w:szCs w:val="15"/>
          <w:lang w:val="vi"/>
        </w:rPr>
        <w:t xml:space="preserve"> </w:t>
      </w:r>
      <w:r w:rsidR="00F469FD" w:rsidRPr="00557A2B">
        <w:rPr>
          <w:rFonts w:ascii="Arial" w:eastAsia="Arial" w:hAnsi="Arial" w:cs="Arial"/>
          <w:b/>
          <w:sz w:val="15"/>
          <w:szCs w:val="15"/>
          <w:lang w:val="vi"/>
        </w:rPr>
        <w:t>GIẤY</w:t>
      </w:r>
      <w:r w:rsidR="00F469FD" w:rsidRPr="00557A2B">
        <w:rPr>
          <w:rFonts w:ascii="Arial" w:eastAsia="Arial" w:hAnsi="Arial" w:cs="Arial"/>
          <w:b/>
          <w:spacing w:val="-3"/>
          <w:sz w:val="15"/>
          <w:szCs w:val="15"/>
          <w:lang w:val="vi"/>
        </w:rPr>
        <w:t xml:space="preserve"> </w:t>
      </w:r>
      <w:r w:rsidR="00F469FD" w:rsidRPr="00557A2B">
        <w:rPr>
          <w:rFonts w:ascii="Arial" w:eastAsia="Arial" w:hAnsi="Arial" w:cs="Arial"/>
          <w:b/>
          <w:sz w:val="15"/>
          <w:szCs w:val="15"/>
          <w:lang w:val="vi"/>
        </w:rPr>
        <w:t>TỜ</w:t>
      </w:r>
      <w:r w:rsidR="00F469FD" w:rsidRPr="00557A2B">
        <w:rPr>
          <w:rFonts w:ascii="Arial" w:eastAsia="Arial" w:hAnsi="Arial" w:cs="Arial"/>
          <w:b/>
          <w:spacing w:val="-3"/>
          <w:sz w:val="15"/>
          <w:szCs w:val="15"/>
          <w:lang w:val="vi"/>
        </w:rPr>
        <w:t xml:space="preserve"> </w:t>
      </w:r>
      <w:r w:rsidR="00F469FD" w:rsidRPr="00557A2B">
        <w:rPr>
          <w:rFonts w:ascii="Arial" w:eastAsia="Arial" w:hAnsi="Arial" w:cs="Arial"/>
          <w:b/>
          <w:sz w:val="15"/>
          <w:szCs w:val="15"/>
          <w:lang w:val="vi"/>
        </w:rPr>
        <w:t>KÈM</w:t>
      </w:r>
      <w:r w:rsidR="00F469FD" w:rsidRPr="00557A2B">
        <w:rPr>
          <w:rFonts w:ascii="Arial" w:eastAsia="Arial" w:hAnsi="Arial" w:cs="Arial"/>
          <w:b/>
          <w:spacing w:val="-2"/>
          <w:sz w:val="15"/>
          <w:szCs w:val="15"/>
          <w:lang w:val="vi"/>
        </w:rPr>
        <w:t xml:space="preserve"> </w:t>
      </w:r>
      <w:r w:rsidR="00F469FD" w:rsidRPr="00557A2B">
        <w:rPr>
          <w:rFonts w:ascii="Arial" w:eastAsia="Arial" w:hAnsi="Arial" w:cs="Arial"/>
          <w:b/>
          <w:sz w:val="15"/>
          <w:szCs w:val="15"/>
          <w:lang w:val="vi"/>
        </w:rPr>
        <w:t>THEO</w:t>
      </w:r>
      <w:r w:rsidR="00F469FD" w:rsidRPr="00557A2B">
        <w:rPr>
          <w:rFonts w:ascii="Arial" w:eastAsia="Arial" w:hAnsi="Arial" w:cs="Arial"/>
          <w:b/>
          <w:color w:val="424143"/>
          <w:sz w:val="14"/>
          <w:szCs w:val="14"/>
          <w:lang w:val="vi"/>
        </w:rPr>
        <w:t>:</w:t>
      </w:r>
      <w:r w:rsidR="00F469FD" w:rsidRPr="00557A2B">
        <w:rPr>
          <w:rFonts w:ascii="Arial" w:eastAsia="Arial" w:hAnsi="Arial" w:cs="Arial"/>
          <w:b/>
          <w:color w:val="424143"/>
          <w:sz w:val="14"/>
          <w:szCs w:val="14"/>
          <w:lang w:val="en-GB"/>
        </w:rPr>
        <w:t xml:space="preserve">    </w:t>
      </w:r>
    </w:p>
    <w:tbl>
      <w:tblPr>
        <w:tblpPr w:leftFromText="180" w:rightFromText="180" w:vertAnchor="text" w:horzAnchor="margin" w:tblpY="-11"/>
        <w:tblW w:w="0" w:type="auto"/>
        <w:tblLayout w:type="fixed"/>
        <w:tblLook w:val="04A0" w:firstRow="1" w:lastRow="0" w:firstColumn="1" w:lastColumn="0" w:noHBand="0" w:noVBand="1"/>
      </w:tblPr>
      <w:tblGrid>
        <w:gridCol w:w="2552"/>
        <w:gridCol w:w="7972"/>
      </w:tblGrid>
      <w:tr w:rsidR="00F50BEF" w:rsidRPr="00557A2B" w:rsidTr="00443616">
        <w:trPr>
          <w:trHeight w:val="216"/>
        </w:trPr>
        <w:tc>
          <w:tcPr>
            <w:tcW w:w="2552" w:type="dxa"/>
            <w:shd w:val="clear" w:color="auto" w:fill="auto"/>
            <w:vAlign w:val="center"/>
          </w:tcPr>
          <w:p w:rsidR="00F50BEF" w:rsidRPr="00557A2B" w:rsidRDefault="00F50BEF" w:rsidP="00F50BEF">
            <w:pPr>
              <w:widowControl w:val="0"/>
              <w:tabs>
                <w:tab w:val="left" w:pos="7843"/>
              </w:tabs>
              <w:autoSpaceDE w:val="0"/>
              <w:autoSpaceDN w:val="0"/>
              <w:spacing w:beforeLines="20" w:before="48" w:after="0" w:line="240" w:lineRule="auto"/>
              <w:rPr>
                <w:rFonts w:ascii="Arial" w:eastAsia="Arial" w:hAnsi="Arial"/>
                <w:color w:val="auto"/>
                <w:position w:val="5"/>
                <w:sz w:val="13"/>
                <w:szCs w:val="13"/>
                <w:lang w:val="en-GB"/>
              </w:rPr>
            </w:pPr>
            <w:r w:rsidRPr="00557A2B">
              <w:rPr>
                <w:rFonts w:ascii="Arial" w:eastAsia="Arial" w:hAnsi="Arial"/>
                <w:color w:val="auto"/>
                <w:sz w:val="13"/>
                <w:szCs w:val="13"/>
                <w:lang w:val="en-GB"/>
              </w:rPr>
              <w:t xml:space="preserve">     </w:t>
            </w:r>
            <w:sdt>
              <w:sdtPr>
                <w:rPr>
                  <w:rFonts w:ascii="Arial" w:eastAsia="Arial" w:hAnsi="Arial"/>
                  <w:color w:val="auto"/>
                  <w:sz w:val="13"/>
                  <w:szCs w:val="13"/>
                  <w:lang w:val="en-GB"/>
                </w:rPr>
                <w:id w:val="1297331415"/>
                <w14:checkbox>
                  <w14:checked w14:val="0"/>
                  <w14:checkedState w14:val="2612" w14:font="MS Gothic"/>
                  <w14:uncheckedState w14:val="2610" w14:font="MS Gothic"/>
                </w14:checkbox>
              </w:sdtPr>
              <w:sdtEndPr/>
              <w:sdtContent>
                <w:r w:rsidRPr="00557A2B">
                  <w:rPr>
                    <w:rFonts w:ascii="Segoe UI Symbol" w:eastAsia="MS Gothic" w:hAnsi="Segoe UI Symbol" w:cs="Segoe UI Symbol"/>
                    <w:color w:val="auto"/>
                    <w:sz w:val="13"/>
                    <w:szCs w:val="13"/>
                    <w:lang w:val="en-GB"/>
                  </w:rPr>
                  <w:t>☐</w:t>
                </w:r>
              </w:sdtContent>
            </w:sdt>
            <w:r w:rsidRPr="00557A2B">
              <w:rPr>
                <w:rFonts w:ascii="Arial" w:eastAsia="Arial" w:hAnsi="Arial"/>
                <w:color w:val="auto"/>
                <w:sz w:val="13"/>
                <w:szCs w:val="13"/>
                <w:lang w:val="en-GB"/>
              </w:rPr>
              <w:t xml:space="preserve">Giấy nhập/ra viện                </w:t>
            </w:r>
            <w:r w:rsidRPr="00557A2B">
              <w:rPr>
                <w:rFonts w:ascii="Arial" w:eastAsia="Arial" w:hAnsi="Arial"/>
                <w:color w:val="auto"/>
                <w:sz w:val="13"/>
                <w:szCs w:val="13"/>
                <w:u w:val="single"/>
                <w:lang w:val="en-GB"/>
              </w:rPr>
              <w:t xml:space="preserve">             </w:t>
            </w:r>
            <w:r w:rsidRPr="00557A2B">
              <w:rPr>
                <w:rFonts w:ascii="Arial" w:eastAsia="Arial" w:hAnsi="Arial"/>
                <w:color w:val="auto"/>
                <w:sz w:val="13"/>
                <w:szCs w:val="13"/>
                <w:lang w:val="en-GB"/>
              </w:rPr>
              <w:t>tờ</w:t>
            </w:r>
          </w:p>
        </w:tc>
        <w:tc>
          <w:tcPr>
            <w:tcW w:w="7972" w:type="dxa"/>
            <w:shd w:val="clear" w:color="auto" w:fill="auto"/>
            <w:vAlign w:val="center"/>
          </w:tcPr>
          <w:p w:rsidR="00F50BEF" w:rsidRPr="00557A2B" w:rsidRDefault="00F50BEF" w:rsidP="00F50BEF">
            <w:pPr>
              <w:widowControl w:val="0"/>
              <w:tabs>
                <w:tab w:val="left" w:pos="7843"/>
              </w:tabs>
              <w:autoSpaceDE w:val="0"/>
              <w:autoSpaceDN w:val="0"/>
              <w:spacing w:beforeLines="20" w:before="48" w:after="0" w:line="240" w:lineRule="auto"/>
              <w:rPr>
                <w:rFonts w:ascii="Arial" w:eastAsia="Arial" w:hAnsi="Arial"/>
                <w:color w:val="auto"/>
                <w:position w:val="5"/>
                <w:sz w:val="13"/>
                <w:szCs w:val="13"/>
                <w:lang w:val="en-GB"/>
              </w:rPr>
            </w:pPr>
            <w:r w:rsidRPr="00557A2B">
              <w:rPr>
                <w:rFonts w:ascii="Arial" w:eastAsia="Arial" w:hAnsi="Arial"/>
                <w:color w:val="auto"/>
                <w:position w:val="5"/>
                <w:sz w:val="13"/>
                <w:szCs w:val="13"/>
                <w:lang w:val="en-GB"/>
              </w:rPr>
              <w:t xml:space="preserve">    </w:t>
            </w:r>
            <w:sdt>
              <w:sdtPr>
                <w:rPr>
                  <w:rFonts w:ascii="Arial" w:eastAsia="Arial" w:hAnsi="Arial"/>
                  <w:color w:val="auto"/>
                  <w:position w:val="5"/>
                  <w:sz w:val="13"/>
                  <w:szCs w:val="13"/>
                  <w:lang w:val="en-GB"/>
                </w:rPr>
                <w:id w:val="903491553"/>
                <w14:checkbox>
                  <w14:checked w14:val="0"/>
                  <w14:checkedState w14:val="2612" w14:font="MS Gothic"/>
                  <w14:uncheckedState w14:val="2610" w14:font="MS Gothic"/>
                </w14:checkbox>
              </w:sdtPr>
              <w:sdtEndPr/>
              <w:sdtContent>
                <w:r w:rsidRPr="00557A2B">
                  <w:rPr>
                    <w:rFonts w:ascii="Segoe UI Symbol" w:eastAsia="MS Gothic" w:hAnsi="Segoe UI Symbol" w:cs="Segoe UI Symbol"/>
                    <w:color w:val="auto"/>
                    <w:position w:val="5"/>
                    <w:sz w:val="13"/>
                    <w:szCs w:val="13"/>
                    <w:lang w:val="en-GB"/>
                  </w:rPr>
                  <w:t>☐</w:t>
                </w:r>
              </w:sdtContent>
            </w:sdt>
            <w:r w:rsidRPr="00557A2B">
              <w:rPr>
                <w:rFonts w:ascii="Arial" w:eastAsia="Arial" w:hAnsi="Arial"/>
                <w:color w:val="auto"/>
                <w:position w:val="5"/>
                <w:sz w:val="13"/>
                <w:szCs w:val="13"/>
                <w:lang w:val="en-GB"/>
              </w:rPr>
              <w:t xml:space="preserve"> </w:t>
            </w:r>
            <w:r w:rsidRPr="00557A2B">
              <w:rPr>
                <w:rFonts w:ascii="Arial" w:eastAsia="Arial" w:hAnsi="Arial"/>
                <w:color w:val="auto"/>
                <w:position w:val="5"/>
                <w:sz w:val="13"/>
                <w:szCs w:val="13"/>
                <w:lang w:val="vi"/>
              </w:rPr>
              <w:t>Bảng kê chi tiết viện phí</w:t>
            </w:r>
            <w:r w:rsidRPr="00557A2B">
              <w:rPr>
                <w:rFonts w:ascii="Arial" w:eastAsia="Arial" w:hAnsi="Arial"/>
                <w:color w:val="auto"/>
                <w:position w:val="5"/>
                <w:sz w:val="13"/>
                <w:szCs w:val="13"/>
                <w:lang w:val="en-GB"/>
              </w:rPr>
              <w:t xml:space="preserve">  </w:t>
            </w:r>
            <w:r w:rsidRPr="00557A2B">
              <w:rPr>
                <w:rFonts w:ascii="Arial" w:eastAsia="Arial" w:hAnsi="Arial"/>
                <w:color w:val="auto"/>
                <w:sz w:val="13"/>
                <w:szCs w:val="13"/>
                <w:u w:val="single"/>
                <w:lang w:val="en-GB"/>
              </w:rPr>
              <w:t xml:space="preserve">             </w:t>
            </w:r>
            <w:r w:rsidRPr="00557A2B">
              <w:rPr>
                <w:rFonts w:ascii="Arial" w:eastAsia="Arial" w:hAnsi="Arial"/>
                <w:color w:val="auto"/>
                <w:sz w:val="13"/>
                <w:szCs w:val="13"/>
                <w:lang w:val="en-GB"/>
              </w:rPr>
              <w:t>tờ</w:t>
            </w:r>
          </w:p>
        </w:tc>
      </w:tr>
      <w:tr w:rsidR="00F50BEF" w:rsidRPr="00557A2B" w:rsidTr="00443616">
        <w:trPr>
          <w:trHeight w:val="297"/>
        </w:trPr>
        <w:tc>
          <w:tcPr>
            <w:tcW w:w="2552" w:type="dxa"/>
            <w:shd w:val="clear" w:color="auto" w:fill="auto"/>
            <w:vAlign w:val="center"/>
          </w:tcPr>
          <w:p w:rsidR="00F50BEF" w:rsidRPr="00557A2B" w:rsidRDefault="00F50BEF" w:rsidP="00F50BEF">
            <w:pPr>
              <w:widowControl w:val="0"/>
              <w:tabs>
                <w:tab w:val="left" w:pos="7843"/>
              </w:tabs>
              <w:autoSpaceDE w:val="0"/>
              <w:autoSpaceDN w:val="0"/>
              <w:spacing w:beforeLines="20" w:before="48" w:after="0" w:line="240" w:lineRule="auto"/>
              <w:rPr>
                <w:rFonts w:ascii="Arial" w:eastAsia="Arial" w:hAnsi="Arial"/>
                <w:color w:val="auto"/>
                <w:position w:val="5"/>
                <w:sz w:val="13"/>
                <w:szCs w:val="13"/>
                <w:lang w:val="vi"/>
              </w:rPr>
            </w:pPr>
            <w:r w:rsidRPr="00557A2B">
              <w:rPr>
                <w:rFonts w:ascii="Arial" w:eastAsia="Arial" w:hAnsi="Arial"/>
                <w:color w:val="auto"/>
                <w:sz w:val="13"/>
                <w:szCs w:val="13"/>
                <w:lang w:val="en-GB"/>
              </w:rPr>
              <w:t xml:space="preserve">     </w:t>
            </w:r>
            <w:sdt>
              <w:sdtPr>
                <w:rPr>
                  <w:rFonts w:ascii="Arial" w:eastAsia="Arial" w:hAnsi="Arial"/>
                  <w:color w:val="auto"/>
                  <w:sz w:val="13"/>
                  <w:szCs w:val="13"/>
                  <w:lang w:val="en-GB"/>
                </w:rPr>
                <w:id w:val="424077145"/>
                <w14:checkbox>
                  <w14:checked w14:val="0"/>
                  <w14:checkedState w14:val="2612" w14:font="MS Gothic"/>
                  <w14:uncheckedState w14:val="2610" w14:font="MS Gothic"/>
                </w14:checkbox>
              </w:sdtPr>
              <w:sdtEndPr/>
              <w:sdtContent>
                <w:r w:rsidRPr="00557A2B">
                  <w:rPr>
                    <w:rFonts w:ascii="Segoe UI Symbol" w:eastAsia="MS Gothic" w:hAnsi="Segoe UI Symbol" w:cs="Segoe UI Symbol"/>
                    <w:color w:val="auto"/>
                    <w:sz w:val="13"/>
                    <w:szCs w:val="13"/>
                    <w:lang w:val="en-GB"/>
                  </w:rPr>
                  <w:t>☐</w:t>
                </w:r>
              </w:sdtContent>
            </w:sdt>
            <w:r w:rsidRPr="00557A2B">
              <w:rPr>
                <w:rFonts w:ascii="Arial" w:eastAsia="Arial" w:hAnsi="Arial"/>
                <w:color w:val="auto"/>
                <w:sz w:val="13"/>
                <w:szCs w:val="13"/>
                <w:lang w:val="en-GB"/>
              </w:rPr>
              <w:t xml:space="preserve">Đơn thuốc                            </w:t>
            </w:r>
            <w:r w:rsidRPr="00557A2B">
              <w:rPr>
                <w:rFonts w:ascii="Arial" w:eastAsia="Arial" w:hAnsi="Arial"/>
                <w:color w:val="auto"/>
                <w:sz w:val="13"/>
                <w:szCs w:val="13"/>
                <w:u w:val="single"/>
                <w:lang w:val="en-GB"/>
              </w:rPr>
              <w:t xml:space="preserve">             </w:t>
            </w:r>
            <w:r w:rsidRPr="00557A2B">
              <w:rPr>
                <w:rFonts w:ascii="Arial" w:eastAsia="Arial" w:hAnsi="Arial"/>
                <w:color w:val="auto"/>
                <w:sz w:val="13"/>
                <w:szCs w:val="13"/>
                <w:lang w:val="en-GB"/>
              </w:rPr>
              <w:t>tờ</w:t>
            </w:r>
          </w:p>
        </w:tc>
        <w:tc>
          <w:tcPr>
            <w:tcW w:w="7972" w:type="dxa"/>
            <w:shd w:val="clear" w:color="auto" w:fill="auto"/>
            <w:vAlign w:val="center"/>
          </w:tcPr>
          <w:p w:rsidR="00F50BEF" w:rsidRPr="00557A2B" w:rsidRDefault="00F50BEF" w:rsidP="00F50BEF">
            <w:pPr>
              <w:widowControl w:val="0"/>
              <w:autoSpaceDE w:val="0"/>
              <w:autoSpaceDN w:val="0"/>
              <w:spacing w:beforeLines="20" w:before="48" w:after="0" w:line="240" w:lineRule="auto"/>
              <w:rPr>
                <w:rFonts w:ascii="Arial" w:eastAsia="Arial" w:hAnsi="Arial"/>
                <w:color w:val="auto"/>
                <w:position w:val="5"/>
                <w:sz w:val="13"/>
                <w:szCs w:val="13"/>
                <w:lang w:val="vi"/>
              </w:rPr>
            </w:pPr>
            <w:r w:rsidRPr="00557A2B">
              <w:rPr>
                <w:rFonts w:ascii="Arial" w:eastAsia="Arial" w:hAnsi="Arial"/>
                <w:color w:val="auto"/>
                <w:sz w:val="13"/>
                <w:szCs w:val="13"/>
                <w:lang w:val="en-GB"/>
              </w:rPr>
              <w:t xml:space="preserve">    </w:t>
            </w:r>
            <w:sdt>
              <w:sdtPr>
                <w:rPr>
                  <w:rFonts w:ascii="Arial" w:eastAsia="Arial" w:hAnsi="Arial"/>
                  <w:color w:val="auto"/>
                  <w:sz w:val="13"/>
                  <w:szCs w:val="13"/>
                  <w:lang w:val="en-GB"/>
                </w:rPr>
                <w:id w:val="847294612"/>
                <w14:checkbox>
                  <w14:checked w14:val="0"/>
                  <w14:checkedState w14:val="2612" w14:font="MS Gothic"/>
                  <w14:uncheckedState w14:val="2610" w14:font="MS Gothic"/>
                </w14:checkbox>
              </w:sdtPr>
              <w:sdtEndPr/>
              <w:sdtContent>
                <w:r w:rsidRPr="00557A2B">
                  <w:rPr>
                    <w:rFonts w:ascii="Segoe UI Symbol" w:eastAsia="MS Gothic" w:hAnsi="Segoe UI Symbol" w:cs="Segoe UI Symbol"/>
                    <w:color w:val="auto"/>
                    <w:sz w:val="13"/>
                    <w:szCs w:val="13"/>
                    <w:lang w:val="en-GB"/>
                  </w:rPr>
                  <w:t>☐</w:t>
                </w:r>
              </w:sdtContent>
            </w:sdt>
            <w:r w:rsidRPr="00557A2B">
              <w:rPr>
                <w:rFonts w:ascii="Arial" w:eastAsia="Arial" w:hAnsi="Arial"/>
                <w:color w:val="auto"/>
                <w:sz w:val="13"/>
                <w:szCs w:val="13"/>
                <w:lang w:val="en-GB"/>
              </w:rPr>
              <w:t xml:space="preserve"> Biên bản tai nạn              </w:t>
            </w:r>
            <w:r w:rsidRPr="00557A2B">
              <w:rPr>
                <w:rFonts w:ascii="Arial" w:eastAsia="Arial" w:hAnsi="Arial"/>
                <w:color w:val="auto"/>
                <w:sz w:val="13"/>
                <w:szCs w:val="13"/>
                <w:u w:val="single"/>
                <w:lang w:val="en-GB"/>
              </w:rPr>
              <w:t xml:space="preserve">             </w:t>
            </w:r>
            <w:r w:rsidRPr="00557A2B">
              <w:rPr>
                <w:rFonts w:ascii="Arial" w:eastAsia="Arial" w:hAnsi="Arial"/>
                <w:color w:val="auto"/>
                <w:sz w:val="13"/>
                <w:szCs w:val="13"/>
                <w:lang w:val="en-GB"/>
              </w:rPr>
              <w:t>tờ</w:t>
            </w:r>
          </w:p>
        </w:tc>
      </w:tr>
      <w:tr w:rsidR="00F50BEF" w:rsidRPr="00557A2B" w:rsidTr="00443616">
        <w:trPr>
          <w:trHeight w:val="288"/>
        </w:trPr>
        <w:tc>
          <w:tcPr>
            <w:tcW w:w="2552" w:type="dxa"/>
            <w:shd w:val="clear" w:color="auto" w:fill="auto"/>
            <w:vAlign w:val="center"/>
          </w:tcPr>
          <w:p w:rsidR="00F50BEF" w:rsidRPr="00557A2B" w:rsidRDefault="00F50BEF" w:rsidP="00F50BEF">
            <w:pPr>
              <w:widowControl w:val="0"/>
              <w:tabs>
                <w:tab w:val="left" w:pos="7843"/>
              </w:tabs>
              <w:autoSpaceDE w:val="0"/>
              <w:autoSpaceDN w:val="0"/>
              <w:spacing w:beforeLines="20" w:before="48" w:after="0" w:line="240" w:lineRule="auto"/>
              <w:rPr>
                <w:rFonts w:ascii="Arial" w:eastAsia="Arial" w:hAnsi="Arial"/>
                <w:color w:val="auto"/>
                <w:position w:val="5"/>
                <w:sz w:val="13"/>
                <w:szCs w:val="13"/>
                <w:u w:val="single"/>
                <w:lang w:val="vi"/>
              </w:rPr>
            </w:pPr>
            <w:r w:rsidRPr="00557A2B">
              <w:rPr>
                <w:rFonts w:ascii="Arial" w:eastAsia="Arial" w:hAnsi="Arial"/>
                <w:color w:val="auto"/>
                <w:sz w:val="13"/>
                <w:szCs w:val="13"/>
                <w:lang w:val="en-GB"/>
              </w:rPr>
              <w:t xml:space="preserve">     </w:t>
            </w:r>
            <w:sdt>
              <w:sdtPr>
                <w:rPr>
                  <w:rFonts w:ascii="Arial" w:eastAsia="Arial" w:hAnsi="Arial"/>
                  <w:color w:val="auto"/>
                  <w:sz w:val="13"/>
                  <w:szCs w:val="13"/>
                  <w:lang w:val="en-GB"/>
                </w:rPr>
                <w:id w:val="-667861616"/>
                <w14:checkbox>
                  <w14:checked w14:val="0"/>
                  <w14:checkedState w14:val="2612" w14:font="MS Gothic"/>
                  <w14:uncheckedState w14:val="2610" w14:font="MS Gothic"/>
                </w14:checkbox>
              </w:sdtPr>
              <w:sdtEndPr/>
              <w:sdtContent>
                <w:r w:rsidRPr="00557A2B">
                  <w:rPr>
                    <w:rFonts w:ascii="Segoe UI Symbol" w:eastAsia="MS Gothic" w:hAnsi="Segoe UI Symbol" w:cs="Segoe UI Symbol"/>
                    <w:color w:val="auto"/>
                    <w:sz w:val="13"/>
                    <w:szCs w:val="13"/>
                    <w:lang w:val="en-GB"/>
                  </w:rPr>
                  <w:t>☐</w:t>
                </w:r>
              </w:sdtContent>
            </w:sdt>
            <w:r w:rsidRPr="00557A2B">
              <w:rPr>
                <w:rFonts w:ascii="Arial" w:eastAsia="Arial" w:hAnsi="Arial"/>
                <w:color w:val="auto"/>
                <w:sz w:val="13"/>
                <w:szCs w:val="13"/>
                <w:lang w:val="en-GB"/>
              </w:rPr>
              <w:t xml:space="preserve">Phiếu xét nghiệm, X-quang </w:t>
            </w:r>
            <w:r w:rsidRPr="00557A2B">
              <w:rPr>
                <w:rFonts w:ascii="Arial" w:eastAsia="Arial" w:hAnsi="Arial"/>
                <w:color w:val="auto"/>
                <w:sz w:val="13"/>
                <w:szCs w:val="13"/>
                <w:u w:val="single"/>
                <w:lang w:val="en-GB"/>
              </w:rPr>
              <w:t xml:space="preserve">             </w:t>
            </w:r>
            <w:r w:rsidRPr="00557A2B">
              <w:rPr>
                <w:rFonts w:ascii="Arial" w:eastAsia="Arial" w:hAnsi="Arial"/>
                <w:color w:val="auto"/>
                <w:sz w:val="13"/>
                <w:szCs w:val="13"/>
                <w:lang w:val="en-GB"/>
              </w:rPr>
              <w:t>tờ</w:t>
            </w:r>
          </w:p>
        </w:tc>
        <w:tc>
          <w:tcPr>
            <w:tcW w:w="7972" w:type="dxa"/>
            <w:shd w:val="clear" w:color="auto" w:fill="auto"/>
            <w:vAlign w:val="center"/>
          </w:tcPr>
          <w:p w:rsidR="00F50BEF" w:rsidRPr="00557A2B" w:rsidRDefault="00F50BEF" w:rsidP="00F50BEF">
            <w:pPr>
              <w:widowControl w:val="0"/>
              <w:tabs>
                <w:tab w:val="left" w:pos="7843"/>
              </w:tabs>
              <w:autoSpaceDE w:val="0"/>
              <w:autoSpaceDN w:val="0"/>
              <w:spacing w:beforeLines="20" w:before="48" w:after="0" w:line="240" w:lineRule="auto"/>
              <w:rPr>
                <w:rFonts w:ascii="Arial" w:eastAsia="Arial" w:hAnsi="Arial"/>
                <w:color w:val="auto"/>
                <w:position w:val="5"/>
                <w:sz w:val="13"/>
                <w:szCs w:val="13"/>
                <w:lang w:val="vi"/>
              </w:rPr>
            </w:pPr>
            <w:r w:rsidRPr="00557A2B">
              <w:rPr>
                <w:rFonts w:ascii="Arial" w:eastAsia="Arial" w:hAnsi="Arial"/>
                <w:color w:val="auto"/>
                <w:sz w:val="13"/>
                <w:szCs w:val="13"/>
                <w:lang w:val="en-GB"/>
              </w:rPr>
              <w:t xml:space="preserve">     </w:t>
            </w:r>
            <w:sdt>
              <w:sdtPr>
                <w:rPr>
                  <w:rFonts w:ascii="Arial" w:eastAsia="Arial" w:hAnsi="Arial"/>
                  <w:color w:val="auto"/>
                  <w:sz w:val="13"/>
                  <w:szCs w:val="13"/>
                  <w:lang w:val="en-GB"/>
                </w:rPr>
                <w:id w:val="2132587629"/>
                <w14:checkbox>
                  <w14:checked w14:val="0"/>
                  <w14:checkedState w14:val="2612" w14:font="MS Gothic"/>
                  <w14:uncheckedState w14:val="2610" w14:font="MS Gothic"/>
                </w14:checkbox>
              </w:sdtPr>
              <w:sdtEndPr/>
              <w:sdtContent>
                <w:r w:rsidRPr="00557A2B">
                  <w:rPr>
                    <w:rFonts w:ascii="Segoe UI Symbol" w:eastAsia="MS Gothic" w:hAnsi="Segoe UI Symbol" w:cs="Segoe UI Symbol"/>
                    <w:color w:val="auto"/>
                    <w:sz w:val="13"/>
                    <w:szCs w:val="13"/>
                    <w:lang w:val="en-GB"/>
                  </w:rPr>
                  <w:t>☐</w:t>
                </w:r>
              </w:sdtContent>
            </w:sdt>
            <w:r w:rsidRPr="00557A2B">
              <w:rPr>
                <w:rFonts w:ascii="Arial" w:eastAsia="Arial" w:hAnsi="Arial"/>
                <w:color w:val="auto"/>
                <w:sz w:val="13"/>
                <w:szCs w:val="13"/>
                <w:lang w:val="en-GB"/>
              </w:rPr>
              <w:t xml:space="preserve">Giấy chứng tử                 </w:t>
            </w:r>
            <w:r w:rsidRPr="00557A2B">
              <w:rPr>
                <w:rFonts w:ascii="Arial" w:eastAsia="Arial" w:hAnsi="Arial"/>
                <w:color w:val="auto"/>
                <w:sz w:val="13"/>
                <w:szCs w:val="13"/>
                <w:u w:val="single"/>
                <w:lang w:val="en-GB"/>
              </w:rPr>
              <w:t xml:space="preserve">             </w:t>
            </w:r>
            <w:r w:rsidRPr="00557A2B">
              <w:rPr>
                <w:rFonts w:ascii="Arial" w:eastAsia="Arial" w:hAnsi="Arial"/>
                <w:color w:val="auto"/>
                <w:sz w:val="13"/>
                <w:szCs w:val="13"/>
                <w:lang w:val="en-GB"/>
              </w:rPr>
              <w:t>tờ</w:t>
            </w:r>
          </w:p>
        </w:tc>
      </w:tr>
      <w:tr w:rsidR="00F50BEF" w:rsidRPr="00557A2B" w:rsidTr="00443616">
        <w:trPr>
          <w:trHeight w:val="277"/>
        </w:trPr>
        <w:tc>
          <w:tcPr>
            <w:tcW w:w="2552" w:type="dxa"/>
            <w:shd w:val="clear" w:color="auto" w:fill="auto"/>
            <w:vAlign w:val="center"/>
          </w:tcPr>
          <w:p w:rsidR="00F50BEF" w:rsidRPr="00557A2B" w:rsidRDefault="00F50BEF" w:rsidP="00F50BEF">
            <w:pPr>
              <w:widowControl w:val="0"/>
              <w:tabs>
                <w:tab w:val="left" w:pos="7843"/>
              </w:tabs>
              <w:autoSpaceDE w:val="0"/>
              <w:autoSpaceDN w:val="0"/>
              <w:spacing w:beforeLines="20" w:before="48" w:after="0" w:line="240" w:lineRule="auto"/>
              <w:rPr>
                <w:rFonts w:ascii="Arial" w:eastAsia="Arial" w:hAnsi="Arial"/>
                <w:color w:val="auto"/>
                <w:position w:val="5"/>
                <w:sz w:val="13"/>
                <w:szCs w:val="13"/>
                <w:lang w:val="vi"/>
              </w:rPr>
            </w:pPr>
            <w:r w:rsidRPr="00557A2B">
              <w:rPr>
                <w:rFonts w:ascii="Arial" w:eastAsia="Arial" w:hAnsi="Arial"/>
                <w:color w:val="auto"/>
                <w:sz w:val="13"/>
                <w:szCs w:val="13"/>
                <w:lang w:val="en-GB"/>
              </w:rPr>
              <w:t xml:space="preserve">     </w:t>
            </w:r>
            <w:sdt>
              <w:sdtPr>
                <w:rPr>
                  <w:rFonts w:ascii="Arial" w:eastAsia="Arial" w:hAnsi="Arial"/>
                  <w:color w:val="auto"/>
                  <w:sz w:val="13"/>
                  <w:szCs w:val="13"/>
                  <w:lang w:val="en-GB"/>
                </w:rPr>
                <w:id w:val="436331233"/>
                <w14:checkbox>
                  <w14:checked w14:val="0"/>
                  <w14:checkedState w14:val="2612" w14:font="MS Gothic"/>
                  <w14:uncheckedState w14:val="2610" w14:font="MS Gothic"/>
                </w14:checkbox>
              </w:sdtPr>
              <w:sdtEndPr/>
              <w:sdtContent>
                <w:r w:rsidRPr="00557A2B">
                  <w:rPr>
                    <w:rFonts w:ascii="Segoe UI Symbol" w:eastAsia="MS Gothic" w:hAnsi="Segoe UI Symbol" w:cs="Segoe UI Symbol"/>
                    <w:color w:val="auto"/>
                    <w:sz w:val="13"/>
                    <w:szCs w:val="13"/>
                    <w:lang w:val="en-GB"/>
                  </w:rPr>
                  <w:t>☐</w:t>
                </w:r>
              </w:sdtContent>
            </w:sdt>
            <w:r w:rsidRPr="00557A2B">
              <w:rPr>
                <w:rFonts w:ascii="Arial" w:eastAsia="Arial" w:hAnsi="Arial"/>
                <w:color w:val="auto"/>
                <w:sz w:val="13"/>
                <w:szCs w:val="13"/>
                <w:lang w:val="en-GB"/>
              </w:rPr>
              <w:t xml:space="preserve">Phiếu mổ/GCN phẫu thuật  </w:t>
            </w:r>
            <w:r w:rsidRPr="00557A2B">
              <w:rPr>
                <w:rFonts w:ascii="Arial" w:eastAsia="Arial" w:hAnsi="Arial"/>
                <w:color w:val="auto"/>
                <w:sz w:val="13"/>
                <w:szCs w:val="13"/>
                <w:u w:val="single"/>
                <w:lang w:val="en-GB"/>
              </w:rPr>
              <w:t xml:space="preserve">             </w:t>
            </w:r>
            <w:r w:rsidRPr="00557A2B">
              <w:rPr>
                <w:rFonts w:ascii="Arial" w:eastAsia="Arial" w:hAnsi="Arial"/>
                <w:color w:val="auto"/>
                <w:sz w:val="13"/>
                <w:szCs w:val="13"/>
                <w:lang w:val="en-GB"/>
              </w:rPr>
              <w:t>tờ</w:t>
            </w:r>
          </w:p>
        </w:tc>
        <w:tc>
          <w:tcPr>
            <w:tcW w:w="7972" w:type="dxa"/>
            <w:shd w:val="clear" w:color="auto" w:fill="auto"/>
            <w:vAlign w:val="center"/>
          </w:tcPr>
          <w:p w:rsidR="00F50BEF" w:rsidRPr="00557A2B" w:rsidRDefault="00F50BEF" w:rsidP="00F50BEF">
            <w:pPr>
              <w:widowControl w:val="0"/>
              <w:tabs>
                <w:tab w:val="left" w:pos="7843"/>
              </w:tabs>
              <w:autoSpaceDE w:val="0"/>
              <w:autoSpaceDN w:val="0"/>
              <w:spacing w:beforeLines="20" w:before="48" w:after="0" w:line="240" w:lineRule="auto"/>
              <w:rPr>
                <w:rFonts w:ascii="Arial" w:eastAsia="Arial" w:hAnsi="Arial"/>
                <w:color w:val="auto"/>
                <w:position w:val="5"/>
                <w:sz w:val="13"/>
                <w:szCs w:val="13"/>
                <w:lang w:val="vi"/>
              </w:rPr>
            </w:pPr>
            <w:r w:rsidRPr="00557A2B">
              <w:rPr>
                <w:rFonts w:ascii="Arial" w:eastAsia="Arial" w:hAnsi="Arial"/>
                <w:color w:val="auto"/>
                <w:sz w:val="13"/>
                <w:szCs w:val="13"/>
                <w:lang w:val="en-GB"/>
              </w:rPr>
              <w:t xml:space="preserve">     </w:t>
            </w:r>
            <w:sdt>
              <w:sdtPr>
                <w:rPr>
                  <w:rFonts w:ascii="Arial" w:eastAsia="Arial" w:hAnsi="Arial"/>
                  <w:color w:val="auto"/>
                  <w:sz w:val="13"/>
                  <w:szCs w:val="13"/>
                  <w:lang w:val="en-GB"/>
                </w:rPr>
                <w:id w:val="599223734"/>
                <w14:checkbox>
                  <w14:checked w14:val="0"/>
                  <w14:checkedState w14:val="2612" w14:font="MS Gothic"/>
                  <w14:uncheckedState w14:val="2610" w14:font="MS Gothic"/>
                </w14:checkbox>
              </w:sdtPr>
              <w:sdtEndPr/>
              <w:sdtContent>
                <w:r w:rsidRPr="00557A2B">
                  <w:rPr>
                    <w:rFonts w:ascii="Segoe UI Symbol" w:eastAsia="MS Gothic" w:hAnsi="Segoe UI Symbol" w:cs="Segoe UI Symbol"/>
                    <w:color w:val="auto"/>
                    <w:sz w:val="13"/>
                    <w:szCs w:val="13"/>
                    <w:lang w:val="en-GB"/>
                  </w:rPr>
                  <w:t>☐</w:t>
                </w:r>
              </w:sdtContent>
            </w:sdt>
            <w:r w:rsidRPr="00557A2B">
              <w:rPr>
                <w:rFonts w:ascii="Arial" w:eastAsia="Arial" w:hAnsi="Arial"/>
                <w:color w:val="auto"/>
                <w:sz w:val="13"/>
                <w:szCs w:val="13"/>
                <w:lang w:val="en-GB"/>
              </w:rPr>
              <w:t xml:space="preserve">Giấy tờ khác                    </w:t>
            </w:r>
            <w:r w:rsidRPr="00557A2B">
              <w:rPr>
                <w:rFonts w:ascii="Arial" w:eastAsia="Arial" w:hAnsi="Arial"/>
                <w:color w:val="auto"/>
                <w:sz w:val="13"/>
                <w:szCs w:val="13"/>
                <w:u w:val="single"/>
                <w:lang w:val="en-GB"/>
              </w:rPr>
              <w:t xml:space="preserve">             </w:t>
            </w:r>
            <w:r w:rsidRPr="00557A2B">
              <w:rPr>
                <w:rFonts w:ascii="Arial" w:eastAsia="Arial" w:hAnsi="Arial"/>
                <w:color w:val="auto"/>
                <w:sz w:val="13"/>
                <w:szCs w:val="13"/>
                <w:lang w:val="en-GB"/>
              </w:rPr>
              <w:t>tờ</w:t>
            </w:r>
          </w:p>
        </w:tc>
      </w:tr>
      <w:tr w:rsidR="00F50BEF" w:rsidRPr="00557A2B" w:rsidTr="00443616">
        <w:trPr>
          <w:trHeight w:val="216"/>
        </w:trPr>
        <w:tc>
          <w:tcPr>
            <w:tcW w:w="2552" w:type="dxa"/>
            <w:shd w:val="clear" w:color="auto" w:fill="auto"/>
            <w:vAlign w:val="center"/>
          </w:tcPr>
          <w:p w:rsidR="00A67969" w:rsidRPr="00557A2B" w:rsidRDefault="00A67969" w:rsidP="00F50BEF">
            <w:pPr>
              <w:widowControl w:val="0"/>
              <w:autoSpaceDE w:val="0"/>
              <w:autoSpaceDN w:val="0"/>
              <w:spacing w:before="4" w:after="0" w:line="240" w:lineRule="auto"/>
              <w:ind w:firstLine="90"/>
              <w:rPr>
                <w:rFonts w:ascii="Arial" w:eastAsia="Arial" w:hAnsi="Arial"/>
                <w:b/>
                <w:iCs w:val="0"/>
                <w:sz w:val="13"/>
                <w:szCs w:val="13"/>
                <w:lang w:val="en-GB"/>
              </w:rPr>
            </w:pPr>
          </w:p>
          <w:p w:rsidR="00557A2B" w:rsidRDefault="00557A2B" w:rsidP="00F50BEF">
            <w:pPr>
              <w:widowControl w:val="0"/>
              <w:autoSpaceDE w:val="0"/>
              <w:autoSpaceDN w:val="0"/>
              <w:spacing w:before="4" w:after="0" w:line="240" w:lineRule="auto"/>
              <w:ind w:firstLine="90"/>
              <w:rPr>
                <w:rFonts w:ascii="Arial" w:eastAsia="Arial" w:hAnsi="Arial"/>
                <w:b/>
                <w:iCs w:val="0"/>
                <w:sz w:val="13"/>
                <w:szCs w:val="13"/>
                <w:lang w:val="en-GB"/>
              </w:rPr>
            </w:pPr>
          </w:p>
          <w:p w:rsidR="00557A2B" w:rsidRDefault="00557A2B" w:rsidP="00F50BEF">
            <w:pPr>
              <w:widowControl w:val="0"/>
              <w:autoSpaceDE w:val="0"/>
              <w:autoSpaceDN w:val="0"/>
              <w:spacing w:before="4" w:after="0" w:line="240" w:lineRule="auto"/>
              <w:ind w:firstLine="90"/>
              <w:rPr>
                <w:rFonts w:ascii="Arial" w:eastAsia="Arial" w:hAnsi="Arial"/>
                <w:b/>
                <w:iCs w:val="0"/>
                <w:sz w:val="13"/>
                <w:szCs w:val="13"/>
                <w:lang w:val="en-GB"/>
              </w:rPr>
            </w:pPr>
          </w:p>
          <w:p w:rsidR="00F50BEF" w:rsidRPr="00557A2B" w:rsidRDefault="00F50BEF" w:rsidP="00F50BEF">
            <w:pPr>
              <w:widowControl w:val="0"/>
              <w:autoSpaceDE w:val="0"/>
              <w:autoSpaceDN w:val="0"/>
              <w:spacing w:before="4" w:after="0" w:line="240" w:lineRule="auto"/>
              <w:ind w:firstLine="90"/>
              <w:rPr>
                <w:rFonts w:ascii="Arial" w:eastAsia="Arial" w:hAnsi="Arial"/>
                <w:i/>
                <w:iCs w:val="0"/>
                <w:sz w:val="13"/>
                <w:szCs w:val="13"/>
                <w:lang w:val="en-GB"/>
              </w:rPr>
            </w:pPr>
            <w:r w:rsidRPr="00557A2B">
              <w:rPr>
                <w:rFonts w:ascii="Arial" w:eastAsia="Arial" w:hAnsi="Arial"/>
                <w:b/>
                <w:iCs w:val="0"/>
                <w:sz w:val="13"/>
                <w:szCs w:val="13"/>
                <w:lang w:val="en-GB"/>
              </w:rPr>
              <w:t>Phần dành cho BHBV: Số Biên nhận</w:t>
            </w:r>
            <w:r w:rsidRPr="00557A2B">
              <w:rPr>
                <w:rFonts w:ascii="Arial" w:eastAsia="Arial" w:hAnsi="Arial"/>
                <w:i/>
                <w:iCs w:val="0"/>
                <w:sz w:val="13"/>
                <w:szCs w:val="13"/>
                <w:lang w:val="en-GB"/>
              </w:rPr>
              <w:t xml:space="preserve">: </w:t>
            </w:r>
          </w:p>
          <w:p w:rsidR="00F50BEF" w:rsidRPr="00557A2B" w:rsidRDefault="00F50BEF" w:rsidP="00F50BEF">
            <w:pPr>
              <w:widowControl w:val="0"/>
              <w:tabs>
                <w:tab w:val="left" w:pos="7843"/>
              </w:tabs>
              <w:autoSpaceDE w:val="0"/>
              <w:autoSpaceDN w:val="0"/>
              <w:spacing w:beforeLines="20" w:before="48" w:after="0" w:line="240" w:lineRule="auto"/>
              <w:rPr>
                <w:rFonts w:ascii="Arial" w:eastAsia="Calibri" w:hAnsi="Arial"/>
                <w:noProof/>
                <w:sz w:val="13"/>
                <w:szCs w:val="13"/>
              </w:rPr>
            </w:pPr>
          </w:p>
        </w:tc>
        <w:tc>
          <w:tcPr>
            <w:tcW w:w="7972" w:type="dxa"/>
            <w:shd w:val="clear" w:color="auto" w:fill="auto"/>
            <w:vAlign w:val="center"/>
          </w:tcPr>
          <w:p w:rsidR="00F50BEF" w:rsidRPr="00557A2B" w:rsidRDefault="00F50BEF" w:rsidP="00F50BEF">
            <w:pPr>
              <w:widowControl w:val="0"/>
              <w:tabs>
                <w:tab w:val="left" w:pos="7843"/>
              </w:tabs>
              <w:autoSpaceDE w:val="0"/>
              <w:autoSpaceDN w:val="0"/>
              <w:spacing w:beforeLines="20" w:before="48" w:after="0" w:line="240" w:lineRule="auto"/>
              <w:rPr>
                <w:rFonts w:ascii="Arial" w:eastAsia="Calibri" w:hAnsi="Arial"/>
                <w:noProof/>
                <w:sz w:val="13"/>
                <w:szCs w:val="13"/>
              </w:rPr>
            </w:pPr>
          </w:p>
          <w:p w:rsidR="00F50BEF" w:rsidRPr="00557A2B" w:rsidRDefault="00F50BEF" w:rsidP="00F50BEF">
            <w:pPr>
              <w:widowControl w:val="0"/>
              <w:tabs>
                <w:tab w:val="left" w:pos="7843"/>
              </w:tabs>
              <w:autoSpaceDE w:val="0"/>
              <w:autoSpaceDN w:val="0"/>
              <w:spacing w:beforeLines="20" w:before="48" w:after="0" w:line="240" w:lineRule="auto"/>
              <w:rPr>
                <w:rFonts w:ascii="Arial" w:eastAsia="Calibri" w:hAnsi="Arial"/>
                <w:noProof/>
                <w:sz w:val="13"/>
                <w:szCs w:val="13"/>
              </w:rPr>
            </w:pPr>
          </w:p>
        </w:tc>
      </w:tr>
    </w:tbl>
    <w:tbl>
      <w:tblPr>
        <w:tblStyle w:val="TableGrid"/>
        <w:tblpPr w:leftFromText="180" w:rightFromText="180" w:vertAnchor="text" w:horzAnchor="page" w:tblpX="1261" w:tblpY="-249"/>
        <w:tblOverlap w:val="never"/>
        <w:tblW w:w="4192" w:type="dxa"/>
        <w:tblInd w:w="0" w:type="dxa"/>
        <w:tblLayout w:type="fixed"/>
        <w:tblLook w:val="04A0" w:firstRow="1" w:lastRow="0" w:firstColumn="1" w:lastColumn="0" w:noHBand="0" w:noVBand="1"/>
      </w:tblPr>
      <w:tblGrid>
        <w:gridCol w:w="288"/>
        <w:gridCol w:w="288"/>
        <w:gridCol w:w="288"/>
        <w:gridCol w:w="288"/>
        <w:gridCol w:w="288"/>
        <w:gridCol w:w="288"/>
        <w:gridCol w:w="288"/>
        <w:gridCol w:w="288"/>
        <w:gridCol w:w="288"/>
        <w:gridCol w:w="320"/>
        <w:gridCol w:w="320"/>
        <w:gridCol w:w="320"/>
        <w:gridCol w:w="320"/>
        <w:gridCol w:w="320"/>
      </w:tblGrid>
      <w:tr w:rsidR="00443616" w:rsidRPr="00557A2B" w:rsidTr="00443616">
        <w:trPr>
          <w:cnfStyle w:val="100000000000" w:firstRow="1" w:lastRow="0" w:firstColumn="0" w:lastColumn="0" w:oddVBand="0" w:evenVBand="0" w:oddHBand="0" w:evenHBand="0" w:firstRowFirstColumn="0" w:firstRowLastColumn="0" w:lastRowFirstColumn="0" w:lastRowLastColumn="0"/>
          <w:trHeight w:val="298"/>
        </w:trPr>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288"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320"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320"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320"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320"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c>
          <w:tcPr>
            <w:tcW w:w="320" w:type="dxa"/>
          </w:tcPr>
          <w:p w:rsidR="00443616" w:rsidRPr="00557A2B" w:rsidRDefault="00443616" w:rsidP="00443616">
            <w:pPr>
              <w:widowControl w:val="0"/>
              <w:tabs>
                <w:tab w:val="left" w:pos="7843"/>
              </w:tabs>
              <w:autoSpaceDE w:val="0"/>
              <w:autoSpaceDN w:val="0"/>
              <w:spacing w:beforeLines="20" w:before="48" w:after="0" w:line="240" w:lineRule="auto"/>
              <w:rPr>
                <w:rFonts w:eastAsia="Calibri"/>
                <w:noProof/>
                <w:sz w:val="13"/>
                <w:szCs w:val="13"/>
              </w:rPr>
            </w:pPr>
          </w:p>
        </w:tc>
      </w:tr>
    </w:tbl>
    <w:p w:rsidR="00AC7C60" w:rsidRPr="006E119B" w:rsidRDefault="00AC7C60" w:rsidP="000C3D08">
      <w:pPr>
        <w:widowControl w:val="0"/>
        <w:tabs>
          <w:tab w:val="left" w:pos="1215"/>
        </w:tabs>
        <w:autoSpaceDE w:val="0"/>
        <w:autoSpaceDN w:val="0"/>
        <w:spacing w:line="237" w:lineRule="auto"/>
        <w:rPr>
          <w:rFonts w:cs="Times New Roman"/>
          <w:bCs w:val="0"/>
          <w:iCs w:val="0"/>
          <w:color w:val="auto"/>
          <w:szCs w:val="24"/>
        </w:rPr>
      </w:pPr>
    </w:p>
    <w:sectPr w:rsidR="00AC7C60" w:rsidRPr="006E119B" w:rsidSect="000C3D08">
      <w:headerReference w:type="default" r:id="rId32"/>
      <w:type w:val="continuous"/>
      <w:pgSz w:w="11910" w:h="16840"/>
      <w:pgMar w:top="300" w:right="460" w:bottom="142" w:left="460" w:header="72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90A" w:rsidRDefault="00DD590A">
      <w:r>
        <w:separator/>
      </w:r>
    </w:p>
  </w:endnote>
  <w:endnote w:type="continuationSeparator" w:id="0">
    <w:p w:rsidR="00DD590A" w:rsidRDefault="00DD590A">
      <w:r>
        <w:continuationSeparator/>
      </w:r>
    </w:p>
  </w:endnote>
  <w:endnote w:type="continuationNotice" w:id="1">
    <w:p w:rsidR="00DD590A" w:rsidRDefault="00DD590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90A" w:rsidRDefault="00DD590A">
      <w:r>
        <w:separator/>
      </w:r>
    </w:p>
  </w:footnote>
  <w:footnote w:type="continuationSeparator" w:id="0">
    <w:p w:rsidR="00DD590A" w:rsidRDefault="00DD590A">
      <w:r>
        <w:continuationSeparator/>
      </w:r>
    </w:p>
  </w:footnote>
  <w:footnote w:type="continuationNotice" w:id="1">
    <w:p w:rsidR="00DD590A" w:rsidRDefault="00DD590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06" w:rsidRPr="00A562B6" w:rsidRDefault="00194A06" w:rsidP="00A562B6">
    <w:pPr>
      <w:spacing w:before="0" w:after="0" w:line="240" w:lineRule="auto"/>
      <w:jc w:val="left"/>
      <w:rPr>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2D9D"/>
    <w:multiLevelType w:val="multilevel"/>
    <w:tmpl w:val="554A682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F012C1"/>
    <w:multiLevelType w:val="multilevel"/>
    <w:tmpl w:val="21F4DF7E"/>
    <w:lvl w:ilvl="0">
      <w:start w:val="1"/>
      <w:numFmt w:val="decimal"/>
      <w:lvlText w:val="%1."/>
      <w:lvlJc w:val="left"/>
      <w:pPr>
        <w:tabs>
          <w:tab w:val="num" w:pos="432"/>
        </w:tabs>
        <w:ind w:left="432" w:hanging="432"/>
      </w:pPr>
      <w:rPr>
        <w:rFonts w:ascii="Times New Roman" w:hAnsi="Times New Roman" w:cs="Times New Roman" w:hint="default"/>
        <w:sz w:val="22"/>
        <w:szCs w:val="22"/>
      </w:rPr>
    </w:lvl>
    <w:lvl w:ilvl="1">
      <w:start w:val="1"/>
      <w:numFmt w:val="decimal"/>
      <w:lvlText w:val="%1.%2."/>
      <w:lvlJc w:val="left"/>
      <w:pPr>
        <w:tabs>
          <w:tab w:val="num" w:pos="756"/>
        </w:tabs>
        <w:ind w:left="756" w:hanging="576"/>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ascii="Times New Roman" w:hAnsi="Times New Roman" w:cs="Times New Roman" w:hint="default"/>
        <w:b/>
        <w:i w:val="0"/>
        <w:sz w:val="22"/>
        <w:szCs w:val="22"/>
      </w:rPr>
    </w:lvl>
    <w:lvl w:ilvl="3">
      <w:start w:val="1"/>
      <w:numFmt w:val="decimal"/>
      <w:lvlText w:val="%1.%2.%3.%4"/>
      <w:lvlJc w:val="left"/>
      <w:pPr>
        <w:tabs>
          <w:tab w:val="num" w:pos="936"/>
        </w:tabs>
        <w:ind w:left="936" w:hanging="936"/>
      </w:pPr>
      <w:rPr>
        <w:rFonts w:ascii="Times New Roman" w:hAnsi="Times New Roman" w:hint="default"/>
        <w:b/>
        <w:i w:val="0"/>
        <w:sz w:val="24"/>
        <w:szCs w:val="24"/>
      </w:rPr>
    </w:lvl>
    <w:lvl w:ilvl="4">
      <w:start w:val="1"/>
      <w:numFmt w:val="decimal"/>
      <w:lvlText w:val="%1.%2.%3.%4.%5"/>
      <w:lvlJc w:val="left"/>
      <w:pPr>
        <w:tabs>
          <w:tab w:val="num" w:pos="1080"/>
        </w:tabs>
        <w:ind w:left="1080" w:hanging="1080"/>
      </w:pPr>
      <w:rPr>
        <w:rFonts w:ascii="Times New Roman" w:hAnsi="Times New Roman" w:hint="default"/>
        <w:b/>
        <w:i/>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C960D65"/>
    <w:multiLevelType w:val="multilevel"/>
    <w:tmpl w:val="E8A80A3C"/>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1836AE"/>
    <w:multiLevelType w:val="hybridMultilevel"/>
    <w:tmpl w:val="D9426F32"/>
    <w:lvl w:ilvl="0" w:tplc="2E48E736">
      <w:numFmt w:val="bullet"/>
      <w:lvlText w:val="-"/>
      <w:lvlJc w:val="left"/>
      <w:pPr>
        <w:ind w:left="104" w:hanging="102"/>
      </w:pPr>
      <w:rPr>
        <w:rFonts w:ascii="Arial" w:eastAsia="Arial" w:hAnsi="Arial" w:cs="Arial" w:hint="default"/>
        <w:i/>
        <w:iCs/>
        <w:color w:val="424143"/>
        <w:w w:val="116"/>
        <w:sz w:val="15"/>
        <w:szCs w:val="15"/>
        <w:lang w:val="vi" w:eastAsia="en-US" w:bidi="ar-SA"/>
      </w:rPr>
    </w:lvl>
    <w:lvl w:ilvl="1" w:tplc="C9C877E0">
      <w:numFmt w:val="bullet"/>
      <w:lvlText w:val="•"/>
      <w:lvlJc w:val="left"/>
      <w:pPr>
        <w:ind w:left="1188" w:hanging="102"/>
      </w:pPr>
      <w:rPr>
        <w:rFonts w:hint="default"/>
        <w:lang w:val="vi" w:eastAsia="en-US" w:bidi="ar-SA"/>
      </w:rPr>
    </w:lvl>
    <w:lvl w:ilvl="2" w:tplc="2CA65C20">
      <w:numFmt w:val="bullet"/>
      <w:lvlText w:val="•"/>
      <w:lvlJc w:val="left"/>
      <w:pPr>
        <w:ind w:left="2277" w:hanging="102"/>
      </w:pPr>
      <w:rPr>
        <w:rFonts w:hint="default"/>
        <w:lang w:val="vi" w:eastAsia="en-US" w:bidi="ar-SA"/>
      </w:rPr>
    </w:lvl>
    <w:lvl w:ilvl="3" w:tplc="B3487EA6">
      <w:numFmt w:val="bullet"/>
      <w:lvlText w:val="•"/>
      <w:lvlJc w:val="left"/>
      <w:pPr>
        <w:ind w:left="3365" w:hanging="102"/>
      </w:pPr>
      <w:rPr>
        <w:rFonts w:hint="default"/>
        <w:lang w:val="vi" w:eastAsia="en-US" w:bidi="ar-SA"/>
      </w:rPr>
    </w:lvl>
    <w:lvl w:ilvl="4" w:tplc="2A545774">
      <w:numFmt w:val="bullet"/>
      <w:lvlText w:val="•"/>
      <w:lvlJc w:val="left"/>
      <w:pPr>
        <w:ind w:left="4454" w:hanging="102"/>
      </w:pPr>
      <w:rPr>
        <w:rFonts w:hint="default"/>
        <w:lang w:val="vi" w:eastAsia="en-US" w:bidi="ar-SA"/>
      </w:rPr>
    </w:lvl>
    <w:lvl w:ilvl="5" w:tplc="94D2E2A6">
      <w:numFmt w:val="bullet"/>
      <w:lvlText w:val="•"/>
      <w:lvlJc w:val="left"/>
      <w:pPr>
        <w:ind w:left="5542" w:hanging="102"/>
      </w:pPr>
      <w:rPr>
        <w:rFonts w:hint="default"/>
        <w:lang w:val="vi" w:eastAsia="en-US" w:bidi="ar-SA"/>
      </w:rPr>
    </w:lvl>
    <w:lvl w:ilvl="6" w:tplc="A5DA3D3E">
      <w:numFmt w:val="bullet"/>
      <w:lvlText w:val="•"/>
      <w:lvlJc w:val="left"/>
      <w:pPr>
        <w:ind w:left="6631" w:hanging="102"/>
      </w:pPr>
      <w:rPr>
        <w:rFonts w:hint="default"/>
        <w:lang w:val="vi" w:eastAsia="en-US" w:bidi="ar-SA"/>
      </w:rPr>
    </w:lvl>
    <w:lvl w:ilvl="7" w:tplc="054209E4">
      <w:numFmt w:val="bullet"/>
      <w:lvlText w:val="•"/>
      <w:lvlJc w:val="left"/>
      <w:pPr>
        <w:ind w:left="7719" w:hanging="102"/>
      </w:pPr>
      <w:rPr>
        <w:rFonts w:hint="default"/>
        <w:lang w:val="vi" w:eastAsia="en-US" w:bidi="ar-SA"/>
      </w:rPr>
    </w:lvl>
    <w:lvl w:ilvl="8" w:tplc="C0702D56">
      <w:numFmt w:val="bullet"/>
      <w:lvlText w:val="•"/>
      <w:lvlJc w:val="left"/>
      <w:pPr>
        <w:ind w:left="8808" w:hanging="102"/>
      </w:pPr>
      <w:rPr>
        <w:rFonts w:hint="default"/>
        <w:lang w:val="vi" w:eastAsia="en-US" w:bidi="ar-SA"/>
      </w:rPr>
    </w:lvl>
  </w:abstractNum>
  <w:abstractNum w:abstractNumId="4" w15:restartNumberingAfterBreak="0">
    <w:nsid w:val="172F0E73"/>
    <w:multiLevelType w:val="singleLevel"/>
    <w:tmpl w:val="DABE3664"/>
    <w:lvl w:ilvl="0">
      <w:numFmt w:val="bullet"/>
      <w:lvlText w:val="-"/>
      <w:lvlJc w:val="left"/>
      <w:pPr>
        <w:tabs>
          <w:tab w:val="num" w:pos="735"/>
        </w:tabs>
        <w:ind w:left="735" w:hanging="360"/>
      </w:pPr>
      <w:rPr>
        <w:rFonts w:ascii="Times New Roman" w:hAnsi="Times New Roman" w:hint="default"/>
      </w:rPr>
    </w:lvl>
  </w:abstractNum>
  <w:abstractNum w:abstractNumId="5" w15:restartNumberingAfterBreak="0">
    <w:nsid w:val="1A11260B"/>
    <w:multiLevelType w:val="hybridMultilevel"/>
    <w:tmpl w:val="3DDCAFD2"/>
    <w:lvl w:ilvl="0" w:tplc="254AD53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014F7"/>
    <w:multiLevelType w:val="multilevel"/>
    <w:tmpl w:val="DE90BC9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D5748C"/>
    <w:multiLevelType w:val="hybridMultilevel"/>
    <w:tmpl w:val="5B0C3302"/>
    <w:lvl w:ilvl="0" w:tplc="254AD53E">
      <w:start w:val="2"/>
      <w:numFmt w:val="bullet"/>
      <w:lvlText w:val="-"/>
      <w:lvlJc w:val="left"/>
      <w:pPr>
        <w:ind w:left="59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17E99"/>
    <w:multiLevelType w:val="hybridMultilevel"/>
    <w:tmpl w:val="1988C7AA"/>
    <w:lvl w:ilvl="0" w:tplc="0409000D">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9" w15:restartNumberingAfterBreak="0">
    <w:nsid w:val="258E6CC5"/>
    <w:multiLevelType w:val="hybridMultilevel"/>
    <w:tmpl w:val="21F2B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37E46"/>
    <w:multiLevelType w:val="hybridMultilevel"/>
    <w:tmpl w:val="727676B6"/>
    <w:lvl w:ilvl="0" w:tplc="3E92C7DA">
      <w:start w:val="1"/>
      <w:numFmt w:val="decimal"/>
      <w:lvlText w:val="%1."/>
      <w:lvlJc w:val="left"/>
      <w:pPr>
        <w:ind w:left="720" w:hanging="360"/>
      </w:pPr>
      <w:rPr>
        <w:rFonts w:hint="default"/>
        <w:color w:val="42414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9C6A92"/>
    <w:multiLevelType w:val="hybridMultilevel"/>
    <w:tmpl w:val="7F10EA42"/>
    <w:lvl w:ilvl="0" w:tplc="A4FA76AE">
      <w:start w:val="2"/>
      <w:numFmt w:val="bullet"/>
      <w:lvlText w:val="-"/>
      <w:lvlJc w:val="left"/>
      <w:pPr>
        <w:ind w:left="450" w:hanging="360"/>
      </w:pPr>
      <w:rPr>
        <w:rFonts w:ascii="Times New Roman" w:eastAsia="Arial" w:hAnsi="Times New Roman" w:cs="Times New Roman" w:hint="default"/>
        <w:color w:val="424143"/>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3DA05BD7"/>
    <w:multiLevelType w:val="multilevel"/>
    <w:tmpl w:val="FAF0833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4"/>
        <w:szCs w:val="24"/>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43F6812"/>
    <w:multiLevelType w:val="hybridMultilevel"/>
    <w:tmpl w:val="938CD294"/>
    <w:lvl w:ilvl="0" w:tplc="0BAC20C6">
      <w:start w:val="1"/>
      <w:numFmt w:val="decimal"/>
      <w:lvlText w:val="%1."/>
      <w:lvlJc w:val="left"/>
      <w:pPr>
        <w:ind w:left="104" w:hanging="163"/>
      </w:pPr>
      <w:rPr>
        <w:rFonts w:ascii="Arial" w:eastAsia="Arial" w:hAnsi="Arial" w:cs="Arial" w:hint="default"/>
        <w:i/>
        <w:iCs/>
        <w:color w:val="424143"/>
        <w:w w:val="100"/>
        <w:sz w:val="15"/>
        <w:szCs w:val="15"/>
        <w:lang w:val="vi" w:eastAsia="en-US" w:bidi="ar-SA"/>
      </w:rPr>
    </w:lvl>
    <w:lvl w:ilvl="1" w:tplc="CEC85348">
      <w:numFmt w:val="bullet"/>
      <w:lvlText w:val="•"/>
      <w:lvlJc w:val="left"/>
      <w:pPr>
        <w:ind w:left="1188" w:hanging="163"/>
      </w:pPr>
      <w:rPr>
        <w:rFonts w:hint="default"/>
        <w:lang w:val="vi" w:eastAsia="en-US" w:bidi="ar-SA"/>
      </w:rPr>
    </w:lvl>
    <w:lvl w:ilvl="2" w:tplc="5A889E50">
      <w:numFmt w:val="bullet"/>
      <w:lvlText w:val="•"/>
      <w:lvlJc w:val="left"/>
      <w:pPr>
        <w:ind w:left="2277" w:hanging="163"/>
      </w:pPr>
      <w:rPr>
        <w:rFonts w:hint="default"/>
        <w:lang w:val="vi" w:eastAsia="en-US" w:bidi="ar-SA"/>
      </w:rPr>
    </w:lvl>
    <w:lvl w:ilvl="3" w:tplc="D2882F9E">
      <w:numFmt w:val="bullet"/>
      <w:lvlText w:val="•"/>
      <w:lvlJc w:val="left"/>
      <w:pPr>
        <w:ind w:left="3365" w:hanging="163"/>
      </w:pPr>
      <w:rPr>
        <w:rFonts w:hint="default"/>
        <w:lang w:val="vi" w:eastAsia="en-US" w:bidi="ar-SA"/>
      </w:rPr>
    </w:lvl>
    <w:lvl w:ilvl="4" w:tplc="130C1710">
      <w:numFmt w:val="bullet"/>
      <w:lvlText w:val="•"/>
      <w:lvlJc w:val="left"/>
      <w:pPr>
        <w:ind w:left="4454" w:hanging="163"/>
      </w:pPr>
      <w:rPr>
        <w:rFonts w:hint="default"/>
        <w:lang w:val="vi" w:eastAsia="en-US" w:bidi="ar-SA"/>
      </w:rPr>
    </w:lvl>
    <w:lvl w:ilvl="5" w:tplc="47784C8E">
      <w:numFmt w:val="bullet"/>
      <w:lvlText w:val="•"/>
      <w:lvlJc w:val="left"/>
      <w:pPr>
        <w:ind w:left="5542" w:hanging="163"/>
      </w:pPr>
      <w:rPr>
        <w:rFonts w:hint="default"/>
        <w:lang w:val="vi" w:eastAsia="en-US" w:bidi="ar-SA"/>
      </w:rPr>
    </w:lvl>
    <w:lvl w:ilvl="6" w:tplc="6C6E4E22">
      <w:numFmt w:val="bullet"/>
      <w:lvlText w:val="•"/>
      <w:lvlJc w:val="left"/>
      <w:pPr>
        <w:ind w:left="6631" w:hanging="163"/>
      </w:pPr>
      <w:rPr>
        <w:rFonts w:hint="default"/>
        <w:lang w:val="vi" w:eastAsia="en-US" w:bidi="ar-SA"/>
      </w:rPr>
    </w:lvl>
    <w:lvl w:ilvl="7" w:tplc="FF60A5B0">
      <w:numFmt w:val="bullet"/>
      <w:lvlText w:val="•"/>
      <w:lvlJc w:val="left"/>
      <w:pPr>
        <w:ind w:left="7719" w:hanging="163"/>
      </w:pPr>
      <w:rPr>
        <w:rFonts w:hint="default"/>
        <w:lang w:val="vi" w:eastAsia="en-US" w:bidi="ar-SA"/>
      </w:rPr>
    </w:lvl>
    <w:lvl w:ilvl="8" w:tplc="01E29A0A">
      <w:numFmt w:val="bullet"/>
      <w:lvlText w:val="•"/>
      <w:lvlJc w:val="left"/>
      <w:pPr>
        <w:ind w:left="8808" w:hanging="163"/>
      </w:pPr>
      <w:rPr>
        <w:rFonts w:hint="default"/>
        <w:lang w:val="vi" w:eastAsia="en-US" w:bidi="ar-SA"/>
      </w:rPr>
    </w:lvl>
  </w:abstractNum>
  <w:abstractNum w:abstractNumId="14" w15:restartNumberingAfterBreak="0">
    <w:nsid w:val="4B4A13BE"/>
    <w:multiLevelType w:val="hybridMultilevel"/>
    <w:tmpl w:val="375C1B40"/>
    <w:lvl w:ilvl="0" w:tplc="3E583716">
      <w:start w:val="1"/>
      <w:numFmt w:val="decimal"/>
      <w:lvlText w:val="%1"/>
      <w:lvlJc w:val="center"/>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817D37"/>
    <w:multiLevelType w:val="hybridMultilevel"/>
    <w:tmpl w:val="0E90E962"/>
    <w:lvl w:ilvl="0" w:tplc="D69A93FC">
      <w:numFmt w:val="bullet"/>
      <w:pStyle w:val="ParaBullet1"/>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952F77"/>
    <w:multiLevelType w:val="hybridMultilevel"/>
    <w:tmpl w:val="56E6138A"/>
    <w:lvl w:ilvl="0" w:tplc="81D0995A">
      <w:start w:val="1"/>
      <w:numFmt w:val="bullet"/>
      <w:lvlText w:val="-"/>
      <w:lvlJc w:val="left"/>
      <w:pPr>
        <w:ind w:left="1146" w:hanging="360"/>
      </w:pPr>
      <w:rPr>
        <w:rFonts w:ascii="Arial" w:hAnsi="Aria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7" w15:restartNumberingAfterBreak="0">
    <w:nsid w:val="5B326427"/>
    <w:multiLevelType w:val="multilevel"/>
    <w:tmpl w:val="0409001D"/>
    <w:styleLink w:val="Style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5D704DD5"/>
    <w:multiLevelType w:val="hybridMultilevel"/>
    <w:tmpl w:val="57D26492"/>
    <w:lvl w:ilvl="0" w:tplc="59B4DC0A">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15643D"/>
    <w:multiLevelType w:val="hybridMultilevel"/>
    <w:tmpl w:val="7BDC1816"/>
    <w:lvl w:ilvl="0" w:tplc="59B4DC0A">
      <w:numFmt w:val="bullet"/>
      <w:lvlText w:val="+"/>
      <w:lvlJc w:val="left"/>
      <w:pPr>
        <w:ind w:left="1332" w:hanging="360"/>
      </w:pPr>
      <w:rPr>
        <w:rFonts w:ascii="Times New Roman" w:eastAsia="Times New Roman" w:hAnsi="Times New Roman" w:cs="Times New Roman" w:hint="default"/>
        <w:color w:val="auto"/>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0" w15:restartNumberingAfterBreak="0">
    <w:nsid w:val="65A1270E"/>
    <w:multiLevelType w:val="hybridMultilevel"/>
    <w:tmpl w:val="2C7CD916"/>
    <w:lvl w:ilvl="0" w:tplc="461AA6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410902"/>
    <w:multiLevelType w:val="singleLevel"/>
    <w:tmpl w:val="2FE60134"/>
    <w:lvl w:ilvl="0">
      <w:start w:val="5"/>
      <w:numFmt w:val="bullet"/>
      <w:lvlText w:val="-"/>
      <w:lvlJc w:val="left"/>
      <w:pPr>
        <w:tabs>
          <w:tab w:val="num" w:pos="1080"/>
        </w:tabs>
        <w:ind w:left="1080" w:hanging="360"/>
      </w:pPr>
      <w:rPr>
        <w:rFonts w:ascii="Times New Roman" w:hAnsi="Times New Roman" w:hint="default"/>
      </w:rPr>
    </w:lvl>
  </w:abstractNum>
  <w:abstractNum w:abstractNumId="22" w15:restartNumberingAfterBreak="0">
    <w:nsid w:val="675338E1"/>
    <w:multiLevelType w:val="hybridMultilevel"/>
    <w:tmpl w:val="327E5B46"/>
    <w:lvl w:ilvl="0" w:tplc="D644A0B0">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3872FF"/>
    <w:multiLevelType w:val="multilevel"/>
    <w:tmpl w:val="7304C2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B74320"/>
    <w:multiLevelType w:val="hybridMultilevel"/>
    <w:tmpl w:val="938CD294"/>
    <w:lvl w:ilvl="0" w:tplc="0BAC20C6">
      <w:start w:val="1"/>
      <w:numFmt w:val="decimal"/>
      <w:lvlText w:val="%1."/>
      <w:lvlJc w:val="left"/>
      <w:pPr>
        <w:ind w:left="104" w:hanging="163"/>
      </w:pPr>
      <w:rPr>
        <w:rFonts w:ascii="Arial" w:eastAsia="Arial" w:hAnsi="Arial" w:cs="Arial" w:hint="default"/>
        <w:i/>
        <w:iCs/>
        <w:color w:val="424143"/>
        <w:w w:val="100"/>
        <w:sz w:val="15"/>
        <w:szCs w:val="15"/>
        <w:lang w:val="vi" w:eastAsia="en-US" w:bidi="ar-SA"/>
      </w:rPr>
    </w:lvl>
    <w:lvl w:ilvl="1" w:tplc="CEC85348">
      <w:numFmt w:val="bullet"/>
      <w:lvlText w:val="•"/>
      <w:lvlJc w:val="left"/>
      <w:pPr>
        <w:ind w:left="1188" w:hanging="163"/>
      </w:pPr>
      <w:rPr>
        <w:rFonts w:hint="default"/>
        <w:lang w:val="vi" w:eastAsia="en-US" w:bidi="ar-SA"/>
      </w:rPr>
    </w:lvl>
    <w:lvl w:ilvl="2" w:tplc="5A889E50">
      <w:numFmt w:val="bullet"/>
      <w:lvlText w:val="•"/>
      <w:lvlJc w:val="left"/>
      <w:pPr>
        <w:ind w:left="2277" w:hanging="163"/>
      </w:pPr>
      <w:rPr>
        <w:rFonts w:hint="default"/>
        <w:lang w:val="vi" w:eastAsia="en-US" w:bidi="ar-SA"/>
      </w:rPr>
    </w:lvl>
    <w:lvl w:ilvl="3" w:tplc="D2882F9E">
      <w:numFmt w:val="bullet"/>
      <w:lvlText w:val="•"/>
      <w:lvlJc w:val="left"/>
      <w:pPr>
        <w:ind w:left="3365" w:hanging="163"/>
      </w:pPr>
      <w:rPr>
        <w:rFonts w:hint="default"/>
        <w:lang w:val="vi" w:eastAsia="en-US" w:bidi="ar-SA"/>
      </w:rPr>
    </w:lvl>
    <w:lvl w:ilvl="4" w:tplc="130C1710">
      <w:numFmt w:val="bullet"/>
      <w:lvlText w:val="•"/>
      <w:lvlJc w:val="left"/>
      <w:pPr>
        <w:ind w:left="4454" w:hanging="163"/>
      </w:pPr>
      <w:rPr>
        <w:rFonts w:hint="default"/>
        <w:lang w:val="vi" w:eastAsia="en-US" w:bidi="ar-SA"/>
      </w:rPr>
    </w:lvl>
    <w:lvl w:ilvl="5" w:tplc="47784C8E">
      <w:numFmt w:val="bullet"/>
      <w:lvlText w:val="•"/>
      <w:lvlJc w:val="left"/>
      <w:pPr>
        <w:ind w:left="5542" w:hanging="163"/>
      </w:pPr>
      <w:rPr>
        <w:rFonts w:hint="default"/>
        <w:lang w:val="vi" w:eastAsia="en-US" w:bidi="ar-SA"/>
      </w:rPr>
    </w:lvl>
    <w:lvl w:ilvl="6" w:tplc="6C6E4E22">
      <w:numFmt w:val="bullet"/>
      <w:lvlText w:val="•"/>
      <w:lvlJc w:val="left"/>
      <w:pPr>
        <w:ind w:left="6631" w:hanging="163"/>
      </w:pPr>
      <w:rPr>
        <w:rFonts w:hint="default"/>
        <w:lang w:val="vi" w:eastAsia="en-US" w:bidi="ar-SA"/>
      </w:rPr>
    </w:lvl>
    <w:lvl w:ilvl="7" w:tplc="FF60A5B0">
      <w:numFmt w:val="bullet"/>
      <w:lvlText w:val="•"/>
      <w:lvlJc w:val="left"/>
      <w:pPr>
        <w:ind w:left="7719" w:hanging="163"/>
      </w:pPr>
      <w:rPr>
        <w:rFonts w:hint="default"/>
        <w:lang w:val="vi" w:eastAsia="en-US" w:bidi="ar-SA"/>
      </w:rPr>
    </w:lvl>
    <w:lvl w:ilvl="8" w:tplc="01E29A0A">
      <w:numFmt w:val="bullet"/>
      <w:lvlText w:val="•"/>
      <w:lvlJc w:val="left"/>
      <w:pPr>
        <w:ind w:left="8808" w:hanging="163"/>
      </w:pPr>
      <w:rPr>
        <w:rFonts w:hint="default"/>
        <w:lang w:val="vi" w:eastAsia="en-US" w:bidi="ar-SA"/>
      </w:rPr>
    </w:lvl>
  </w:abstractNum>
  <w:abstractNum w:abstractNumId="25" w15:restartNumberingAfterBreak="0">
    <w:nsid w:val="6EC43246"/>
    <w:multiLevelType w:val="singleLevel"/>
    <w:tmpl w:val="A8E4A314"/>
    <w:lvl w:ilvl="0">
      <w:start w:val="4"/>
      <w:numFmt w:val="bullet"/>
      <w:lvlText w:val="-"/>
      <w:lvlJc w:val="left"/>
      <w:pPr>
        <w:tabs>
          <w:tab w:val="num" w:pos="600"/>
        </w:tabs>
        <w:ind w:left="600" w:hanging="360"/>
      </w:pPr>
      <w:rPr>
        <w:rFonts w:ascii="Times New Roman" w:hAnsi="Times New Roman" w:hint="default"/>
      </w:rPr>
    </w:lvl>
  </w:abstractNum>
  <w:abstractNum w:abstractNumId="26" w15:restartNumberingAfterBreak="0">
    <w:nsid w:val="74582BEB"/>
    <w:multiLevelType w:val="multilevel"/>
    <w:tmpl w:val="39A4B00C"/>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27" w15:restartNumberingAfterBreak="0">
    <w:nsid w:val="7674011A"/>
    <w:multiLevelType w:val="multilevel"/>
    <w:tmpl w:val="7436C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082CAB"/>
    <w:multiLevelType w:val="hybridMultilevel"/>
    <w:tmpl w:val="B554CAEA"/>
    <w:lvl w:ilvl="0" w:tplc="FCC24392">
      <w:numFmt w:val="bullet"/>
      <w:lvlText w:val="-"/>
      <w:lvlJc w:val="left"/>
      <w:pPr>
        <w:ind w:left="104" w:hanging="102"/>
      </w:pPr>
      <w:rPr>
        <w:rFonts w:ascii="Arial" w:eastAsia="Arial" w:hAnsi="Arial" w:cs="Arial" w:hint="default"/>
        <w:i/>
        <w:iCs/>
        <w:color w:val="424143"/>
        <w:w w:val="116"/>
        <w:sz w:val="15"/>
        <w:szCs w:val="15"/>
        <w:lang w:val="vi" w:eastAsia="en-US" w:bidi="ar-SA"/>
      </w:rPr>
    </w:lvl>
    <w:lvl w:ilvl="1" w:tplc="B1F6D354">
      <w:numFmt w:val="bullet"/>
      <w:lvlText w:val="•"/>
      <w:lvlJc w:val="left"/>
      <w:pPr>
        <w:ind w:left="1188" w:hanging="102"/>
      </w:pPr>
      <w:rPr>
        <w:rFonts w:hint="default"/>
        <w:lang w:val="vi" w:eastAsia="en-US" w:bidi="ar-SA"/>
      </w:rPr>
    </w:lvl>
    <w:lvl w:ilvl="2" w:tplc="CCE2882A">
      <w:numFmt w:val="bullet"/>
      <w:lvlText w:val="•"/>
      <w:lvlJc w:val="left"/>
      <w:pPr>
        <w:ind w:left="2277" w:hanging="102"/>
      </w:pPr>
      <w:rPr>
        <w:rFonts w:hint="default"/>
        <w:lang w:val="vi" w:eastAsia="en-US" w:bidi="ar-SA"/>
      </w:rPr>
    </w:lvl>
    <w:lvl w:ilvl="3" w:tplc="1C1EFCFA">
      <w:numFmt w:val="bullet"/>
      <w:lvlText w:val="•"/>
      <w:lvlJc w:val="left"/>
      <w:pPr>
        <w:ind w:left="3365" w:hanging="102"/>
      </w:pPr>
      <w:rPr>
        <w:rFonts w:hint="default"/>
        <w:lang w:val="vi" w:eastAsia="en-US" w:bidi="ar-SA"/>
      </w:rPr>
    </w:lvl>
    <w:lvl w:ilvl="4" w:tplc="945AE190">
      <w:numFmt w:val="bullet"/>
      <w:lvlText w:val="•"/>
      <w:lvlJc w:val="left"/>
      <w:pPr>
        <w:ind w:left="4454" w:hanging="102"/>
      </w:pPr>
      <w:rPr>
        <w:rFonts w:hint="default"/>
        <w:lang w:val="vi" w:eastAsia="en-US" w:bidi="ar-SA"/>
      </w:rPr>
    </w:lvl>
    <w:lvl w:ilvl="5" w:tplc="05167FE0">
      <w:numFmt w:val="bullet"/>
      <w:lvlText w:val="•"/>
      <w:lvlJc w:val="left"/>
      <w:pPr>
        <w:ind w:left="5542" w:hanging="102"/>
      </w:pPr>
      <w:rPr>
        <w:rFonts w:hint="default"/>
        <w:lang w:val="vi" w:eastAsia="en-US" w:bidi="ar-SA"/>
      </w:rPr>
    </w:lvl>
    <w:lvl w:ilvl="6" w:tplc="40623AD0">
      <w:numFmt w:val="bullet"/>
      <w:lvlText w:val="•"/>
      <w:lvlJc w:val="left"/>
      <w:pPr>
        <w:ind w:left="6631" w:hanging="102"/>
      </w:pPr>
      <w:rPr>
        <w:rFonts w:hint="default"/>
        <w:lang w:val="vi" w:eastAsia="en-US" w:bidi="ar-SA"/>
      </w:rPr>
    </w:lvl>
    <w:lvl w:ilvl="7" w:tplc="B1AC92BC">
      <w:numFmt w:val="bullet"/>
      <w:lvlText w:val="•"/>
      <w:lvlJc w:val="left"/>
      <w:pPr>
        <w:ind w:left="7719" w:hanging="102"/>
      </w:pPr>
      <w:rPr>
        <w:rFonts w:hint="default"/>
        <w:lang w:val="vi" w:eastAsia="en-US" w:bidi="ar-SA"/>
      </w:rPr>
    </w:lvl>
    <w:lvl w:ilvl="8" w:tplc="CBB68F92">
      <w:numFmt w:val="bullet"/>
      <w:lvlText w:val="•"/>
      <w:lvlJc w:val="left"/>
      <w:pPr>
        <w:ind w:left="8808" w:hanging="102"/>
      </w:pPr>
      <w:rPr>
        <w:rFonts w:hint="default"/>
        <w:lang w:val="vi" w:eastAsia="en-US" w:bidi="ar-SA"/>
      </w:rPr>
    </w:lvl>
  </w:abstractNum>
  <w:abstractNum w:abstractNumId="29" w15:restartNumberingAfterBreak="0">
    <w:nsid w:val="78F34BB0"/>
    <w:multiLevelType w:val="hybridMultilevel"/>
    <w:tmpl w:val="C4709E8E"/>
    <w:lvl w:ilvl="0" w:tplc="9D2AC4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1973D5"/>
    <w:multiLevelType w:val="hybridMultilevel"/>
    <w:tmpl w:val="08227CAA"/>
    <w:lvl w:ilvl="0" w:tplc="254AD53E">
      <w:start w:val="2"/>
      <w:numFmt w:val="bullet"/>
      <w:lvlText w:val="-"/>
      <w:lvlJc w:val="left"/>
      <w:pPr>
        <w:ind w:left="1082" w:hanging="360"/>
      </w:pPr>
      <w:rPr>
        <w:rFonts w:ascii="Times New Roman" w:eastAsia="Times New Roman" w:hAnsi="Times New Roman" w:cs="Times New Roman" w:hint="default"/>
        <w:color w:val="auto"/>
      </w:rPr>
    </w:lvl>
    <w:lvl w:ilvl="1" w:tplc="04090003">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31" w15:restartNumberingAfterBreak="0">
    <w:nsid w:val="7B122E43"/>
    <w:multiLevelType w:val="hybridMultilevel"/>
    <w:tmpl w:val="044AF9A0"/>
    <w:lvl w:ilvl="0" w:tplc="59B4DC0A">
      <w:numFmt w:val="bullet"/>
      <w:lvlText w:val="+"/>
      <w:lvlJc w:val="left"/>
      <w:pPr>
        <w:ind w:left="840" w:hanging="360"/>
      </w:pPr>
      <w:rPr>
        <w:rFonts w:ascii="Times New Roman" w:eastAsia="Times New Roman" w:hAnsi="Times New Roman" w:cs="Times New Roman" w:hint="default"/>
        <w:color w:val="auto"/>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15"/>
  </w:num>
  <w:num w:numId="3">
    <w:abstractNumId w:val="17"/>
  </w:num>
  <w:num w:numId="4">
    <w:abstractNumId w:val="14"/>
  </w:num>
  <w:num w:numId="5">
    <w:abstractNumId w:val="7"/>
  </w:num>
  <w:num w:numId="6">
    <w:abstractNumId w:val="16"/>
  </w:num>
  <w:num w:numId="7">
    <w:abstractNumId w:val="6"/>
  </w:num>
  <w:num w:numId="8">
    <w:abstractNumId w:val="27"/>
  </w:num>
  <w:num w:numId="9">
    <w:abstractNumId w:val="12"/>
  </w:num>
  <w:num w:numId="10">
    <w:abstractNumId w:val="30"/>
  </w:num>
  <w:num w:numId="11">
    <w:abstractNumId w:val="0"/>
  </w:num>
  <w:num w:numId="12">
    <w:abstractNumId w:val="23"/>
  </w:num>
  <w:num w:numId="13">
    <w:abstractNumId w:val="2"/>
  </w:num>
  <w:num w:numId="14">
    <w:abstractNumId w:val="18"/>
  </w:num>
  <w:num w:numId="15">
    <w:abstractNumId w:val="5"/>
  </w:num>
  <w:num w:numId="16">
    <w:abstractNumId w:val="31"/>
  </w:num>
  <w:num w:numId="17">
    <w:abstractNumId w:val="22"/>
  </w:num>
  <w:num w:numId="18">
    <w:abstractNumId w:val="29"/>
  </w:num>
  <w:num w:numId="19">
    <w:abstractNumId w:val="20"/>
  </w:num>
  <w:num w:numId="20">
    <w:abstractNumId w:val="25"/>
  </w:num>
  <w:num w:numId="21">
    <w:abstractNumId w:val="26"/>
  </w:num>
  <w:num w:numId="22">
    <w:abstractNumId w:val="8"/>
  </w:num>
  <w:num w:numId="23">
    <w:abstractNumId w:val="12"/>
    <w:lvlOverride w:ilvl="0">
      <w:startOverride w:val="5"/>
    </w:lvlOverride>
    <w:lvlOverride w:ilvl="1">
      <w:startOverride w:val="1"/>
    </w:lvlOverride>
    <w:lvlOverride w:ilvl="2">
      <w:startOverride w:val="3"/>
    </w:lvlOverride>
  </w:num>
  <w:num w:numId="24">
    <w:abstractNumId w:val="12"/>
    <w:lvlOverride w:ilvl="0">
      <w:startOverride w:val="5"/>
    </w:lvlOverride>
    <w:lvlOverride w:ilvl="1">
      <w:startOverride w:val="2"/>
    </w:lvlOverride>
    <w:lvlOverride w:ilvl="2">
      <w:startOverride w:val="3"/>
    </w:lvlOverride>
  </w:num>
  <w:num w:numId="25">
    <w:abstractNumId w:val="28"/>
  </w:num>
  <w:num w:numId="26">
    <w:abstractNumId w:val="10"/>
  </w:num>
  <w:num w:numId="27">
    <w:abstractNumId w:val="3"/>
  </w:num>
  <w:num w:numId="28">
    <w:abstractNumId w:val="13"/>
  </w:num>
  <w:num w:numId="29">
    <w:abstractNumId w:val="4"/>
  </w:num>
  <w:num w:numId="30">
    <w:abstractNumId w:val="19"/>
  </w:num>
  <w:num w:numId="31">
    <w:abstractNumId w:val="21"/>
  </w:num>
  <w:num w:numId="32">
    <w:abstractNumId w:val="24"/>
  </w:num>
  <w:num w:numId="33">
    <w:abstractNumId w:val="9"/>
  </w:num>
  <w:num w:numId="34">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802"/>
    <w:rsid w:val="00000735"/>
    <w:rsid w:val="00001118"/>
    <w:rsid w:val="00001130"/>
    <w:rsid w:val="0000121C"/>
    <w:rsid w:val="00001FA1"/>
    <w:rsid w:val="00002C7C"/>
    <w:rsid w:val="0000303C"/>
    <w:rsid w:val="000040D6"/>
    <w:rsid w:val="00004C96"/>
    <w:rsid w:val="00005D1A"/>
    <w:rsid w:val="0000619D"/>
    <w:rsid w:val="000063B4"/>
    <w:rsid w:val="000065E1"/>
    <w:rsid w:val="00006EFC"/>
    <w:rsid w:val="000074F0"/>
    <w:rsid w:val="00010CB2"/>
    <w:rsid w:val="00010D3F"/>
    <w:rsid w:val="000110DD"/>
    <w:rsid w:val="0001233E"/>
    <w:rsid w:val="00012488"/>
    <w:rsid w:val="000131A2"/>
    <w:rsid w:val="000133FB"/>
    <w:rsid w:val="00013E11"/>
    <w:rsid w:val="00014210"/>
    <w:rsid w:val="000156DC"/>
    <w:rsid w:val="00016288"/>
    <w:rsid w:val="0001642F"/>
    <w:rsid w:val="0001736F"/>
    <w:rsid w:val="00017420"/>
    <w:rsid w:val="000200F4"/>
    <w:rsid w:val="0002034D"/>
    <w:rsid w:val="00020711"/>
    <w:rsid w:val="00020CE3"/>
    <w:rsid w:val="000217D8"/>
    <w:rsid w:val="00021991"/>
    <w:rsid w:val="00022842"/>
    <w:rsid w:val="00022EDD"/>
    <w:rsid w:val="00022F89"/>
    <w:rsid w:val="0002392D"/>
    <w:rsid w:val="00024C31"/>
    <w:rsid w:val="00024DA2"/>
    <w:rsid w:val="00024F54"/>
    <w:rsid w:val="00025007"/>
    <w:rsid w:val="000259D1"/>
    <w:rsid w:val="00025FC4"/>
    <w:rsid w:val="00026260"/>
    <w:rsid w:val="00027718"/>
    <w:rsid w:val="00027FD0"/>
    <w:rsid w:val="000309D4"/>
    <w:rsid w:val="00030F1C"/>
    <w:rsid w:val="00030F5B"/>
    <w:rsid w:val="0003188C"/>
    <w:rsid w:val="000318C3"/>
    <w:rsid w:val="00032122"/>
    <w:rsid w:val="00032C56"/>
    <w:rsid w:val="00032C8C"/>
    <w:rsid w:val="0003333F"/>
    <w:rsid w:val="000333DD"/>
    <w:rsid w:val="00034119"/>
    <w:rsid w:val="00034642"/>
    <w:rsid w:val="00034B54"/>
    <w:rsid w:val="00034EB1"/>
    <w:rsid w:val="0003506A"/>
    <w:rsid w:val="00037206"/>
    <w:rsid w:val="0003746E"/>
    <w:rsid w:val="00037635"/>
    <w:rsid w:val="00037729"/>
    <w:rsid w:val="00037B8F"/>
    <w:rsid w:val="00040B4F"/>
    <w:rsid w:val="00041164"/>
    <w:rsid w:val="00041698"/>
    <w:rsid w:val="00041F12"/>
    <w:rsid w:val="0004206D"/>
    <w:rsid w:val="00043278"/>
    <w:rsid w:val="0004329E"/>
    <w:rsid w:val="00043620"/>
    <w:rsid w:val="00044562"/>
    <w:rsid w:val="0004476E"/>
    <w:rsid w:val="00044A36"/>
    <w:rsid w:val="000464B5"/>
    <w:rsid w:val="0004700A"/>
    <w:rsid w:val="00047018"/>
    <w:rsid w:val="00047309"/>
    <w:rsid w:val="000473F6"/>
    <w:rsid w:val="00050881"/>
    <w:rsid w:val="00050A2B"/>
    <w:rsid w:val="000510E7"/>
    <w:rsid w:val="00051CBE"/>
    <w:rsid w:val="00052B92"/>
    <w:rsid w:val="00052FF8"/>
    <w:rsid w:val="000540A9"/>
    <w:rsid w:val="00055902"/>
    <w:rsid w:val="000559E3"/>
    <w:rsid w:val="00055C08"/>
    <w:rsid w:val="00056263"/>
    <w:rsid w:val="00056D21"/>
    <w:rsid w:val="000571E2"/>
    <w:rsid w:val="000572D8"/>
    <w:rsid w:val="00057775"/>
    <w:rsid w:val="000579F8"/>
    <w:rsid w:val="00060CB5"/>
    <w:rsid w:val="0006193C"/>
    <w:rsid w:val="00061E6F"/>
    <w:rsid w:val="00062E6D"/>
    <w:rsid w:val="00062EFA"/>
    <w:rsid w:val="0006308C"/>
    <w:rsid w:val="00064194"/>
    <w:rsid w:val="0006426A"/>
    <w:rsid w:val="00065555"/>
    <w:rsid w:val="0006582E"/>
    <w:rsid w:val="000658A9"/>
    <w:rsid w:val="0006594E"/>
    <w:rsid w:val="00065AC0"/>
    <w:rsid w:val="00066127"/>
    <w:rsid w:val="0006687F"/>
    <w:rsid w:val="000676F0"/>
    <w:rsid w:val="0006788E"/>
    <w:rsid w:val="00067925"/>
    <w:rsid w:val="00067928"/>
    <w:rsid w:val="00067C2E"/>
    <w:rsid w:val="0007023D"/>
    <w:rsid w:val="00070B4D"/>
    <w:rsid w:val="00070BB2"/>
    <w:rsid w:val="000718D7"/>
    <w:rsid w:val="00071C00"/>
    <w:rsid w:val="00072CB9"/>
    <w:rsid w:val="00073E1A"/>
    <w:rsid w:val="000740B3"/>
    <w:rsid w:val="00074225"/>
    <w:rsid w:val="00074354"/>
    <w:rsid w:val="00074776"/>
    <w:rsid w:val="00074980"/>
    <w:rsid w:val="00077064"/>
    <w:rsid w:val="0008001C"/>
    <w:rsid w:val="00080910"/>
    <w:rsid w:val="00081317"/>
    <w:rsid w:val="000814DF"/>
    <w:rsid w:val="0008184A"/>
    <w:rsid w:val="000820EE"/>
    <w:rsid w:val="00082316"/>
    <w:rsid w:val="00082390"/>
    <w:rsid w:val="00082929"/>
    <w:rsid w:val="00082AA6"/>
    <w:rsid w:val="0008355D"/>
    <w:rsid w:val="00084FA2"/>
    <w:rsid w:val="00085088"/>
    <w:rsid w:val="0008691E"/>
    <w:rsid w:val="000869C1"/>
    <w:rsid w:val="00086E10"/>
    <w:rsid w:val="00087E0E"/>
    <w:rsid w:val="000909B3"/>
    <w:rsid w:val="00090DE2"/>
    <w:rsid w:val="000925AE"/>
    <w:rsid w:val="000938A2"/>
    <w:rsid w:val="00094E7C"/>
    <w:rsid w:val="00094F01"/>
    <w:rsid w:val="00095BDC"/>
    <w:rsid w:val="00097417"/>
    <w:rsid w:val="00097514"/>
    <w:rsid w:val="000A006E"/>
    <w:rsid w:val="000A069D"/>
    <w:rsid w:val="000A0947"/>
    <w:rsid w:val="000A0AAC"/>
    <w:rsid w:val="000A0F13"/>
    <w:rsid w:val="000A17A6"/>
    <w:rsid w:val="000A3669"/>
    <w:rsid w:val="000A3AB8"/>
    <w:rsid w:val="000A43E6"/>
    <w:rsid w:val="000A4A6D"/>
    <w:rsid w:val="000A4CA7"/>
    <w:rsid w:val="000A685D"/>
    <w:rsid w:val="000A718E"/>
    <w:rsid w:val="000A71EF"/>
    <w:rsid w:val="000A72A9"/>
    <w:rsid w:val="000B037A"/>
    <w:rsid w:val="000B05A4"/>
    <w:rsid w:val="000B16FA"/>
    <w:rsid w:val="000B190E"/>
    <w:rsid w:val="000B23FE"/>
    <w:rsid w:val="000B2A9E"/>
    <w:rsid w:val="000B3516"/>
    <w:rsid w:val="000B3939"/>
    <w:rsid w:val="000B4596"/>
    <w:rsid w:val="000B6256"/>
    <w:rsid w:val="000B7516"/>
    <w:rsid w:val="000C0E99"/>
    <w:rsid w:val="000C1298"/>
    <w:rsid w:val="000C12EA"/>
    <w:rsid w:val="000C1F2F"/>
    <w:rsid w:val="000C22F9"/>
    <w:rsid w:val="000C2888"/>
    <w:rsid w:val="000C2BBF"/>
    <w:rsid w:val="000C3D08"/>
    <w:rsid w:val="000C4BF2"/>
    <w:rsid w:val="000C64E0"/>
    <w:rsid w:val="000C75E8"/>
    <w:rsid w:val="000C772D"/>
    <w:rsid w:val="000D0620"/>
    <w:rsid w:val="000D0BB1"/>
    <w:rsid w:val="000D0C2B"/>
    <w:rsid w:val="000D2057"/>
    <w:rsid w:val="000D25AE"/>
    <w:rsid w:val="000D27B3"/>
    <w:rsid w:val="000D32BF"/>
    <w:rsid w:val="000D3C4A"/>
    <w:rsid w:val="000D4166"/>
    <w:rsid w:val="000D4775"/>
    <w:rsid w:val="000D4AFB"/>
    <w:rsid w:val="000D5773"/>
    <w:rsid w:val="000D5A06"/>
    <w:rsid w:val="000D5B2A"/>
    <w:rsid w:val="000D5E38"/>
    <w:rsid w:val="000E0190"/>
    <w:rsid w:val="000E023E"/>
    <w:rsid w:val="000E3B74"/>
    <w:rsid w:val="000E4897"/>
    <w:rsid w:val="000E4AE7"/>
    <w:rsid w:val="000E5362"/>
    <w:rsid w:val="000E5A79"/>
    <w:rsid w:val="000E5B64"/>
    <w:rsid w:val="000E733D"/>
    <w:rsid w:val="000E736D"/>
    <w:rsid w:val="000E7B1B"/>
    <w:rsid w:val="000E7B8B"/>
    <w:rsid w:val="000E7F95"/>
    <w:rsid w:val="000F0125"/>
    <w:rsid w:val="000F0D48"/>
    <w:rsid w:val="000F193E"/>
    <w:rsid w:val="000F1A15"/>
    <w:rsid w:val="000F1C42"/>
    <w:rsid w:val="000F2A03"/>
    <w:rsid w:val="000F410D"/>
    <w:rsid w:val="000F450F"/>
    <w:rsid w:val="000F45DB"/>
    <w:rsid w:val="000F4971"/>
    <w:rsid w:val="000F4CCE"/>
    <w:rsid w:val="000F50D6"/>
    <w:rsid w:val="000F52F6"/>
    <w:rsid w:val="000F536F"/>
    <w:rsid w:val="000F566D"/>
    <w:rsid w:val="000F688D"/>
    <w:rsid w:val="000F74C4"/>
    <w:rsid w:val="001006F9"/>
    <w:rsid w:val="001007DF"/>
    <w:rsid w:val="00100AD8"/>
    <w:rsid w:val="00100E54"/>
    <w:rsid w:val="001011AB"/>
    <w:rsid w:val="00101B49"/>
    <w:rsid w:val="00102441"/>
    <w:rsid w:val="0010265D"/>
    <w:rsid w:val="001028DF"/>
    <w:rsid w:val="00102E2D"/>
    <w:rsid w:val="00102ECF"/>
    <w:rsid w:val="00103D7E"/>
    <w:rsid w:val="0010509E"/>
    <w:rsid w:val="001053C7"/>
    <w:rsid w:val="00105F77"/>
    <w:rsid w:val="00105F83"/>
    <w:rsid w:val="001061CE"/>
    <w:rsid w:val="0010683A"/>
    <w:rsid w:val="001068CB"/>
    <w:rsid w:val="00107FD8"/>
    <w:rsid w:val="00111300"/>
    <w:rsid w:val="001116A3"/>
    <w:rsid w:val="001116F2"/>
    <w:rsid w:val="00111D52"/>
    <w:rsid w:val="00113796"/>
    <w:rsid w:val="001140DA"/>
    <w:rsid w:val="00114CD1"/>
    <w:rsid w:val="0011569B"/>
    <w:rsid w:val="0011696F"/>
    <w:rsid w:val="00117BD0"/>
    <w:rsid w:val="00117E27"/>
    <w:rsid w:val="0012083E"/>
    <w:rsid w:val="00120F4D"/>
    <w:rsid w:val="00120FCD"/>
    <w:rsid w:val="001215E1"/>
    <w:rsid w:val="00121DB5"/>
    <w:rsid w:val="00121DFF"/>
    <w:rsid w:val="00121FAC"/>
    <w:rsid w:val="0012221A"/>
    <w:rsid w:val="00123FD1"/>
    <w:rsid w:val="001245C0"/>
    <w:rsid w:val="001257C8"/>
    <w:rsid w:val="00125E7F"/>
    <w:rsid w:val="00126A36"/>
    <w:rsid w:val="00126C7F"/>
    <w:rsid w:val="001270D5"/>
    <w:rsid w:val="001271E0"/>
    <w:rsid w:val="00127D2A"/>
    <w:rsid w:val="00131B09"/>
    <w:rsid w:val="001334B5"/>
    <w:rsid w:val="00133D9E"/>
    <w:rsid w:val="00133E31"/>
    <w:rsid w:val="00134E97"/>
    <w:rsid w:val="00135435"/>
    <w:rsid w:val="00140372"/>
    <w:rsid w:val="0014054E"/>
    <w:rsid w:val="001418FE"/>
    <w:rsid w:val="001422D3"/>
    <w:rsid w:val="00142421"/>
    <w:rsid w:val="00142523"/>
    <w:rsid w:val="00143925"/>
    <w:rsid w:val="0014399E"/>
    <w:rsid w:val="00143B8E"/>
    <w:rsid w:val="0014463B"/>
    <w:rsid w:val="001446E9"/>
    <w:rsid w:val="00145616"/>
    <w:rsid w:val="00146395"/>
    <w:rsid w:val="001464ED"/>
    <w:rsid w:val="00146657"/>
    <w:rsid w:val="0014778F"/>
    <w:rsid w:val="00150333"/>
    <w:rsid w:val="001515F0"/>
    <w:rsid w:val="001525DD"/>
    <w:rsid w:val="001544AE"/>
    <w:rsid w:val="00154652"/>
    <w:rsid w:val="00155394"/>
    <w:rsid w:val="00155BAE"/>
    <w:rsid w:val="00155C26"/>
    <w:rsid w:val="001561B0"/>
    <w:rsid w:val="00156DE9"/>
    <w:rsid w:val="00156DF7"/>
    <w:rsid w:val="001608A6"/>
    <w:rsid w:val="00160B7C"/>
    <w:rsid w:val="00161270"/>
    <w:rsid w:val="001612B0"/>
    <w:rsid w:val="001612E9"/>
    <w:rsid w:val="00161844"/>
    <w:rsid w:val="00163A3A"/>
    <w:rsid w:val="00163F44"/>
    <w:rsid w:val="0016435C"/>
    <w:rsid w:val="00164DF7"/>
    <w:rsid w:val="001654B1"/>
    <w:rsid w:val="001657DA"/>
    <w:rsid w:val="001661CA"/>
    <w:rsid w:val="00166290"/>
    <w:rsid w:val="001669C0"/>
    <w:rsid w:val="00166C86"/>
    <w:rsid w:val="00167158"/>
    <w:rsid w:val="00167A54"/>
    <w:rsid w:val="00167C3E"/>
    <w:rsid w:val="00167C41"/>
    <w:rsid w:val="00171CE3"/>
    <w:rsid w:val="00171D8B"/>
    <w:rsid w:val="0017212D"/>
    <w:rsid w:val="0017224C"/>
    <w:rsid w:val="00172DAA"/>
    <w:rsid w:val="00173265"/>
    <w:rsid w:val="00173595"/>
    <w:rsid w:val="001745B6"/>
    <w:rsid w:val="0017642B"/>
    <w:rsid w:val="00177D38"/>
    <w:rsid w:val="00177D83"/>
    <w:rsid w:val="00180384"/>
    <w:rsid w:val="00180527"/>
    <w:rsid w:val="00180E9D"/>
    <w:rsid w:val="00180FE0"/>
    <w:rsid w:val="00181164"/>
    <w:rsid w:val="00181544"/>
    <w:rsid w:val="00181B22"/>
    <w:rsid w:val="00182A22"/>
    <w:rsid w:val="00183500"/>
    <w:rsid w:val="00183689"/>
    <w:rsid w:val="00183BF5"/>
    <w:rsid w:val="00183D85"/>
    <w:rsid w:val="00184234"/>
    <w:rsid w:val="00184E82"/>
    <w:rsid w:val="00185105"/>
    <w:rsid w:val="0018541A"/>
    <w:rsid w:val="001861E5"/>
    <w:rsid w:val="00186411"/>
    <w:rsid w:val="00186552"/>
    <w:rsid w:val="0018684D"/>
    <w:rsid w:val="00187236"/>
    <w:rsid w:val="00190570"/>
    <w:rsid w:val="00190A44"/>
    <w:rsid w:val="001917E2"/>
    <w:rsid w:val="001921C1"/>
    <w:rsid w:val="001929C7"/>
    <w:rsid w:val="0019361E"/>
    <w:rsid w:val="00193756"/>
    <w:rsid w:val="00193782"/>
    <w:rsid w:val="00193F54"/>
    <w:rsid w:val="001943C2"/>
    <w:rsid w:val="00194870"/>
    <w:rsid w:val="00194A06"/>
    <w:rsid w:val="0019535A"/>
    <w:rsid w:val="001955F9"/>
    <w:rsid w:val="00195A57"/>
    <w:rsid w:val="00196555"/>
    <w:rsid w:val="001966B1"/>
    <w:rsid w:val="001967EF"/>
    <w:rsid w:val="001977A4"/>
    <w:rsid w:val="00197839"/>
    <w:rsid w:val="001A088B"/>
    <w:rsid w:val="001A1EE3"/>
    <w:rsid w:val="001A3E84"/>
    <w:rsid w:val="001A6010"/>
    <w:rsid w:val="001A60A5"/>
    <w:rsid w:val="001A7109"/>
    <w:rsid w:val="001A76F5"/>
    <w:rsid w:val="001B0504"/>
    <w:rsid w:val="001B0D0F"/>
    <w:rsid w:val="001B16F7"/>
    <w:rsid w:val="001B17FE"/>
    <w:rsid w:val="001B1A60"/>
    <w:rsid w:val="001B1AA1"/>
    <w:rsid w:val="001B2106"/>
    <w:rsid w:val="001B2B31"/>
    <w:rsid w:val="001B30A2"/>
    <w:rsid w:val="001B30C5"/>
    <w:rsid w:val="001B3560"/>
    <w:rsid w:val="001B3967"/>
    <w:rsid w:val="001B3D5C"/>
    <w:rsid w:val="001B3E63"/>
    <w:rsid w:val="001B4B35"/>
    <w:rsid w:val="001B5A5A"/>
    <w:rsid w:val="001B6029"/>
    <w:rsid w:val="001B7283"/>
    <w:rsid w:val="001B72C6"/>
    <w:rsid w:val="001B768D"/>
    <w:rsid w:val="001B78E1"/>
    <w:rsid w:val="001B7CE6"/>
    <w:rsid w:val="001C1C72"/>
    <w:rsid w:val="001C3D2C"/>
    <w:rsid w:val="001C4291"/>
    <w:rsid w:val="001C6364"/>
    <w:rsid w:val="001C6B84"/>
    <w:rsid w:val="001D0ACF"/>
    <w:rsid w:val="001D0AF9"/>
    <w:rsid w:val="001D0CC8"/>
    <w:rsid w:val="001D0CCE"/>
    <w:rsid w:val="001D1562"/>
    <w:rsid w:val="001D15D8"/>
    <w:rsid w:val="001D1754"/>
    <w:rsid w:val="001D1BED"/>
    <w:rsid w:val="001D266B"/>
    <w:rsid w:val="001D29EB"/>
    <w:rsid w:val="001D2A1E"/>
    <w:rsid w:val="001D2DF3"/>
    <w:rsid w:val="001D3252"/>
    <w:rsid w:val="001D3529"/>
    <w:rsid w:val="001D3D6E"/>
    <w:rsid w:val="001D3F9A"/>
    <w:rsid w:val="001D42B2"/>
    <w:rsid w:val="001D43A4"/>
    <w:rsid w:val="001D50DD"/>
    <w:rsid w:val="001D66AE"/>
    <w:rsid w:val="001D6840"/>
    <w:rsid w:val="001D6DBE"/>
    <w:rsid w:val="001D6E3B"/>
    <w:rsid w:val="001D7068"/>
    <w:rsid w:val="001D793F"/>
    <w:rsid w:val="001D7C4E"/>
    <w:rsid w:val="001D7D4E"/>
    <w:rsid w:val="001E080D"/>
    <w:rsid w:val="001E0B74"/>
    <w:rsid w:val="001E0E2B"/>
    <w:rsid w:val="001E1820"/>
    <w:rsid w:val="001E46B8"/>
    <w:rsid w:val="001E47AB"/>
    <w:rsid w:val="001E48A9"/>
    <w:rsid w:val="001E4C33"/>
    <w:rsid w:val="001E5110"/>
    <w:rsid w:val="001E514C"/>
    <w:rsid w:val="001E542B"/>
    <w:rsid w:val="001E55EB"/>
    <w:rsid w:val="001E58BE"/>
    <w:rsid w:val="001E6551"/>
    <w:rsid w:val="001E753F"/>
    <w:rsid w:val="001F0FFC"/>
    <w:rsid w:val="001F1419"/>
    <w:rsid w:val="001F15F2"/>
    <w:rsid w:val="001F1631"/>
    <w:rsid w:val="001F21DC"/>
    <w:rsid w:val="001F2CA5"/>
    <w:rsid w:val="001F3638"/>
    <w:rsid w:val="001F3D39"/>
    <w:rsid w:val="001F506D"/>
    <w:rsid w:val="001F5A62"/>
    <w:rsid w:val="001F5E5A"/>
    <w:rsid w:val="001F61C8"/>
    <w:rsid w:val="001F7978"/>
    <w:rsid w:val="00200064"/>
    <w:rsid w:val="0020033B"/>
    <w:rsid w:val="002007B6"/>
    <w:rsid w:val="002018FC"/>
    <w:rsid w:val="00201D5D"/>
    <w:rsid w:val="00202105"/>
    <w:rsid w:val="00202585"/>
    <w:rsid w:val="0020286B"/>
    <w:rsid w:val="00203166"/>
    <w:rsid w:val="0020360D"/>
    <w:rsid w:val="00204219"/>
    <w:rsid w:val="0020559B"/>
    <w:rsid w:val="002057F9"/>
    <w:rsid w:val="00205D91"/>
    <w:rsid w:val="00206165"/>
    <w:rsid w:val="00206380"/>
    <w:rsid w:val="00206BDB"/>
    <w:rsid w:val="00207BB7"/>
    <w:rsid w:val="00210083"/>
    <w:rsid w:val="00210C28"/>
    <w:rsid w:val="00211138"/>
    <w:rsid w:val="0021117A"/>
    <w:rsid w:val="00211A5A"/>
    <w:rsid w:val="00211C75"/>
    <w:rsid w:val="002121C0"/>
    <w:rsid w:val="002122D1"/>
    <w:rsid w:val="002124F2"/>
    <w:rsid w:val="00212699"/>
    <w:rsid w:val="00213BDA"/>
    <w:rsid w:val="002145C0"/>
    <w:rsid w:val="00214C88"/>
    <w:rsid w:val="00214CE4"/>
    <w:rsid w:val="00215685"/>
    <w:rsid w:val="002162AD"/>
    <w:rsid w:val="00216BD2"/>
    <w:rsid w:val="00217443"/>
    <w:rsid w:val="00217EBA"/>
    <w:rsid w:val="00217FE2"/>
    <w:rsid w:val="002205C4"/>
    <w:rsid w:val="0022140C"/>
    <w:rsid w:val="00221818"/>
    <w:rsid w:val="002243F6"/>
    <w:rsid w:val="00224F0C"/>
    <w:rsid w:val="00225EA4"/>
    <w:rsid w:val="002261C6"/>
    <w:rsid w:val="00226BE6"/>
    <w:rsid w:val="002276B3"/>
    <w:rsid w:val="00227916"/>
    <w:rsid w:val="00227F22"/>
    <w:rsid w:val="00230188"/>
    <w:rsid w:val="00230A97"/>
    <w:rsid w:val="00231B16"/>
    <w:rsid w:val="00232376"/>
    <w:rsid w:val="002328EE"/>
    <w:rsid w:val="00233194"/>
    <w:rsid w:val="0023337A"/>
    <w:rsid w:val="002335F9"/>
    <w:rsid w:val="002337FA"/>
    <w:rsid w:val="0023407E"/>
    <w:rsid w:val="0023501C"/>
    <w:rsid w:val="0023721E"/>
    <w:rsid w:val="00237490"/>
    <w:rsid w:val="002374BE"/>
    <w:rsid w:val="002374F9"/>
    <w:rsid w:val="00237937"/>
    <w:rsid w:val="00240F39"/>
    <w:rsid w:val="002417C6"/>
    <w:rsid w:val="00242222"/>
    <w:rsid w:val="00242F35"/>
    <w:rsid w:val="002441A8"/>
    <w:rsid w:val="00244472"/>
    <w:rsid w:val="00244591"/>
    <w:rsid w:val="00244700"/>
    <w:rsid w:val="0024495A"/>
    <w:rsid w:val="00244976"/>
    <w:rsid w:val="00246253"/>
    <w:rsid w:val="002500A8"/>
    <w:rsid w:val="00250D4B"/>
    <w:rsid w:val="00251D41"/>
    <w:rsid w:val="00252821"/>
    <w:rsid w:val="002529CE"/>
    <w:rsid w:val="00252B85"/>
    <w:rsid w:val="00252C31"/>
    <w:rsid w:val="00253CF0"/>
    <w:rsid w:val="0025404F"/>
    <w:rsid w:val="002543F3"/>
    <w:rsid w:val="00254450"/>
    <w:rsid w:val="00254913"/>
    <w:rsid w:val="002549F3"/>
    <w:rsid w:val="00254C75"/>
    <w:rsid w:val="00254F1F"/>
    <w:rsid w:val="002550F6"/>
    <w:rsid w:val="002555A1"/>
    <w:rsid w:val="002561C6"/>
    <w:rsid w:val="00256C19"/>
    <w:rsid w:val="002578C0"/>
    <w:rsid w:val="00257989"/>
    <w:rsid w:val="00257BBA"/>
    <w:rsid w:val="002602A4"/>
    <w:rsid w:val="002604AB"/>
    <w:rsid w:val="00260BD0"/>
    <w:rsid w:val="00261799"/>
    <w:rsid w:val="00261985"/>
    <w:rsid w:val="002657AC"/>
    <w:rsid w:val="0026621F"/>
    <w:rsid w:val="002674DF"/>
    <w:rsid w:val="00267CDD"/>
    <w:rsid w:val="002700EE"/>
    <w:rsid w:val="00270923"/>
    <w:rsid w:val="00270DD0"/>
    <w:rsid w:val="00271493"/>
    <w:rsid w:val="00271592"/>
    <w:rsid w:val="00271D65"/>
    <w:rsid w:val="00272234"/>
    <w:rsid w:val="00272B4A"/>
    <w:rsid w:val="002730D8"/>
    <w:rsid w:val="002739E7"/>
    <w:rsid w:val="002747DD"/>
    <w:rsid w:val="00275ABF"/>
    <w:rsid w:val="00275B5A"/>
    <w:rsid w:val="00276390"/>
    <w:rsid w:val="002771F6"/>
    <w:rsid w:val="00280B16"/>
    <w:rsid w:val="00281205"/>
    <w:rsid w:val="002821EA"/>
    <w:rsid w:val="00282299"/>
    <w:rsid w:val="0028243B"/>
    <w:rsid w:val="0028267C"/>
    <w:rsid w:val="00282859"/>
    <w:rsid w:val="00283933"/>
    <w:rsid w:val="00283F2F"/>
    <w:rsid w:val="002846DB"/>
    <w:rsid w:val="00284F39"/>
    <w:rsid w:val="002854AC"/>
    <w:rsid w:val="00285A68"/>
    <w:rsid w:val="002862D9"/>
    <w:rsid w:val="002868C4"/>
    <w:rsid w:val="00286EA8"/>
    <w:rsid w:val="00287052"/>
    <w:rsid w:val="00287053"/>
    <w:rsid w:val="0028743A"/>
    <w:rsid w:val="002875E0"/>
    <w:rsid w:val="00287B1F"/>
    <w:rsid w:val="00290292"/>
    <w:rsid w:val="00290348"/>
    <w:rsid w:val="00291113"/>
    <w:rsid w:val="00291662"/>
    <w:rsid w:val="0029284C"/>
    <w:rsid w:val="00292E26"/>
    <w:rsid w:val="00293F6A"/>
    <w:rsid w:val="00293FEB"/>
    <w:rsid w:val="0029559C"/>
    <w:rsid w:val="00296347"/>
    <w:rsid w:val="0029662A"/>
    <w:rsid w:val="00297147"/>
    <w:rsid w:val="002971A5"/>
    <w:rsid w:val="00297DD4"/>
    <w:rsid w:val="002A0EBE"/>
    <w:rsid w:val="002A187D"/>
    <w:rsid w:val="002A1DC7"/>
    <w:rsid w:val="002A2292"/>
    <w:rsid w:val="002A33CE"/>
    <w:rsid w:val="002A382C"/>
    <w:rsid w:val="002A4F0D"/>
    <w:rsid w:val="002A4F82"/>
    <w:rsid w:val="002A5498"/>
    <w:rsid w:val="002A58A1"/>
    <w:rsid w:val="002A6211"/>
    <w:rsid w:val="002A6BD9"/>
    <w:rsid w:val="002A7586"/>
    <w:rsid w:val="002A7740"/>
    <w:rsid w:val="002A7EBC"/>
    <w:rsid w:val="002A7EEE"/>
    <w:rsid w:val="002B0144"/>
    <w:rsid w:val="002B0653"/>
    <w:rsid w:val="002B0A46"/>
    <w:rsid w:val="002B0C34"/>
    <w:rsid w:val="002B15C7"/>
    <w:rsid w:val="002B2DCE"/>
    <w:rsid w:val="002B2FBC"/>
    <w:rsid w:val="002B3406"/>
    <w:rsid w:val="002B3BC1"/>
    <w:rsid w:val="002B4236"/>
    <w:rsid w:val="002B427D"/>
    <w:rsid w:val="002B4D8C"/>
    <w:rsid w:val="002B5AE9"/>
    <w:rsid w:val="002B5DB0"/>
    <w:rsid w:val="002B607D"/>
    <w:rsid w:val="002B61AD"/>
    <w:rsid w:val="002B674C"/>
    <w:rsid w:val="002B6E66"/>
    <w:rsid w:val="002B72F7"/>
    <w:rsid w:val="002C078F"/>
    <w:rsid w:val="002C0936"/>
    <w:rsid w:val="002C1A1F"/>
    <w:rsid w:val="002C1F61"/>
    <w:rsid w:val="002C24B1"/>
    <w:rsid w:val="002C275A"/>
    <w:rsid w:val="002C30D3"/>
    <w:rsid w:val="002C33C5"/>
    <w:rsid w:val="002C3553"/>
    <w:rsid w:val="002C36B3"/>
    <w:rsid w:val="002C42BB"/>
    <w:rsid w:val="002C4600"/>
    <w:rsid w:val="002C557F"/>
    <w:rsid w:val="002C595B"/>
    <w:rsid w:val="002C598A"/>
    <w:rsid w:val="002C5A79"/>
    <w:rsid w:val="002C5F90"/>
    <w:rsid w:val="002C5FBD"/>
    <w:rsid w:val="002C6BB6"/>
    <w:rsid w:val="002C6E2C"/>
    <w:rsid w:val="002C6E51"/>
    <w:rsid w:val="002C7677"/>
    <w:rsid w:val="002D0F4D"/>
    <w:rsid w:val="002D2182"/>
    <w:rsid w:val="002D2B06"/>
    <w:rsid w:val="002D2B4F"/>
    <w:rsid w:val="002D389A"/>
    <w:rsid w:val="002D4F23"/>
    <w:rsid w:val="002D5262"/>
    <w:rsid w:val="002D52E2"/>
    <w:rsid w:val="002D5DB3"/>
    <w:rsid w:val="002D60DF"/>
    <w:rsid w:val="002D60F2"/>
    <w:rsid w:val="002D66EF"/>
    <w:rsid w:val="002D6707"/>
    <w:rsid w:val="002D697C"/>
    <w:rsid w:val="002D7604"/>
    <w:rsid w:val="002D76A1"/>
    <w:rsid w:val="002E1094"/>
    <w:rsid w:val="002E1A34"/>
    <w:rsid w:val="002E27FC"/>
    <w:rsid w:val="002E2C2D"/>
    <w:rsid w:val="002E3C9E"/>
    <w:rsid w:val="002E414D"/>
    <w:rsid w:val="002E4D55"/>
    <w:rsid w:val="002E4EFA"/>
    <w:rsid w:val="002E5630"/>
    <w:rsid w:val="002E5D15"/>
    <w:rsid w:val="002E5EDF"/>
    <w:rsid w:val="002E678A"/>
    <w:rsid w:val="002E6CAA"/>
    <w:rsid w:val="002E7001"/>
    <w:rsid w:val="002E722F"/>
    <w:rsid w:val="002E7808"/>
    <w:rsid w:val="002E79CD"/>
    <w:rsid w:val="002F0E63"/>
    <w:rsid w:val="002F1453"/>
    <w:rsid w:val="002F1953"/>
    <w:rsid w:val="002F26B0"/>
    <w:rsid w:val="002F2E05"/>
    <w:rsid w:val="002F2EF0"/>
    <w:rsid w:val="002F3319"/>
    <w:rsid w:val="002F410A"/>
    <w:rsid w:val="002F4A47"/>
    <w:rsid w:val="002F4AF9"/>
    <w:rsid w:val="002F53D5"/>
    <w:rsid w:val="002F5435"/>
    <w:rsid w:val="002F54BA"/>
    <w:rsid w:val="002F565F"/>
    <w:rsid w:val="002F5C83"/>
    <w:rsid w:val="002F5D9F"/>
    <w:rsid w:val="002F637D"/>
    <w:rsid w:val="002F64C7"/>
    <w:rsid w:val="002F6DBA"/>
    <w:rsid w:val="002F77E4"/>
    <w:rsid w:val="002F7DE1"/>
    <w:rsid w:val="003008AE"/>
    <w:rsid w:val="003011A6"/>
    <w:rsid w:val="00302626"/>
    <w:rsid w:val="00304685"/>
    <w:rsid w:val="00304D28"/>
    <w:rsid w:val="003055FE"/>
    <w:rsid w:val="003056E5"/>
    <w:rsid w:val="00305897"/>
    <w:rsid w:val="00305978"/>
    <w:rsid w:val="00306352"/>
    <w:rsid w:val="00307461"/>
    <w:rsid w:val="00310792"/>
    <w:rsid w:val="00311407"/>
    <w:rsid w:val="00311FC1"/>
    <w:rsid w:val="003133EB"/>
    <w:rsid w:val="003138C9"/>
    <w:rsid w:val="00315041"/>
    <w:rsid w:val="003157EB"/>
    <w:rsid w:val="00315B18"/>
    <w:rsid w:val="00316F95"/>
    <w:rsid w:val="00317416"/>
    <w:rsid w:val="003175B6"/>
    <w:rsid w:val="00317F67"/>
    <w:rsid w:val="003209EB"/>
    <w:rsid w:val="0032182D"/>
    <w:rsid w:val="00321AEF"/>
    <w:rsid w:val="00322BB2"/>
    <w:rsid w:val="00322EFE"/>
    <w:rsid w:val="00323A17"/>
    <w:rsid w:val="00323B1D"/>
    <w:rsid w:val="003242A1"/>
    <w:rsid w:val="003244BD"/>
    <w:rsid w:val="00324D87"/>
    <w:rsid w:val="00325C03"/>
    <w:rsid w:val="00326110"/>
    <w:rsid w:val="0032625C"/>
    <w:rsid w:val="0032638B"/>
    <w:rsid w:val="003279F8"/>
    <w:rsid w:val="00327D88"/>
    <w:rsid w:val="003309E5"/>
    <w:rsid w:val="00330E7F"/>
    <w:rsid w:val="00331578"/>
    <w:rsid w:val="00331861"/>
    <w:rsid w:val="0033248E"/>
    <w:rsid w:val="003331E5"/>
    <w:rsid w:val="003337D0"/>
    <w:rsid w:val="0033431E"/>
    <w:rsid w:val="00334ABA"/>
    <w:rsid w:val="0033512B"/>
    <w:rsid w:val="003367C5"/>
    <w:rsid w:val="00336AD6"/>
    <w:rsid w:val="00336F81"/>
    <w:rsid w:val="003370C2"/>
    <w:rsid w:val="00337812"/>
    <w:rsid w:val="00337C1F"/>
    <w:rsid w:val="0034236E"/>
    <w:rsid w:val="003426DA"/>
    <w:rsid w:val="003440BC"/>
    <w:rsid w:val="003447F8"/>
    <w:rsid w:val="00346016"/>
    <w:rsid w:val="003475B4"/>
    <w:rsid w:val="003475B6"/>
    <w:rsid w:val="00347985"/>
    <w:rsid w:val="00347EEA"/>
    <w:rsid w:val="0035145B"/>
    <w:rsid w:val="0035150C"/>
    <w:rsid w:val="00351882"/>
    <w:rsid w:val="00352735"/>
    <w:rsid w:val="00352FF3"/>
    <w:rsid w:val="00353025"/>
    <w:rsid w:val="00353A9A"/>
    <w:rsid w:val="0035502D"/>
    <w:rsid w:val="0035636A"/>
    <w:rsid w:val="0035671B"/>
    <w:rsid w:val="003571D7"/>
    <w:rsid w:val="00357DB4"/>
    <w:rsid w:val="00360068"/>
    <w:rsid w:val="003608C4"/>
    <w:rsid w:val="003616CA"/>
    <w:rsid w:val="00361E02"/>
    <w:rsid w:val="00362D14"/>
    <w:rsid w:val="0036326A"/>
    <w:rsid w:val="003633B2"/>
    <w:rsid w:val="00363BB0"/>
    <w:rsid w:val="00363D35"/>
    <w:rsid w:val="00364A0A"/>
    <w:rsid w:val="00365AE3"/>
    <w:rsid w:val="00370797"/>
    <w:rsid w:val="00370EF2"/>
    <w:rsid w:val="00371132"/>
    <w:rsid w:val="0037119D"/>
    <w:rsid w:val="00371BCE"/>
    <w:rsid w:val="003737CB"/>
    <w:rsid w:val="00373F45"/>
    <w:rsid w:val="00373FF6"/>
    <w:rsid w:val="0037462A"/>
    <w:rsid w:val="00374FC8"/>
    <w:rsid w:val="00375A53"/>
    <w:rsid w:val="0037617A"/>
    <w:rsid w:val="00376476"/>
    <w:rsid w:val="0037723D"/>
    <w:rsid w:val="00381511"/>
    <w:rsid w:val="00382B9E"/>
    <w:rsid w:val="00383F5A"/>
    <w:rsid w:val="0038416C"/>
    <w:rsid w:val="003845D1"/>
    <w:rsid w:val="00384BF3"/>
    <w:rsid w:val="00385519"/>
    <w:rsid w:val="00385D1D"/>
    <w:rsid w:val="00386A7A"/>
    <w:rsid w:val="00386D05"/>
    <w:rsid w:val="003873D8"/>
    <w:rsid w:val="0039033A"/>
    <w:rsid w:val="003908E5"/>
    <w:rsid w:val="00392097"/>
    <w:rsid w:val="003948D8"/>
    <w:rsid w:val="00394B1E"/>
    <w:rsid w:val="00394E57"/>
    <w:rsid w:val="00394EBE"/>
    <w:rsid w:val="00395429"/>
    <w:rsid w:val="003959A1"/>
    <w:rsid w:val="00395EB9"/>
    <w:rsid w:val="003960B9"/>
    <w:rsid w:val="00396375"/>
    <w:rsid w:val="0039654D"/>
    <w:rsid w:val="00396D4C"/>
    <w:rsid w:val="00397324"/>
    <w:rsid w:val="00397F1E"/>
    <w:rsid w:val="003A0085"/>
    <w:rsid w:val="003A0575"/>
    <w:rsid w:val="003A0768"/>
    <w:rsid w:val="003A07F0"/>
    <w:rsid w:val="003A0AD1"/>
    <w:rsid w:val="003A0C65"/>
    <w:rsid w:val="003A0F96"/>
    <w:rsid w:val="003A23CB"/>
    <w:rsid w:val="003A326A"/>
    <w:rsid w:val="003A32D6"/>
    <w:rsid w:val="003A438C"/>
    <w:rsid w:val="003A445A"/>
    <w:rsid w:val="003A4C4F"/>
    <w:rsid w:val="003A5030"/>
    <w:rsid w:val="003A6163"/>
    <w:rsid w:val="003A6DDC"/>
    <w:rsid w:val="003A7037"/>
    <w:rsid w:val="003A7414"/>
    <w:rsid w:val="003B0377"/>
    <w:rsid w:val="003B11F7"/>
    <w:rsid w:val="003B1392"/>
    <w:rsid w:val="003B1678"/>
    <w:rsid w:val="003B1CB0"/>
    <w:rsid w:val="003B2B36"/>
    <w:rsid w:val="003B2E0B"/>
    <w:rsid w:val="003B4C6E"/>
    <w:rsid w:val="003B58AD"/>
    <w:rsid w:val="003B58B4"/>
    <w:rsid w:val="003B615D"/>
    <w:rsid w:val="003B65A9"/>
    <w:rsid w:val="003B6981"/>
    <w:rsid w:val="003B69AC"/>
    <w:rsid w:val="003B6DB4"/>
    <w:rsid w:val="003B7623"/>
    <w:rsid w:val="003B7D57"/>
    <w:rsid w:val="003C06B0"/>
    <w:rsid w:val="003C0808"/>
    <w:rsid w:val="003C1139"/>
    <w:rsid w:val="003C1159"/>
    <w:rsid w:val="003C1985"/>
    <w:rsid w:val="003C209B"/>
    <w:rsid w:val="003C23F0"/>
    <w:rsid w:val="003C272D"/>
    <w:rsid w:val="003C2BCF"/>
    <w:rsid w:val="003C2C50"/>
    <w:rsid w:val="003C38D6"/>
    <w:rsid w:val="003C4246"/>
    <w:rsid w:val="003C47FC"/>
    <w:rsid w:val="003C4D88"/>
    <w:rsid w:val="003C5740"/>
    <w:rsid w:val="003C68D1"/>
    <w:rsid w:val="003C6ED3"/>
    <w:rsid w:val="003C730B"/>
    <w:rsid w:val="003C79BD"/>
    <w:rsid w:val="003C7BEF"/>
    <w:rsid w:val="003D171C"/>
    <w:rsid w:val="003D1CA7"/>
    <w:rsid w:val="003D216C"/>
    <w:rsid w:val="003D247F"/>
    <w:rsid w:val="003D371B"/>
    <w:rsid w:val="003D3877"/>
    <w:rsid w:val="003D3E25"/>
    <w:rsid w:val="003D48B8"/>
    <w:rsid w:val="003D5070"/>
    <w:rsid w:val="003D5373"/>
    <w:rsid w:val="003D5752"/>
    <w:rsid w:val="003D6146"/>
    <w:rsid w:val="003D617B"/>
    <w:rsid w:val="003D61CD"/>
    <w:rsid w:val="003D6BBA"/>
    <w:rsid w:val="003D74B3"/>
    <w:rsid w:val="003D758A"/>
    <w:rsid w:val="003E02AD"/>
    <w:rsid w:val="003E0E14"/>
    <w:rsid w:val="003E1E93"/>
    <w:rsid w:val="003E2BE7"/>
    <w:rsid w:val="003E3F40"/>
    <w:rsid w:val="003E46C8"/>
    <w:rsid w:val="003E4B4C"/>
    <w:rsid w:val="003E56B1"/>
    <w:rsid w:val="003E5AE9"/>
    <w:rsid w:val="003E6B5C"/>
    <w:rsid w:val="003F109A"/>
    <w:rsid w:val="003F299F"/>
    <w:rsid w:val="003F3703"/>
    <w:rsid w:val="003F4191"/>
    <w:rsid w:val="003F4D35"/>
    <w:rsid w:val="003F5B22"/>
    <w:rsid w:val="003F6173"/>
    <w:rsid w:val="003F6AA9"/>
    <w:rsid w:val="003F71FF"/>
    <w:rsid w:val="004003C3"/>
    <w:rsid w:val="004004F5"/>
    <w:rsid w:val="00400521"/>
    <w:rsid w:val="00400780"/>
    <w:rsid w:val="00400EB7"/>
    <w:rsid w:val="00401660"/>
    <w:rsid w:val="00401735"/>
    <w:rsid w:val="00401E81"/>
    <w:rsid w:val="00402F27"/>
    <w:rsid w:val="004036F5"/>
    <w:rsid w:val="00404195"/>
    <w:rsid w:val="00404BA4"/>
    <w:rsid w:val="00405410"/>
    <w:rsid w:val="00405AFE"/>
    <w:rsid w:val="004112A9"/>
    <w:rsid w:val="004117F7"/>
    <w:rsid w:val="0041244C"/>
    <w:rsid w:val="00412569"/>
    <w:rsid w:val="00412BD8"/>
    <w:rsid w:val="00413057"/>
    <w:rsid w:val="0041329D"/>
    <w:rsid w:val="00414530"/>
    <w:rsid w:val="0041528F"/>
    <w:rsid w:val="00415807"/>
    <w:rsid w:val="00415C71"/>
    <w:rsid w:val="00415E96"/>
    <w:rsid w:val="00416476"/>
    <w:rsid w:val="0041648A"/>
    <w:rsid w:val="00417918"/>
    <w:rsid w:val="0042014C"/>
    <w:rsid w:val="004202C2"/>
    <w:rsid w:val="004213EB"/>
    <w:rsid w:val="004215A9"/>
    <w:rsid w:val="0042197F"/>
    <w:rsid w:val="00421994"/>
    <w:rsid w:val="004224FE"/>
    <w:rsid w:val="004249A8"/>
    <w:rsid w:val="00425026"/>
    <w:rsid w:val="004256B8"/>
    <w:rsid w:val="00425958"/>
    <w:rsid w:val="004260CD"/>
    <w:rsid w:val="004260F8"/>
    <w:rsid w:val="004265C0"/>
    <w:rsid w:val="00426C21"/>
    <w:rsid w:val="004270C0"/>
    <w:rsid w:val="004277E6"/>
    <w:rsid w:val="00427CC0"/>
    <w:rsid w:val="004304E2"/>
    <w:rsid w:val="0043071F"/>
    <w:rsid w:val="00431520"/>
    <w:rsid w:val="004319C9"/>
    <w:rsid w:val="00432684"/>
    <w:rsid w:val="0043354E"/>
    <w:rsid w:val="004336DB"/>
    <w:rsid w:val="004339BF"/>
    <w:rsid w:val="00433B79"/>
    <w:rsid w:val="00434430"/>
    <w:rsid w:val="00435010"/>
    <w:rsid w:val="0043531F"/>
    <w:rsid w:val="00435F52"/>
    <w:rsid w:val="00436DA2"/>
    <w:rsid w:val="00436F0A"/>
    <w:rsid w:val="00441394"/>
    <w:rsid w:val="00441709"/>
    <w:rsid w:val="0044171F"/>
    <w:rsid w:val="0044270E"/>
    <w:rsid w:val="00442799"/>
    <w:rsid w:val="00442936"/>
    <w:rsid w:val="004429B1"/>
    <w:rsid w:val="00442E84"/>
    <w:rsid w:val="00442FDD"/>
    <w:rsid w:val="00443616"/>
    <w:rsid w:val="00443983"/>
    <w:rsid w:val="00444786"/>
    <w:rsid w:val="00444D63"/>
    <w:rsid w:val="00446D32"/>
    <w:rsid w:val="00446D6B"/>
    <w:rsid w:val="00447AFE"/>
    <w:rsid w:val="0045021E"/>
    <w:rsid w:val="0045058C"/>
    <w:rsid w:val="004506BD"/>
    <w:rsid w:val="004518DF"/>
    <w:rsid w:val="0045210A"/>
    <w:rsid w:val="00452EB1"/>
    <w:rsid w:val="00453813"/>
    <w:rsid w:val="00453FF3"/>
    <w:rsid w:val="00454724"/>
    <w:rsid w:val="004558F7"/>
    <w:rsid w:val="00455DC4"/>
    <w:rsid w:val="0045619D"/>
    <w:rsid w:val="00456B75"/>
    <w:rsid w:val="00456E30"/>
    <w:rsid w:val="00456F4E"/>
    <w:rsid w:val="004579FA"/>
    <w:rsid w:val="00460196"/>
    <w:rsid w:val="004606A5"/>
    <w:rsid w:val="004608BC"/>
    <w:rsid w:val="00460CBD"/>
    <w:rsid w:val="004610B5"/>
    <w:rsid w:val="004611EC"/>
    <w:rsid w:val="0046150D"/>
    <w:rsid w:val="00461923"/>
    <w:rsid w:val="00461EA8"/>
    <w:rsid w:val="00462957"/>
    <w:rsid w:val="00462E99"/>
    <w:rsid w:val="00463970"/>
    <w:rsid w:val="00464296"/>
    <w:rsid w:val="004643F9"/>
    <w:rsid w:val="004657BE"/>
    <w:rsid w:val="00466D56"/>
    <w:rsid w:val="00466D9C"/>
    <w:rsid w:val="00470490"/>
    <w:rsid w:val="00471710"/>
    <w:rsid w:val="0047223B"/>
    <w:rsid w:val="004722EA"/>
    <w:rsid w:val="00472FB9"/>
    <w:rsid w:val="0047334A"/>
    <w:rsid w:val="00473958"/>
    <w:rsid w:val="00473D47"/>
    <w:rsid w:val="00473DFB"/>
    <w:rsid w:val="0047461E"/>
    <w:rsid w:val="00475492"/>
    <w:rsid w:val="00475782"/>
    <w:rsid w:val="004762C6"/>
    <w:rsid w:val="004770C8"/>
    <w:rsid w:val="00477734"/>
    <w:rsid w:val="00477984"/>
    <w:rsid w:val="00477B29"/>
    <w:rsid w:val="00477E1A"/>
    <w:rsid w:val="0048059C"/>
    <w:rsid w:val="00480A24"/>
    <w:rsid w:val="00480D53"/>
    <w:rsid w:val="00481EE4"/>
    <w:rsid w:val="00482622"/>
    <w:rsid w:val="004829A1"/>
    <w:rsid w:val="004832B5"/>
    <w:rsid w:val="004832E7"/>
    <w:rsid w:val="004843B8"/>
    <w:rsid w:val="0048608B"/>
    <w:rsid w:val="00487EB3"/>
    <w:rsid w:val="0049019C"/>
    <w:rsid w:val="004902A5"/>
    <w:rsid w:val="004902CE"/>
    <w:rsid w:val="00491098"/>
    <w:rsid w:val="004912E5"/>
    <w:rsid w:val="004917B4"/>
    <w:rsid w:val="00491802"/>
    <w:rsid w:val="00491AAE"/>
    <w:rsid w:val="00491BC0"/>
    <w:rsid w:val="00491C86"/>
    <w:rsid w:val="0049245A"/>
    <w:rsid w:val="004925CA"/>
    <w:rsid w:val="00492AF1"/>
    <w:rsid w:val="00492B7C"/>
    <w:rsid w:val="004951A4"/>
    <w:rsid w:val="00495216"/>
    <w:rsid w:val="0049569C"/>
    <w:rsid w:val="004959D9"/>
    <w:rsid w:val="0049666B"/>
    <w:rsid w:val="00496850"/>
    <w:rsid w:val="00497F56"/>
    <w:rsid w:val="004A0039"/>
    <w:rsid w:val="004A033E"/>
    <w:rsid w:val="004A0EFA"/>
    <w:rsid w:val="004A1241"/>
    <w:rsid w:val="004A2D95"/>
    <w:rsid w:val="004A31A7"/>
    <w:rsid w:val="004A3C09"/>
    <w:rsid w:val="004A3F06"/>
    <w:rsid w:val="004A4099"/>
    <w:rsid w:val="004A45DC"/>
    <w:rsid w:val="004A45EC"/>
    <w:rsid w:val="004A4A51"/>
    <w:rsid w:val="004A5D31"/>
    <w:rsid w:val="004A6DEE"/>
    <w:rsid w:val="004A720D"/>
    <w:rsid w:val="004B036C"/>
    <w:rsid w:val="004B0871"/>
    <w:rsid w:val="004B1462"/>
    <w:rsid w:val="004B1BCD"/>
    <w:rsid w:val="004B27DF"/>
    <w:rsid w:val="004B332F"/>
    <w:rsid w:val="004B4149"/>
    <w:rsid w:val="004B46F5"/>
    <w:rsid w:val="004B4DE1"/>
    <w:rsid w:val="004B4E02"/>
    <w:rsid w:val="004B51CF"/>
    <w:rsid w:val="004B5370"/>
    <w:rsid w:val="004B563B"/>
    <w:rsid w:val="004B5D64"/>
    <w:rsid w:val="004B6203"/>
    <w:rsid w:val="004B6244"/>
    <w:rsid w:val="004B7439"/>
    <w:rsid w:val="004B7486"/>
    <w:rsid w:val="004B7BD0"/>
    <w:rsid w:val="004B7D94"/>
    <w:rsid w:val="004C1850"/>
    <w:rsid w:val="004C1B50"/>
    <w:rsid w:val="004C1E53"/>
    <w:rsid w:val="004C2101"/>
    <w:rsid w:val="004C23D4"/>
    <w:rsid w:val="004C23F3"/>
    <w:rsid w:val="004C2DC6"/>
    <w:rsid w:val="004C44D4"/>
    <w:rsid w:val="004C4B57"/>
    <w:rsid w:val="004C4BE3"/>
    <w:rsid w:val="004C51FC"/>
    <w:rsid w:val="004C54BF"/>
    <w:rsid w:val="004C6FAD"/>
    <w:rsid w:val="004C6FBB"/>
    <w:rsid w:val="004D0FE3"/>
    <w:rsid w:val="004D16C4"/>
    <w:rsid w:val="004D1D0B"/>
    <w:rsid w:val="004D20CD"/>
    <w:rsid w:val="004D23B4"/>
    <w:rsid w:val="004D313E"/>
    <w:rsid w:val="004D37F0"/>
    <w:rsid w:val="004D386F"/>
    <w:rsid w:val="004D3E7E"/>
    <w:rsid w:val="004D3F6F"/>
    <w:rsid w:val="004D5109"/>
    <w:rsid w:val="004D5540"/>
    <w:rsid w:val="004D70E0"/>
    <w:rsid w:val="004D78D1"/>
    <w:rsid w:val="004E021E"/>
    <w:rsid w:val="004E0516"/>
    <w:rsid w:val="004E06EC"/>
    <w:rsid w:val="004E0C0F"/>
    <w:rsid w:val="004E1A94"/>
    <w:rsid w:val="004E25A3"/>
    <w:rsid w:val="004E25DB"/>
    <w:rsid w:val="004E2B8D"/>
    <w:rsid w:val="004E3449"/>
    <w:rsid w:val="004E353F"/>
    <w:rsid w:val="004E36B8"/>
    <w:rsid w:val="004E37BF"/>
    <w:rsid w:val="004E37E2"/>
    <w:rsid w:val="004E3B16"/>
    <w:rsid w:val="004E465C"/>
    <w:rsid w:val="004E4F3F"/>
    <w:rsid w:val="004E543F"/>
    <w:rsid w:val="004E56C8"/>
    <w:rsid w:val="004E5C21"/>
    <w:rsid w:val="004E5E83"/>
    <w:rsid w:val="004E694D"/>
    <w:rsid w:val="004E6A14"/>
    <w:rsid w:val="004E79F5"/>
    <w:rsid w:val="004E7CF1"/>
    <w:rsid w:val="004E7D91"/>
    <w:rsid w:val="004F22F6"/>
    <w:rsid w:val="004F2460"/>
    <w:rsid w:val="004F255E"/>
    <w:rsid w:val="004F3CFA"/>
    <w:rsid w:val="004F4614"/>
    <w:rsid w:val="004F46FA"/>
    <w:rsid w:val="004F49DC"/>
    <w:rsid w:val="004F5230"/>
    <w:rsid w:val="004F58FD"/>
    <w:rsid w:val="004F5FAA"/>
    <w:rsid w:val="004F6239"/>
    <w:rsid w:val="004F6419"/>
    <w:rsid w:val="004F6525"/>
    <w:rsid w:val="004F6AD5"/>
    <w:rsid w:val="004F6C40"/>
    <w:rsid w:val="004F6F86"/>
    <w:rsid w:val="004F7257"/>
    <w:rsid w:val="004F7B0E"/>
    <w:rsid w:val="004F7B64"/>
    <w:rsid w:val="005012A6"/>
    <w:rsid w:val="00501AEF"/>
    <w:rsid w:val="00502379"/>
    <w:rsid w:val="0050250B"/>
    <w:rsid w:val="005025DE"/>
    <w:rsid w:val="00502782"/>
    <w:rsid w:val="005041EF"/>
    <w:rsid w:val="00504272"/>
    <w:rsid w:val="00504A3F"/>
    <w:rsid w:val="00504E6B"/>
    <w:rsid w:val="00506C32"/>
    <w:rsid w:val="005076B8"/>
    <w:rsid w:val="005100A9"/>
    <w:rsid w:val="005101D2"/>
    <w:rsid w:val="0051034A"/>
    <w:rsid w:val="00510390"/>
    <w:rsid w:val="005113EC"/>
    <w:rsid w:val="0051210A"/>
    <w:rsid w:val="00512AA6"/>
    <w:rsid w:val="00513281"/>
    <w:rsid w:val="0051383A"/>
    <w:rsid w:val="005157D3"/>
    <w:rsid w:val="00515F72"/>
    <w:rsid w:val="00516292"/>
    <w:rsid w:val="00517A5D"/>
    <w:rsid w:val="005203EC"/>
    <w:rsid w:val="005208F3"/>
    <w:rsid w:val="00520F7E"/>
    <w:rsid w:val="0052206C"/>
    <w:rsid w:val="00523416"/>
    <w:rsid w:val="00523705"/>
    <w:rsid w:val="005237DF"/>
    <w:rsid w:val="005243FC"/>
    <w:rsid w:val="0052753D"/>
    <w:rsid w:val="00527CF6"/>
    <w:rsid w:val="00530857"/>
    <w:rsid w:val="00530BD1"/>
    <w:rsid w:val="00531122"/>
    <w:rsid w:val="0053218B"/>
    <w:rsid w:val="0053416D"/>
    <w:rsid w:val="0053455D"/>
    <w:rsid w:val="00534A57"/>
    <w:rsid w:val="00534E34"/>
    <w:rsid w:val="00535303"/>
    <w:rsid w:val="00535568"/>
    <w:rsid w:val="00535594"/>
    <w:rsid w:val="00535BDA"/>
    <w:rsid w:val="00535E4A"/>
    <w:rsid w:val="00536333"/>
    <w:rsid w:val="00536601"/>
    <w:rsid w:val="00540027"/>
    <w:rsid w:val="005410AA"/>
    <w:rsid w:val="00541907"/>
    <w:rsid w:val="00541EDE"/>
    <w:rsid w:val="00543031"/>
    <w:rsid w:val="00543109"/>
    <w:rsid w:val="0054456F"/>
    <w:rsid w:val="0054483B"/>
    <w:rsid w:val="00544944"/>
    <w:rsid w:val="00544FA1"/>
    <w:rsid w:val="00545544"/>
    <w:rsid w:val="00545A0A"/>
    <w:rsid w:val="00545C39"/>
    <w:rsid w:val="00546047"/>
    <w:rsid w:val="00546ADC"/>
    <w:rsid w:val="00547265"/>
    <w:rsid w:val="00550440"/>
    <w:rsid w:val="00550902"/>
    <w:rsid w:val="005511A5"/>
    <w:rsid w:val="005523D9"/>
    <w:rsid w:val="005528DD"/>
    <w:rsid w:val="00552E10"/>
    <w:rsid w:val="005533CD"/>
    <w:rsid w:val="0055361C"/>
    <w:rsid w:val="00553980"/>
    <w:rsid w:val="00554C9E"/>
    <w:rsid w:val="00554F54"/>
    <w:rsid w:val="00555429"/>
    <w:rsid w:val="00555905"/>
    <w:rsid w:val="005559CC"/>
    <w:rsid w:val="00555A30"/>
    <w:rsid w:val="00555D9B"/>
    <w:rsid w:val="00556681"/>
    <w:rsid w:val="00556AD1"/>
    <w:rsid w:val="00556DD3"/>
    <w:rsid w:val="00557A2B"/>
    <w:rsid w:val="00557FA9"/>
    <w:rsid w:val="005601D2"/>
    <w:rsid w:val="005609D4"/>
    <w:rsid w:val="00560B74"/>
    <w:rsid w:val="00564AD5"/>
    <w:rsid w:val="00564BF2"/>
    <w:rsid w:val="00566C1D"/>
    <w:rsid w:val="00567931"/>
    <w:rsid w:val="005709AE"/>
    <w:rsid w:val="00570D2F"/>
    <w:rsid w:val="00572D09"/>
    <w:rsid w:val="00572E43"/>
    <w:rsid w:val="00573B2C"/>
    <w:rsid w:val="00573F70"/>
    <w:rsid w:val="0057490F"/>
    <w:rsid w:val="00574E68"/>
    <w:rsid w:val="0057535C"/>
    <w:rsid w:val="005762AA"/>
    <w:rsid w:val="00576D3E"/>
    <w:rsid w:val="00576E11"/>
    <w:rsid w:val="00577010"/>
    <w:rsid w:val="0057745A"/>
    <w:rsid w:val="00577B4F"/>
    <w:rsid w:val="005816A3"/>
    <w:rsid w:val="00581AF0"/>
    <w:rsid w:val="00582B1B"/>
    <w:rsid w:val="00582D81"/>
    <w:rsid w:val="005834A4"/>
    <w:rsid w:val="00583532"/>
    <w:rsid w:val="00583DE8"/>
    <w:rsid w:val="0058599C"/>
    <w:rsid w:val="00586DEF"/>
    <w:rsid w:val="00586E39"/>
    <w:rsid w:val="0058715E"/>
    <w:rsid w:val="0058745D"/>
    <w:rsid w:val="00587B82"/>
    <w:rsid w:val="00590244"/>
    <w:rsid w:val="005902DF"/>
    <w:rsid w:val="00591252"/>
    <w:rsid w:val="00591727"/>
    <w:rsid w:val="00591BCD"/>
    <w:rsid w:val="005924A0"/>
    <w:rsid w:val="005925FA"/>
    <w:rsid w:val="00592F4D"/>
    <w:rsid w:val="005932C1"/>
    <w:rsid w:val="0059360B"/>
    <w:rsid w:val="00593889"/>
    <w:rsid w:val="005944EA"/>
    <w:rsid w:val="005949C5"/>
    <w:rsid w:val="00595786"/>
    <w:rsid w:val="005960E3"/>
    <w:rsid w:val="00596D4F"/>
    <w:rsid w:val="00597746"/>
    <w:rsid w:val="00597B2B"/>
    <w:rsid w:val="005A0D9F"/>
    <w:rsid w:val="005A1F44"/>
    <w:rsid w:val="005A2507"/>
    <w:rsid w:val="005A2C6D"/>
    <w:rsid w:val="005A398D"/>
    <w:rsid w:val="005A3AFF"/>
    <w:rsid w:val="005A5274"/>
    <w:rsid w:val="005A5346"/>
    <w:rsid w:val="005A5F54"/>
    <w:rsid w:val="005A64CD"/>
    <w:rsid w:val="005A6544"/>
    <w:rsid w:val="005A68A5"/>
    <w:rsid w:val="005A69B9"/>
    <w:rsid w:val="005A6D2C"/>
    <w:rsid w:val="005A6FA9"/>
    <w:rsid w:val="005B0A4F"/>
    <w:rsid w:val="005B0CAE"/>
    <w:rsid w:val="005B1D09"/>
    <w:rsid w:val="005B1D6E"/>
    <w:rsid w:val="005B2600"/>
    <w:rsid w:val="005B2A7C"/>
    <w:rsid w:val="005B2FB0"/>
    <w:rsid w:val="005B3459"/>
    <w:rsid w:val="005B3580"/>
    <w:rsid w:val="005B48D1"/>
    <w:rsid w:val="005B5228"/>
    <w:rsid w:val="005B52DB"/>
    <w:rsid w:val="005B6D69"/>
    <w:rsid w:val="005B7099"/>
    <w:rsid w:val="005B7794"/>
    <w:rsid w:val="005B7DA6"/>
    <w:rsid w:val="005C0906"/>
    <w:rsid w:val="005C0F8A"/>
    <w:rsid w:val="005C0FE5"/>
    <w:rsid w:val="005C13C4"/>
    <w:rsid w:val="005C24CD"/>
    <w:rsid w:val="005C2D0E"/>
    <w:rsid w:val="005C2D56"/>
    <w:rsid w:val="005C3B76"/>
    <w:rsid w:val="005C3F0B"/>
    <w:rsid w:val="005C4488"/>
    <w:rsid w:val="005C4C78"/>
    <w:rsid w:val="005C537C"/>
    <w:rsid w:val="005C5786"/>
    <w:rsid w:val="005C684B"/>
    <w:rsid w:val="005C6BE4"/>
    <w:rsid w:val="005C6D06"/>
    <w:rsid w:val="005C6EE4"/>
    <w:rsid w:val="005C738E"/>
    <w:rsid w:val="005D0C4A"/>
    <w:rsid w:val="005D0DF2"/>
    <w:rsid w:val="005D1AE6"/>
    <w:rsid w:val="005D1B00"/>
    <w:rsid w:val="005D1FC8"/>
    <w:rsid w:val="005D25A8"/>
    <w:rsid w:val="005D41BA"/>
    <w:rsid w:val="005D44FE"/>
    <w:rsid w:val="005D4A8D"/>
    <w:rsid w:val="005D5C29"/>
    <w:rsid w:val="005D612C"/>
    <w:rsid w:val="005D61A2"/>
    <w:rsid w:val="005E0779"/>
    <w:rsid w:val="005E0F54"/>
    <w:rsid w:val="005E1183"/>
    <w:rsid w:val="005E1D08"/>
    <w:rsid w:val="005E24C8"/>
    <w:rsid w:val="005E2846"/>
    <w:rsid w:val="005E29A2"/>
    <w:rsid w:val="005E3081"/>
    <w:rsid w:val="005E4CB0"/>
    <w:rsid w:val="005E6BAA"/>
    <w:rsid w:val="005E73F2"/>
    <w:rsid w:val="005F0935"/>
    <w:rsid w:val="005F0D53"/>
    <w:rsid w:val="005F1077"/>
    <w:rsid w:val="005F2237"/>
    <w:rsid w:val="005F2AE3"/>
    <w:rsid w:val="005F32DC"/>
    <w:rsid w:val="005F353F"/>
    <w:rsid w:val="005F3EFD"/>
    <w:rsid w:val="005F4308"/>
    <w:rsid w:val="005F46D8"/>
    <w:rsid w:val="005F48D9"/>
    <w:rsid w:val="005F5464"/>
    <w:rsid w:val="005F5579"/>
    <w:rsid w:val="005F5F16"/>
    <w:rsid w:val="005F6827"/>
    <w:rsid w:val="005F6C90"/>
    <w:rsid w:val="005F76D3"/>
    <w:rsid w:val="005F7D09"/>
    <w:rsid w:val="0060110F"/>
    <w:rsid w:val="00601464"/>
    <w:rsid w:val="00601BD2"/>
    <w:rsid w:val="006032B8"/>
    <w:rsid w:val="006039BE"/>
    <w:rsid w:val="00604308"/>
    <w:rsid w:val="00604770"/>
    <w:rsid w:val="00604C24"/>
    <w:rsid w:val="00604CAE"/>
    <w:rsid w:val="006050D4"/>
    <w:rsid w:val="006051FB"/>
    <w:rsid w:val="00605E63"/>
    <w:rsid w:val="00605F91"/>
    <w:rsid w:val="00606671"/>
    <w:rsid w:val="00606741"/>
    <w:rsid w:val="00606D48"/>
    <w:rsid w:val="0061066C"/>
    <w:rsid w:val="006108A1"/>
    <w:rsid w:val="00610E3F"/>
    <w:rsid w:val="00611005"/>
    <w:rsid w:val="00611B14"/>
    <w:rsid w:val="0061300B"/>
    <w:rsid w:val="006134C8"/>
    <w:rsid w:val="00614686"/>
    <w:rsid w:val="006157E0"/>
    <w:rsid w:val="00616026"/>
    <w:rsid w:val="00616229"/>
    <w:rsid w:val="006169F6"/>
    <w:rsid w:val="00616D5A"/>
    <w:rsid w:val="00616E0D"/>
    <w:rsid w:val="006176F1"/>
    <w:rsid w:val="0062015E"/>
    <w:rsid w:val="00620A3C"/>
    <w:rsid w:val="00620A94"/>
    <w:rsid w:val="00620E2C"/>
    <w:rsid w:val="00621284"/>
    <w:rsid w:val="006217E9"/>
    <w:rsid w:val="0062286C"/>
    <w:rsid w:val="00622A56"/>
    <w:rsid w:val="00622C0D"/>
    <w:rsid w:val="00622FD1"/>
    <w:rsid w:val="006236D7"/>
    <w:rsid w:val="00623A8F"/>
    <w:rsid w:val="00624200"/>
    <w:rsid w:val="006244DC"/>
    <w:rsid w:val="006257FB"/>
    <w:rsid w:val="00625802"/>
    <w:rsid w:val="00626314"/>
    <w:rsid w:val="006274E1"/>
    <w:rsid w:val="0062789D"/>
    <w:rsid w:val="006301D9"/>
    <w:rsid w:val="006306FA"/>
    <w:rsid w:val="00630D67"/>
    <w:rsid w:val="0063289F"/>
    <w:rsid w:val="0063291E"/>
    <w:rsid w:val="00632E8F"/>
    <w:rsid w:val="00633E5C"/>
    <w:rsid w:val="00636467"/>
    <w:rsid w:val="006364B1"/>
    <w:rsid w:val="0063665C"/>
    <w:rsid w:val="00636DF7"/>
    <w:rsid w:val="00637019"/>
    <w:rsid w:val="00637934"/>
    <w:rsid w:val="00637ADA"/>
    <w:rsid w:val="00640FFE"/>
    <w:rsid w:val="006419E4"/>
    <w:rsid w:val="0064235F"/>
    <w:rsid w:val="006427FE"/>
    <w:rsid w:val="00643D4F"/>
    <w:rsid w:val="00644293"/>
    <w:rsid w:val="00645C93"/>
    <w:rsid w:val="006467DC"/>
    <w:rsid w:val="0064704F"/>
    <w:rsid w:val="006471F2"/>
    <w:rsid w:val="006473C8"/>
    <w:rsid w:val="006475CC"/>
    <w:rsid w:val="00647A2F"/>
    <w:rsid w:val="00647A3B"/>
    <w:rsid w:val="006506DF"/>
    <w:rsid w:val="00652508"/>
    <w:rsid w:val="00653256"/>
    <w:rsid w:val="006534B3"/>
    <w:rsid w:val="006543AE"/>
    <w:rsid w:val="006549D2"/>
    <w:rsid w:val="0065528E"/>
    <w:rsid w:val="006555E7"/>
    <w:rsid w:val="006559B7"/>
    <w:rsid w:val="00655ABC"/>
    <w:rsid w:val="00656EC1"/>
    <w:rsid w:val="006577AF"/>
    <w:rsid w:val="00657C30"/>
    <w:rsid w:val="00657E58"/>
    <w:rsid w:val="00657E66"/>
    <w:rsid w:val="00660010"/>
    <w:rsid w:val="006600A6"/>
    <w:rsid w:val="006601A9"/>
    <w:rsid w:val="00661D1F"/>
    <w:rsid w:val="00662A96"/>
    <w:rsid w:val="006631FC"/>
    <w:rsid w:val="00664221"/>
    <w:rsid w:val="006642CC"/>
    <w:rsid w:val="00664ED9"/>
    <w:rsid w:val="006663C2"/>
    <w:rsid w:val="0066763C"/>
    <w:rsid w:val="00667E9C"/>
    <w:rsid w:val="006702CF"/>
    <w:rsid w:val="006708DC"/>
    <w:rsid w:val="00670B0E"/>
    <w:rsid w:val="00671D05"/>
    <w:rsid w:val="00671D2D"/>
    <w:rsid w:val="00671EFA"/>
    <w:rsid w:val="006720D8"/>
    <w:rsid w:val="006723AA"/>
    <w:rsid w:val="00673527"/>
    <w:rsid w:val="006736B3"/>
    <w:rsid w:val="00674A48"/>
    <w:rsid w:val="00674A4E"/>
    <w:rsid w:val="00674C18"/>
    <w:rsid w:val="00675733"/>
    <w:rsid w:val="0067653A"/>
    <w:rsid w:val="006778B0"/>
    <w:rsid w:val="00680A34"/>
    <w:rsid w:val="0068182A"/>
    <w:rsid w:val="006819E0"/>
    <w:rsid w:val="00681E58"/>
    <w:rsid w:val="00681FFF"/>
    <w:rsid w:val="00684A47"/>
    <w:rsid w:val="00684B2C"/>
    <w:rsid w:val="00684C3C"/>
    <w:rsid w:val="00685BF3"/>
    <w:rsid w:val="00685E3D"/>
    <w:rsid w:val="0068632E"/>
    <w:rsid w:val="006867E3"/>
    <w:rsid w:val="00686806"/>
    <w:rsid w:val="00686A58"/>
    <w:rsid w:val="00686E95"/>
    <w:rsid w:val="00686EB1"/>
    <w:rsid w:val="00687210"/>
    <w:rsid w:val="006872A8"/>
    <w:rsid w:val="0068796F"/>
    <w:rsid w:val="006879B6"/>
    <w:rsid w:val="00691087"/>
    <w:rsid w:val="0069146C"/>
    <w:rsid w:val="006918BC"/>
    <w:rsid w:val="00691C6B"/>
    <w:rsid w:val="00692BA1"/>
    <w:rsid w:val="00693C6F"/>
    <w:rsid w:val="00693C83"/>
    <w:rsid w:val="00694198"/>
    <w:rsid w:val="00694FB9"/>
    <w:rsid w:val="0069557D"/>
    <w:rsid w:val="00696826"/>
    <w:rsid w:val="00697110"/>
    <w:rsid w:val="006A005F"/>
    <w:rsid w:val="006A0373"/>
    <w:rsid w:val="006A074F"/>
    <w:rsid w:val="006A0CCB"/>
    <w:rsid w:val="006A189C"/>
    <w:rsid w:val="006A18D2"/>
    <w:rsid w:val="006A2637"/>
    <w:rsid w:val="006A28B4"/>
    <w:rsid w:val="006A3CF4"/>
    <w:rsid w:val="006A44A2"/>
    <w:rsid w:val="006A5059"/>
    <w:rsid w:val="006A513D"/>
    <w:rsid w:val="006A5BB0"/>
    <w:rsid w:val="006A615D"/>
    <w:rsid w:val="006A78F4"/>
    <w:rsid w:val="006B0DA1"/>
    <w:rsid w:val="006B1232"/>
    <w:rsid w:val="006B30A8"/>
    <w:rsid w:val="006B33EC"/>
    <w:rsid w:val="006B34B8"/>
    <w:rsid w:val="006B444B"/>
    <w:rsid w:val="006B4F48"/>
    <w:rsid w:val="006B56D3"/>
    <w:rsid w:val="006B58B7"/>
    <w:rsid w:val="006B5EC7"/>
    <w:rsid w:val="006B627F"/>
    <w:rsid w:val="006B6715"/>
    <w:rsid w:val="006B741C"/>
    <w:rsid w:val="006B7CC6"/>
    <w:rsid w:val="006C0A2D"/>
    <w:rsid w:val="006C144B"/>
    <w:rsid w:val="006C2D62"/>
    <w:rsid w:val="006C33A4"/>
    <w:rsid w:val="006C348A"/>
    <w:rsid w:val="006C39D4"/>
    <w:rsid w:val="006C3ED5"/>
    <w:rsid w:val="006C418D"/>
    <w:rsid w:val="006C48DC"/>
    <w:rsid w:val="006C4A0A"/>
    <w:rsid w:val="006C4D2E"/>
    <w:rsid w:val="006C5E2B"/>
    <w:rsid w:val="006C61E2"/>
    <w:rsid w:val="006C65BF"/>
    <w:rsid w:val="006C6B2E"/>
    <w:rsid w:val="006C6FC2"/>
    <w:rsid w:val="006C74E8"/>
    <w:rsid w:val="006C7B9C"/>
    <w:rsid w:val="006D04C3"/>
    <w:rsid w:val="006D0797"/>
    <w:rsid w:val="006D12D9"/>
    <w:rsid w:val="006D14E4"/>
    <w:rsid w:val="006D1879"/>
    <w:rsid w:val="006D280A"/>
    <w:rsid w:val="006D2F12"/>
    <w:rsid w:val="006D304E"/>
    <w:rsid w:val="006D3651"/>
    <w:rsid w:val="006D40FB"/>
    <w:rsid w:val="006D45FD"/>
    <w:rsid w:val="006D4EB8"/>
    <w:rsid w:val="006D51CF"/>
    <w:rsid w:val="006D59CD"/>
    <w:rsid w:val="006D5C14"/>
    <w:rsid w:val="006D631B"/>
    <w:rsid w:val="006D6C88"/>
    <w:rsid w:val="006D76C1"/>
    <w:rsid w:val="006E119B"/>
    <w:rsid w:val="006E1425"/>
    <w:rsid w:val="006E1A49"/>
    <w:rsid w:val="006E1A56"/>
    <w:rsid w:val="006E2BDE"/>
    <w:rsid w:val="006E38BD"/>
    <w:rsid w:val="006E4391"/>
    <w:rsid w:val="006E4BC7"/>
    <w:rsid w:val="006E5015"/>
    <w:rsid w:val="006E530A"/>
    <w:rsid w:val="006E6261"/>
    <w:rsid w:val="006E648A"/>
    <w:rsid w:val="006E7289"/>
    <w:rsid w:val="006F17C2"/>
    <w:rsid w:val="006F1EC7"/>
    <w:rsid w:val="006F20BF"/>
    <w:rsid w:val="006F22D1"/>
    <w:rsid w:val="006F275C"/>
    <w:rsid w:val="006F3A50"/>
    <w:rsid w:val="006F40C1"/>
    <w:rsid w:val="006F4774"/>
    <w:rsid w:val="006F47C7"/>
    <w:rsid w:val="006F48DB"/>
    <w:rsid w:val="006F57C0"/>
    <w:rsid w:val="006F5D54"/>
    <w:rsid w:val="006F5EA1"/>
    <w:rsid w:val="006F626B"/>
    <w:rsid w:val="006F655E"/>
    <w:rsid w:val="006F6E40"/>
    <w:rsid w:val="006F77D2"/>
    <w:rsid w:val="00700598"/>
    <w:rsid w:val="00700C72"/>
    <w:rsid w:val="00702BE0"/>
    <w:rsid w:val="00702C1E"/>
    <w:rsid w:val="00702ED1"/>
    <w:rsid w:val="0070339A"/>
    <w:rsid w:val="0070342D"/>
    <w:rsid w:val="00703779"/>
    <w:rsid w:val="00704BF6"/>
    <w:rsid w:val="00705B42"/>
    <w:rsid w:val="00705C9B"/>
    <w:rsid w:val="00705F45"/>
    <w:rsid w:val="007066A4"/>
    <w:rsid w:val="00707325"/>
    <w:rsid w:val="0070754A"/>
    <w:rsid w:val="00710518"/>
    <w:rsid w:val="00710C02"/>
    <w:rsid w:val="00711927"/>
    <w:rsid w:val="00711A86"/>
    <w:rsid w:val="0071206E"/>
    <w:rsid w:val="00712936"/>
    <w:rsid w:val="007138AA"/>
    <w:rsid w:val="00713A25"/>
    <w:rsid w:val="00713C2F"/>
    <w:rsid w:val="00714A1F"/>
    <w:rsid w:val="00714A87"/>
    <w:rsid w:val="007153C9"/>
    <w:rsid w:val="00716B5A"/>
    <w:rsid w:val="00716C80"/>
    <w:rsid w:val="00717531"/>
    <w:rsid w:val="00717541"/>
    <w:rsid w:val="00717780"/>
    <w:rsid w:val="00717B93"/>
    <w:rsid w:val="00720005"/>
    <w:rsid w:val="00720D86"/>
    <w:rsid w:val="00720F17"/>
    <w:rsid w:val="00722080"/>
    <w:rsid w:val="007221D1"/>
    <w:rsid w:val="007222C4"/>
    <w:rsid w:val="007223E6"/>
    <w:rsid w:val="00722CF1"/>
    <w:rsid w:val="00723865"/>
    <w:rsid w:val="00724B34"/>
    <w:rsid w:val="00725859"/>
    <w:rsid w:val="0072592A"/>
    <w:rsid w:val="00725E5A"/>
    <w:rsid w:val="007271B7"/>
    <w:rsid w:val="007273F1"/>
    <w:rsid w:val="0072751C"/>
    <w:rsid w:val="00727754"/>
    <w:rsid w:val="007277D6"/>
    <w:rsid w:val="007279C5"/>
    <w:rsid w:val="00727DED"/>
    <w:rsid w:val="007301E7"/>
    <w:rsid w:val="00730277"/>
    <w:rsid w:val="00730BB4"/>
    <w:rsid w:val="0073242C"/>
    <w:rsid w:val="007329CD"/>
    <w:rsid w:val="00732A13"/>
    <w:rsid w:val="00734069"/>
    <w:rsid w:val="00734B76"/>
    <w:rsid w:val="00735009"/>
    <w:rsid w:val="0073557C"/>
    <w:rsid w:val="0073583C"/>
    <w:rsid w:val="00736CD8"/>
    <w:rsid w:val="007379B5"/>
    <w:rsid w:val="00737BA4"/>
    <w:rsid w:val="007403B7"/>
    <w:rsid w:val="00740D6C"/>
    <w:rsid w:val="007413B6"/>
    <w:rsid w:val="007425A3"/>
    <w:rsid w:val="00742FF8"/>
    <w:rsid w:val="00743105"/>
    <w:rsid w:val="0074314E"/>
    <w:rsid w:val="00743526"/>
    <w:rsid w:val="0074358B"/>
    <w:rsid w:val="00744C08"/>
    <w:rsid w:val="00744E8A"/>
    <w:rsid w:val="007451EB"/>
    <w:rsid w:val="00745928"/>
    <w:rsid w:val="007460BA"/>
    <w:rsid w:val="00746A4D"/>
    <w:rsid w:val="00746C4E"/>
    <w:rsid w:val="00746F5B"/>
    <w:rsid w:val="007474BB"/>
    <w:rsid w:val="00747933"/>
    <w:rsid w:val="007505A9"/>
    <w:rsid w:val="00751079"/>
    <w:rsid w:val="00751EEA"/>
    <w:rsid w:val="00752AB7"/>
    <w:rsid w:val="007537E3"/>
    <w:rsid w:val="00756149"/>
    <w:rsid w:val="00756A2B"/>
    <w:rsid w:val="0075718A"/>
    <w:rsid w:val="00757652"/>
    <w:rsid w:val="00757A77"/>
    <w:rsid w:val="0076010A"/>
    <w:rsid w:val="00760CEC"/>
    <w:rsid w:val="007614D1"/>
    <w:rsid w:val="00761CD0"/>
    <w:rsid w:val="007620C1"/>
    <w:rsid w:val="00762D9F"/>
    <w:rsid w:val="00762DE6"/>
    <w:rsid w:val="007632CB"/>
    <w:rsid w:val="007634C1"/>
    <w:rsid w:val="00764AF3"/>
    <w:rsid w:val="0076550A"/>
    <w:rsid w:val="00765D58"/>
    <w:rsid w:val="00765F70"/>
    <w:rsid w:val="00766832"/>
    <w:rsid w:val="0076688A"/>
    <w:rsid w:val="00766D0E"/>
    <w:rsid w:val="007679A6"/>
    <w:rsid w:val="00770199"/>
    <w:rsid w:val="00770699"/>
    <w:rsid w:val="00770CBA"/>
    <w:rsid w:val="00772311"/>
    <w:rsid w:val="00773003"/>
    <w:rsid w:val="0077333C"/>
    <w:rsid w:val="007733A0"/>
    <w:rsid w:val="007733DF"/>
    <w:rsid w:val="007743A5"/>
    <w:rsid w:val="00774941"/>
    <w:rsid w:val="00775BBD"/>
    <w:rsid w:val="007768D3"/>
    <w:rsid w:val="00776D6B"/>
    <w:rsid w:val="007813DD"/>
    <w:rsid w:val="00781B20"/>
    <w:rsid w:val="00781B7C"/>
    <w:rsid w:val="00783694"/>
    <w:rsid w:val="0078375A"/>
    <w:rsid w:val="00783BFF"/>
    <w:rsid w:val="007845AA"/>
    <w:rsid w:val="00785955"/>
    <w:rsid w:val="00785995"/>
    <w:rsid w:val="00786C2A"/>
    <w:rsid w:val="00787AE7"/>
    <w:rsid w:val="00790185"/>
    <w:rsid w:val="007901D0"/>
    <w:rsid w:val="007901E5"/>
    <w:rsid w:val="007903DE"/>
    <w:rsid w:val="00791356"/>
    <w:rsid w:val="0079169F"/>
    <w:rsid w:val="00791B58"/>
    <w:rsid w:val="00791C08"/>
    <w:rsid w:val="007923D5"/>
    <w:rsid w:val="0079268C"/>
    <w:rsid w:val="0079287B"/>
    <w:rsid w:val="007929C4"/>
    <w:rsid w:val="007936F1"/>
    <w:rsid w:val="00793D86"/>
    <w:rsid w:val="007945EF"/>
    <w:rsid w:val="00794B49"/>
    <w:rsid w:val="00794CB6"/>
    <w:rsid w:val="007952D4"/>
    <w:rsid w:val="007959A0"/>
    <w:rsid w:val="00796768"/>
    <w:rsid w:val="00796DB1"/>
    <w:rsid w:val="00797265"/>
    <w:rsid w:val="00797338"/>
    <w:rsid w:val="0079737B"/>
    <w:rsid w:val="007A121C"/>
    <w:rsid w:val="007A227F"/>
    <w:rsid w:val="007A2444"/>
    <w:rsid w:val="007A3318"/>
    <w:rsid w:val="007A3E62"/>
    <w:rsid w:val="007A44CC"/>
    <w:rsid w:val="007A4DF7"/>
    <w:rsid w:val="007A604B"/>
    <w:rsid w:val="007A61C9"/>
    <w:rsid w:val="007A718D"/>
    <w:rsid w:val="007A774E"/>
    <w:rsid w:val="007B12E5"/>
    <w:rsid w:val="007B2BCB"/>
    <w:rsid w:val="007B2D48"/>
    <w:rsid w:val="007B3A5E"/>
    <w:rsid w:val="007B3ACB"/>
    <w:rsid w:val="007B4923"/>
    <w:rsid w:val="007B5843"/>
    <w:rsid w:val="007B5F64"/>
    <w:rsid w:val="007B77B8"/>
    <w:rsid w:val="007B7C7D"/>
    <w:rsid w:val="007B7EF0"/>
    <w:rsid w:val="007C071F"/>
    <w:rsid w:val="007C24A0"/>
    <w:rsid w:val="007C26C9"/>
    <w:rsid w:val="007C2A07"/>
    <w:rsid w:val="007C2BB5"/>
    <w:rsid w:val="007C2C29"/>
    <w:rsid w:val="007C3FA9"/>
    <w:rsid w:val="007C41C8"/>
    <w:rsid w:val="007C4966"/>
    <w:rsid w:val="007C4EF4"/>
    <w:rsid w:val="007C59FE"/>
    <w:rsid w:val="007C5AEC"/>
    <w:rsid w:val="007C626C"/>
    <w:rsid w:val="007C6849"/>
    <w:rsid w:val="007C6EE6"/>
    <w:rsid w:val="007C7766"/>
    <w:rsid w:val="007D086C"/>
    <w:rsid w:val="007D0D06"/>
    <w:rsid w:val="007D17BF"/>
    <w:rsid w:val="007D20B4"/>
    <w:rsid w:val="007D2E60"/>
    <w:rsid w:val="007D2EA5"/>
    <w:rsid w:val="007D3743"/>
    <w:rsid w:val="007D428B"/>
    <w:rsid w:val="007D5765"/>
    <w:rsid w:val="007D59D0"/>
    <w:rsid w:val="007D6653"/>
    <w:rsid w:val="007D72D1"/>
    <w:rsid w:val="007D79CB"/>
    <w:rsid w:val="007D7AB2"/>
    <w:rsid w:val="007D7FEE"/>
    <w:rsid w:val="007E0BA8"/>
    <w:rsid w:val="007E1499"/>
    <w:rsid w:val="007E1918"/>
    <w:rsid w:val="007E1E6E"/>
    <w:rsid w:val="007E23CE"/>
    <w:rsid w:val="007E276E"/>
    <w:rsid w:val="007E2BDF"/>
    <w:rsid w:val="007E2FE8"/>
    <w:rsid w:val="007E3B68"/>
    <w:rsid w:val="007E4839"/>
    <w:rsid w:val="007E518A"/>
    <w:rsid w:val="007E647D"/>
    <w:rsid w:val="007E6898"/>
    <w:rsid w:val="007E7224"/>
    <w:rsid w:val="007E7512"/>
    <w:rsid w:val="007E79D2"/>
    <w:rsid w:val="007E7DE4"/>
    <w:rsid w:val="007F020E"/>
    <w:rsid w:val="007F041D"/>
    <w:rsid w:val="007F1104"/>
    <w:rsid w:val="007F160A"/>
    <w:rsid w:val="007F20F2"/>
    <w:rsid w:val="007F2636"/>
    <w:rsid w:val="007F3021"/>
    <w:rsid w:val="007F316E"/>
    <w:rsid w:val="007F31BE"/>
    <w:rsid w:val="007F35C3"/>
    <w:rsid w:val="007F3C5F"/>
    <w:rsid w:val="007F5234"/>
    <w:rsid w:val="007F52A2"/>
    <w:rsid w:val="007F57A9"/>
    <w:rsid w:val="007F70BB"/>
    <w:rsid w:val="007F76D4"/>
    <w:rsid w:val="007F7E2B"/>
    <w:rsid w:val="00800732"/>
    <w:rsid w:val="00800835"/>
    <w:rsid w:val="00801BC5"/>
    <w:rsid w:val="00801DA2"/>
    <w:rsid w:val="00801DCF"/>
    <w:rsid w:val="00801F93"/>
    <w:rsid w:val="00802EC3"/>
    <w:rsid w:val="0080384C"/>
    <w:rsid w:val="00803B55"/>
    <w:rsid w:val="00804159"/>
    <w:rsid w:val="0080432B"/>
    <w:rsid w:val="00804B86"/>
    <w:rsid w:val="00805044"/>
    <w:rsid w:val="008051C0"/>
    <w:rsid w:val="00805319"/>
    <w:rsid w:val="008055D6"/>
    <w:rsid w:val="00806C5E"/>
    <w:rsid w:val="0080739B"/>
    <w:rsid w:val="0080790D"/>
    <w:rsid w:val="00810CAB"/>
    <w:rsid w:val="00812501"/>
    <w:rsid w:val="00812FF4"/>
    <w:rsid w:val="0081562E"/>
    <w:rsid w:val="00815B2F"/>
    <w:rsid w:val="00815FD6"/>
    <w:rsid w:val="00816016"/>
    <w:rsid w:val="0081601E"/>
    <w:rsid w:val="0081613B"/>
    <w:rsid w:val="008161D8"/>
    <w:rsid w:val="0081623A"/>
    <w:rsid w:val="008165D5"/>
    <w:rsid w:val="008176BD"/>
    <w:rsid w:val="008178A2"/>
    <w:rsid w:val="00821148"/>
    <w:rsid w:val="0082162E"/>
    <w:rsid w:val="00821BAC"/>
    <w:rsid w:val="00822228"/>
    <w:rsid w:val="00823B4D"/>
    <w:rsid w:val="00824A81"/>
    <w:rsid w:val="00824C7C"/>
    <w:rsid w:val="00825853"/>
    <w:rsid w:val="00825FF6"/>
    <w:rsid w:val="0082778C"/>
    <w:rsid w:val="00827A4D"/>
    <w:rsid w:val="00827DFC"/>
    <w:rsid w:val="00827E6C"/>
    <w:rsid w:val="00827F41"/>
    <w:rsid w:val="0083210D"/>
    <w:rsid w:val="00832B44"/>
    <w:rsid w:val="00832F33"/>
    <w:rsid w:val="0083467E"/>
    <w:rsid w:val="00836B2B"/>
    <w:rsid w:val="00836FE9"/>
    <w:rsid w:val="008379E5"/>
    <w:rsid w:val="00837B59"/>
    <w:rsid w:val="00840530"/>
    <w:rsid w:val="00840D33"/>
    <w:rsid w:val="00841A81"/>
    <w:rsid w:val="00841E4C"/>
    <w:rsid w:val="008421FC"/>
    <w:rsid w:val="00842878"/>
    <w:rsid w:val="00842E41"/>
    <w:rsid w:val="008441E0"/>
    <w:rsid w:val="008456C1"/>
    <w:rsid w:val="00846100"/>
    <w:rsid w:val="008462ED"/>
    <w:rsid w:val="008469B9"/>
    <w:rsid w:val="00846A64"/>
    <w:rsid w:val="00846B6C"/>
    <w:rsid w:val="00846F13"/>
    <w:rsid w:val="00847711"/>
    <w:rsid w:val="0084796F"/>
    <w:rsid w:val="00850EFB"/>
    <w:rsid w:val="00850F50"/>
    <w:rsid w:val="00851AB0"/>
    <w:rsid w:val="00851ADA"/>
    <w:rsid w:val="00851C1A"/>
    <w:rsid w:val="00851C61"/>
    <w:rsid w:val="00852224"/>
    <w:rsid w:val="00852AB3"/>
    <w:rsid w:val="00852CAE"/>
    <w:rsid w:val="00856C6D"/>
    <w:rsid w:val="00856EBC"/>
    <w:rsid w:val="0085758A"/>
    <w:rsid w:val="00857802"/>
    <w:rsid w:val="008616E3"/>
    <w:rsid w:val="00862822"/>
    <w:rsid w:val="00862A1B"/>
    <w:rsid w:val="00863BCD"/>
    <w:rsid w:val="00863CCD"/>
    <w:rsid w:val="00864479"/>
    <w:rsid w:val="008648FD"/>
    <w:rsid w:val="008656A9"/>
    <w:rsid w:val="008656B2"/>
    <w:rsid w:val="008656C6"/>
    <w:rsid w:val="008664A4"/>
    <w:rsid w:val="00866647"/>
    <w:rsid w:val="00866B4F"/>
    <w:rsid w:val="0086749F"/>
    <w:rsid w:val="008674D4"/>
    <w:rsid w:val="00867550"/>
    <w:rsid w:val="00867694"/>
    <w:rsid w:val="00867D23"/>
    <w:rsid w:val="00870E6E"/>
    <w:rsid w:val="0087134D"/>
    <w:rsid w:val="008713F0"/>
    <w:rsid w:val="0087195D"/>
    <w:rsid w:val="008721B6"/>
    <w:rsid w:val="00872391"/>
    <w:rsid w:val="00872E22"/>
    <w:rsid w:val="00873D17"/>
    <w:rsid w:val="008740C5"/>
    <w:rsid w:val="008741E3"/>
    <w:rsid w:val="00874DD9"/>
    <w:rsid w:val="00875F6D"/>
    <w:rsid w:val="00876037"/>
    <w:rsid w:val="00876836"/>
    <w:rsid w:val="00876F07"/>
    <w:rsid w:val="00876F55"/>
    <w:rsid w:val="00876FB8"/>
    <w:rsid w:val="0087764F"/>
    <w:rsid w:val="00877667"/>
    <w:rsid w:val="008776DC"/>
    <w:rsid w:val="00877E04"/>
    <w:rsid w:val="00880A47"/>
    <w:rsid w:val="00880EF7"/>
    <w:rsid w:val="00881C38"/>
    <w:rsid w:val="0088367C"/>
    <w:rsid w:val="00883867"/>
    <w:rsid w:val="00883CD0"/>
    <w:rsid w:val="0088462A"/>
    <w:rsid w:val="008846F5"/>
    <w:rsid w:val="0088475B"/>
    <w:rsid w:val="00884ABA"/>
    <w:rsid w:val="00884F64"/>
    <w:rsid w:val="0088525D"/>
    <w:rsid w:val="008853BB"/>
    <w:rsid w:val="0088595C"/>
    <w:rsid w:val="00885EE2"/>
    <w:rsid w:val="008860D4"/>
    <w:rsid w:val="00886875"/>
    <w:rsid w:val="00886D15"/>
    <w:rsid w:val="0088745F"/>
    <w:rsid w:val="008904D7"/>
    <w:rsid w:val="0089065E"/>
    <w:rsid w:val="00891707"/>
    <w:rsid w:val="00891B73"/>
    <w:rsid w:val="00891F66"/>
    <w:rsid w:val="008922D4"/>
    <w:rsid w:val="00893AF5"/>
    <w:rsid w:val="00893D5D"/>
    <w:rsid w:val="008944BA"/>
    <w:rsid w:val="008949A9"/>
    <w:rsid w:val="00895658"/>
    <w:rsid w:val="00895BEF"/>
    <w:rsid w:val="00895F31"/>
    <w:rsid w:val="00896450"/>
    <w:rsid w:val="00897D96"/>
    <w:rsid w:val="00897FAC"/>
    <w:rsid w:val="008A07A3"/>
    <w:rsid w:val="008A0C10"/>
    <w:rsid w:val="008A0C87"/>
    <w:rsid w:val="008A6890"/>
    <w:rsid w:val="008A6CAD"/>
    <w:rsid w:val="008B0076"/>
    <w:rsid w:val="008B08D8"/>
    <w:rsid w:val="008B0B21"/>
    <w:rsid w:val="008B1914"/>
    <w:rsid w:val="008B27B2"/>
    <w:rsid w:val="008B33D0"/>
    <w:rsid w:val="008B37B4"/>
    <w:rsid w:val="008B43AA"/>
    <w:rsid w:val="008B492B"/>
    <w:rsid w:val="008B61F7"/>
    <w:rsid w:val="008B6200"/>
    <w:rsid w:val="008B650F"/>
    <w:rsid w:val="008B651C"/>
    <w:rsid w:val="008B662A"/>
    <w:rsid w:val="008B6F2E"/>
    <w:rsid w:val="008B718F"/>
    <w:rsid w:val="008B7B05"/>
    <w:rsid w:val="008C08DA"/>
    <w:rsid w:val="008C1272"/>
    <w:rsid w:val="008C1D50"/>
    <w:rsid w:val="008C1FAE"/>
    <w:rsid w:val="008C23D8"/>
    <w:rsid w:val="008C32DC"/>
    <w:rsid w:val="008C35E3"/>
    <w:rsid w:val="008C40E0"/>
    <w:rsid w:val="008C70CD"/>
    <w:rsid w:val="008C720B"/>
    <w:rsid w:val="008C73DC"/>
    <w:rsid w:val="008C77F1"/>
    <w:rsid w:val="008D0762"/>
    <w:rsid w:val="008D2193"/>
    <w:rsid w:val="008D389A"/>
    <w:rsid w:val="008D393E"/>
    <w:rsid w:val="008D3C81"/>
    <w:rsid w:val="008D3E13"/>
    <w:rsid w:val="008D4492"/>
    <w:rsid w:val="008D4E49"/>
    <w:rsid w:val="008D527A"/>
    <w:rsid w:val="008D5448"/>
    <w:rsid w:val="008D5F45"/>
    <w:rsid w:val="008D6753"/>
    <w:rsid w:val="008D775B"/>
    <w:rsid w:val="008D7F8E"/>
    <w:rsid w:val="008E0856"/>
    <w:rsid w:val="008E0EE5"/>
    <w:rsid w:val="008E1859"/>
    <w:rsid w:val="008E1902"/>
    <w:rsid w:val="008E36B6"/>
    <w:rsid w:val="008E36E3"/>
    <w:rsid w:val="008E385F"/>
    <w:rsid w:val="008E3879"/>
    <w:rsid w:val="008E4537"/>
    <w:rsid w:val="008E4618"/>
    <w:rsid w:val="008E480F"/>
    <w:rsid w:val="008E4B32"/>
    <w:rsid w:val="008E4D7D"/>
    <w:rsid w:val="008E5D43"/>
    <w:rsid w:val="008E6189"/>
    <w:rsid w:val="008E699B"/>
    <w:rsid w:val="008E78C6"/>
    <w:rsid w:val="008F0AF1"/>
    <w:rsid w:val="008F0FDE"/>
    <w:rsid w:val="008F136F"/>
    <w:rsid w:val="008F28B4"/>
    <w:rsid w:val="008F3E31"/>
    <w:rsid w:val="008F4344"/>
    <w:rsid w:val="008F46F6"/>
    <w:rsid w:val="008F572A"/>
    <w:rsid w:val="008F5C04"/>
    <w:rsid w:val="008F5FB6"/>
    <w:rsid w:val="008F6170"/>
    <w:rsid w:val="008F7254"/>
    <w:rsid w:val="008F7612"/>
    <w:rsid w:val="008F76E8"/>
    <w:rsid w:val="00900BBD"/>
    <w:rsid w:val="00901032"/>
    <w:rsid w:val="009013E9"/>
    <w:rsid w:val="009020E1"/>
    <w:rsid w:val="00903BE7"/>
    <w:rsid w:val="009047DB"/>
    <w:rsid w:val="00904C43"/>
    <w:rsid w:val="00904EA3"/>
    <w:rsid w:val="00905CA9"/>
    <w:rsid w:val="00905D22"/>
    <w:rsid w:val="00906111"/>
    <w:rsid w:val="00907295"/>
    <w:rsid w:val="00910702"/>
    <w:rsid w:val="00910D80"/>
    <w:rsid w:val="00911053"/>
    <w:rsid w:val="00911571"/>
    <w:rsid w:val="00911AC5"/>
    <w:rsid w:val="00911BF9"/>
    <w:rsid w:val="00912FDD"/>
    <w:rsid w:val="00913623"/>
    <w:rsid w:val="00914037"/>
    <w:rsid w:val="0091428B"/>
    <w:rsid w:val="009142B3"/>
    <w:rsid w:val="00914F7B"/>
    <w:rsid w:val="00915A3E"/>
    <w:rsid w:val="00915A6E"/>
    <w:rsid w:val="00916EA4"/>
    <w:rsid w:val="0091709F"/>
    <w:rsid w:val="00917E0E"/>
    <w:rsid w:val="0092095C"/>
    <w:rsid w:val="00920D04"/>
    <w:rsid w:val="00920F48"/>
    <w:rsid w:val="00921413"/>
    <w:rsid w:val="00922A19"/>
    <w:rsid w:val="00922B19"/>
    <w:rsid w:val="00923A80"/>
    <w:rsid w:val="00924239"/>
    <w:rsid w:val="009245C8"/>
    <w:rsid w:val="00924695"/>
    <w:rsid w:val="00924ABA"/>
    <w:rsid w:val="00924D7E"/>
    <w:rsid w:val="009260D3"/>
    <w:rsid w:val="009266E7"/>
    <w:rsid w:val="00926EA3"/>
    <w:rsid w:val="009274D4"/>
    <w:rsid w:val="00927785"/>
    <w:rsid w:val="00927EE1"/>
    <w:rsid w:val="00927F0D"/>
    <w:rsid w:val="00930E67"/>
    <w:rsid w:val="00931C2C"/>
    <w:rsid w:val="009322A1"/>
    <w:rsid w:val="009328E0"/>
    <w:rsid w:val="00932C72"/>
    <w:rsid w:val="0093330F"/>
    <w:rsid w:val="00933F55"/>
    <w:rsid w:val="0093451D"/>
    <w:rsid w:val="0093460A"/>
    <w:rsid w:val="00934ACB"/>
    <w:rsid w:val="0093541E"/>
    <w:rsid w:val="00935423"/>
    <w:rsid w:val="0093592A"/>
    <w:rsid w:val="00936185"/>
    <w:rsid w:val="00937768"/>
    <w:rsid w:val="00937C2A"/>
    <w:rsid w:val="00940A1C"/>
    <w:rsid w:val="00940B3C"/>
    <w:rsid w:val="00940D31"/>
    <w:rsid w:val="00940F46"/>
    <w:rsid w:val="00941252"/>
    <w:rsid w:val="009417B0"/>
    <w:rsid w:val="00941B75"/>
    <w:rsid w:val="00942871"/>
    <w:rsid w:val="00942C2F"/>
    <w:rsid w:val="00942F87"/>
    <w:rsid w:val="0094309E"/>
    <w:rsid w:val="009436AA"/>
    <w:rsid w:val="00944724"/>
    <w:rsid w:val="00944F8F"/>
    <w:rsid w:val="00945749"/>
    <w:rsid w:val="00945C92"/>
    <w:rsid w:val="00945D53"/>
    <w:rsid w:val="009476C2"/>
    <w:rsid w:val="00947D14"/>
    <w:rsid w:val="00950364"/>
    <w:rsid w:val="00950673"/>
    <w:rsid w:val="0095091D"/>
    <w:rsid w:val="00951B94"/>
    <w:rsid w:val="009529A2"/>
    <w:rsid w:val="00953052"/>
    <w:rsid w:val="009540FD"/>
    <w:rsid w:val="00956558"/>
    <w:rsid w:val="009577DA"/>
    <w:rsid w:val="0095790A"/>
    <w:rsid w:val="0095794B"/>
    <w:rsid w:val="00960003"/>
    <w:rsid w:val="0096134B"/>
    <w:rsid w:val="0096204A"/>
    <w:rsid w:val="009621B3"/>
    <w:rsid w:val="00962BA8"/>
    <w:rsid w:val="00963339"/>
    <w:rsid w:val="0096358B"/>
    <w:rsid w:val="00963E0B"/>
    <w:rsid w:val="0096423D"/>
    <w:rsid w:val="0096469A"/>
    <w:rsid w:val="009649E6"/>
    <w:rsid w:val="00965018"/>
    <w:rsid w:val="00965606"/>
    <w:rsid w:val="00965B46"/>
    <w:rsid w:val="0096604F"/>
    <w:rsid w:val="00966D86"/>
    <w:rsid w:val="00967108"/>
    <w:rsid w:val="009675FA"/>
    <w:rsid w:val="00967B82"/>
    <w:rsid w:val="00967EB5"/>
    <w:rsid w:val="00970347"/>
    <w:rsid w:val="00970B7C"/>
    <w:rsid w:val="00970D57"/>
    <w:rsid w:val="00971628"/>
    <w:rsid w:val="00971F47"/>
    <w:rsid w:val="009721D0"/>
    <w:rsid w:val="009729F2"/>
    <w:rsid w:val="009754AD"/>
    <w:rsid w:val="009769BC"/>
    <w:rsid w:val="00976C84"/>
    <w:rsid w:val="00976EB1"/>
    <w:rsid w:val="009771B5"/>
    <w:rsid w:val="0097722A"/>
    <w:rsid w:val="009776F2"/>
    <w:rsid w:val="00977917"/>
    <w:rsid w:val="009807BA"/>
    <w:rsid w:val="009814D2"/>
    <w:rsid w:val="00981A99"/>
    <w:rsid w:val="00981D24"/>
    <w:rsid w:val="0098256B"/>
    <w:rsid w:val="00983D90"/>
    <w:rsid w:val="009846B2"/>
    <w:rsid w:val="009848B5"/>
    <w:rsid w:val="00985385"/>
    <w:rsid w:val="00985495"/>
    <w:rsid w:val="00986220"/>
    <w:rsid w:val="00987879"/>
    <w:rsid w:val="00987EDF"/>
    <w:rsid w:val="009903D7"/>
    <w:rsid w:val="0099081F"/>
    <w:rsid w:val="00990F84"/>
    <w:rsid w:val="0099129B"/>
    <w:rsid w:val="00991B1D"/>
    <w:rsid w:val="00992028"/>
    <w:rsid w:val="0099235E"/>
    <w:rsid w:val="00992CD1"/>
    <w:rsid w:val="00994465"/>
    <w:rsid w:val="0099466C"/>
    <w:rsid w:val="00994D0E"/>
    <w:rsid w:val="0099679C"/>
    <w:rsid w:val="00996826"/>
    <w:rsid w:val="009976C9"/>
    <w:rsid w:val="009A0982"/>
    <w:rsid w:val="009A0B17"/>
    <w:rsid w:val="009A10EB"/>
    <w:rsid w:val="009A127F"/>
    <w:rsid w:val="009A3642"/>
    <w:rsid w:val="009A5571"/>
    <w:rsid w:val="009A5854"/>
    <w:rsid w:val="009A65C6"/>
    <w:rsid w:val="009A6F25"/>
    <w:rsid w:val="009A76AB"/>
    <w:rsid w:val="009A7A58"/>
    <w:rsid w:val="009B0F9E"/>
    <w:rsid w:val="009B19C0"/>
    <w:rsid w:val="009B246F"/>
    <w:rsid w:val="009B2578"/>
    <w:rsid w:val="009B2D37"/>
    <w:rsid w:val="009B3A07"/>
    <w:rsid w:val="009B417C"/>
    <w:rsid w:val="009B481B"/>
    <w:rsid w:val="009B5560"/>
    <w:rsid w:val="009B5B95"/>
    <w:rsid w:val="009B6114"/>
    <w:rsid w:val="009B6222"/>
    <w:rsid w:val="009C0043"/>
    <w:rsid w:val="009C019C"/>
    <w:rsid w:val="009C0D07"/>
    <w:rsid w:val="009C1AB6"/>
    <w:rsid w:val="009C1F01"/>
    <w:rsid w:val="009C27C6"/>
    <w:rsid w:val="009C27F2"/>
    <w:rsid w:val="009C38E6"/>
    <w:rsid w:val="009C420E"/>
    <w:rsid w:val="009C476C"/>
    <w:rsid w:val="009C4C3E"/>
    <w:rsid w:val="009C52E7"/>
    <w:rsid w:val="009C6211"/>
    <w:rsid w:val="009C62C3"/>
    <w:rsid w:val="009C698C"/>
    <w:rsid w:val="009C6F15"/>
    <w:rsid w:val="009C755E"/>
    <w:rsid w:val="009C75A3"/>
    <w:rsid w:val="009C75BE"/>
    <w:rsid w:val="009C75D4"/>
    <w:rsid w:val="009C7801"/>
    <w:rsid w:val="009C7C3E"/>
    <w:rsid w:val="009D0BCE"/>
    <w:rsid w:val="009D0EA4"/>
    <w:rsid w:val="009D114E"/>
    <w:rsid w:val="009D1ABD"/>
    <w:rsid w:val="009D1DA4"/>
    <w:rsid w:val="009D1E89"/>
    <w:rsid w:val="009D21B7"/>
    <w:rsid w:val="009D3242"/>
    <w:rsid w:val="009D32F0"/>
    <w:rsid w:val="009D34F4"/>
    <w:rsid w:val="009D3B34"/>
    <w:rsid w:val="009D3BD0"/>
    <w:rsid w:val="009D3FC3"/>
    <w:rsid w:val="009D496E"/>
    <w:rsid w:val="009D4FE0"/>
    <w:rsid w:val="009D509F"/>
    <w:rsid w:val="009D52BE"/>
    <w:rsid w:val="009D53C1"/>
    <w:rsid w:val="009D6323"/>
    <w:rsid w:val="009D6882"/>
    <w:rsid w:val="009D6960"/>
    <w:rsid w:val="009D6C13"/>
    <w:rsid w:val="009E0164"/>
    <w:rsid w:val="009E096E"/>
    <w:rsid w:val="009E0B50"/>
    <w:rsid w:val="009E0BA0"/>
    <w:rsid w:val="009E16A6"/>
    <w:rsid w:val="009E19AC"/>
    <w:rsid w:val="009E2C0B"/>
    <w:rsid w:val="009E320D"/>
    <w:rsid w:val="009E36F9"/>
    <w:rsid w:val="009E4A5E"/>
    <w:rsid w:val="009E4BF3"/>
    <w:rsid w:val="009E5D1B"/>
    <w:rsid w:val="009E6191"/>
    <w:rsid w:val="009E6521"/>
    <w:rsid w:val="009E6CBD"/>
    <w:rsid w:val="009E783E"/>
    <w:rsid w:val="009F02B0"/>
    <w:rsid w:val="009F16B5"/>
    <w:rsid w:val="009F1CBB"/>
    <w:rsid w:val="009F1E4A"/>
    <w:rsid w:val="009F2470"/>
    <w:rsid w:val="009F32CF"/>
    <w:rsid w:val="009F3A2C"/>
    <w:rsid w:val="009F3C66"/>
    <w:rsid w:val="009F4CB7"/>
    <w:rsid w:val="009F4E39"/>
    <w:rsid w:val="009F5456"/>
    <w:rsid w:val="009F551F"/>
    <w:rsid w:val="009F5A33"/>
    <w:rsid w:val="009F5F06"/>
    <w:rsid w:val="009F7AE2"/>
    <w:rsid w:val="009F7DA8"/>
    <w:rsid w:val="00A0049E"/>
    <w:rsid w:val="00A00AB4"/>
    <w:rsid w:val="00A01C38"/>
    <w:rsid w:val="00A0235E"/>
    <w:rsid w:val="00A025ED"/>
    <w:rsid w:val="00A0287F"/>
    <w:rsid w:val="00A03070"/>
    <w:rsid w:val="00A030FD"/>
    <w:rsid w:val="00A034FB"/>
    <w:rsid w:val="00A03E54"/>
    <w:rsid w:val="00A04003"/>
    <w:rsid w:val="00A040C3"/>
    <w:rsid w:val="00A04277"/>
    <w:rsid w:val="00A04D43"/>
    <w:rsid w:val="00A0531A"/>
    <w:rsid w:val="00A05B74"/>
    <w:rsid w:val="00A06068"/>
    <w:rsid w:val="00A067CB"/>
    <w:rsid w:val="00A06F2E"/>
    <w:rsid w:val="00A06FCB"/>
    <w:rsid w:val="00A07438"/>
    <w:rsid w:val="00A07C15"/>
    <w:rsid w:val="00A10530"/>
    <w:rsid w:val="00A11E1F"/>
    <w:rsid w:val="00A11F7C"/>
    <w:rsid w:val="00A12BD9"/>
    <w:rsid w:val="00A12FCD"/>
    <w:rsid w:val="00A13ED8"/>
    <w:rsid w:val="00A1497E"/>
    <w:rsid w:val="00A14C60"/>
    <w:rsid w:val="00A14EBE"/>
    <w:rsid w:val="00A15CC8"/>
    <w:rsid w:val="00A15EBE"/>
    <w:rsid w:val="00A162D0"/>
    <w:rsid w:val="00A16719"/>
    <w:rsid w:val="00A179A7"/>
    <w:rsid w:val="00A20195"/>
    <w:rsid w:val="00A203FA"/>
    <w:rsid w:val="00A20C73"/>
    <w:rsid w:val="00A20FA5"/>
    <w:rsid w:val="00A218A0"/>
    <w:rsid w:val="00A2213E"/>
    <w:rsid w:val="00A2361F"/>
    <w:rsid w:val="00A24913"/>
    <w:rsid w:val="00A25279"/>
    <w:rsid w:val="00A25314"/>
    <w:rsid w:val="00A25AE8"/>
    <w:rsid w:val="00A25FB3"/>
    <w:rsid w:val="00A2775E"/>
    <w:rsid w:val="00A27E6F"/>
    <w:rsid w:val="00A27F29"/>
    <w:rsid w:val="00A301B3"/>
    <w:rsid w:val="00A30556"/>
    <w:rsid w:val="00A306A1"/>
    <w:rsid w:val="00A306DB"/>
    <w:rsid w:val="00A30A1C"/>
    <w:rsid w:val="00A30F27"/>
    <w:rsid w:val="00A30FC5"/>
    <w:rsid w:val="00A31E35"/>
    <w:rsid w:val="00A31F3B"/>
    <w:rsid w:val="00A323A4"/>
    <w:rsid w:val="00A32C74"/>
    <w:rsid w:val="00A32CFA"/>
    <w:rsid w:val="00A33274"/>
    <w:rsid w:val="00A33694"/>
    <w:rsid w:val="00A33AB4"/>
    <w:rsid w:val="00A33ABD"/>
    <w:rsid w:val="00A35985"/>
    <w:rsid w:val="00A3609B"/>
    <w:rsid w:val="00A367E0"/>
    <w:rsid w:val="00A3680A"/>
    <w:rsid w:val="00A36C0C"/>
    <w:rsid w:val="00A37417"/>
    <w:rsid w:val="00A37F77"/>
    <w:rsid w:val="00A404DA"/>
    <w:rsid w:val="00A41538"/>
    <w:rsid w:val="00A41AF1"/>
    <w:rsid w:val="00A41B9A"/>
    <w:rsid w:val="00A421D6"/>
    <w:rsid w:val="00A43D60"/>
    <w:rsid w:val="00A4501B"/>
    <w:rsid w:val="00A45987"/>
    <w:rsid w:val="00A46F07"/>
    <w:rsid w:val="00A46F50"/>
    <w:rsid w:val="00A47978"/>
    <w:rsid w:val="00A50A74"/>
    <w:rsid w:val="00A50B00"/>
    <w:rsid w:val="00A50E80"/>
    <w:rsid w:val="00A511AE"/>
    <w:rsid w:val="00A516BA"/>
    <w:rsid w:val="00A51CEA"/>
    <w:rsid w:val="00A52A01"/>
    <w:rsid w:val="00A53440"/>
    <w:rsid w:val="00A5363E"/>
    <w:rsid w:val="00A53B01"/>
    <w:rsid w:val="00A53D40"/>
    <w:rsid w:val="00A54677"/>
    <w:rsid w:val="00A54DFE"/>
    <w:rsid w:val="00A5570D"/>
    <w:rsid w:val="00A5572C"/>
    <w:rsid w:val="00A557A3"/>
    <w:rsid w:val="00A55A71"/>
    <w:rsid w:val="00A562B6"/>
    <w:rsid w:val="00A60BCD"/>
    <w:rsid w:val="00A60FA5"/>
    <w:rsid w:val="00A61683"/>
    <w:rsid w:val="00A62CBE"/>
    <w:rsid w:val="00A6345D"/>
    <w:rsid w:val="00A636C1"/>
    <w:rsid w:val="00A636EA"/>
    <w:rsid w:val="00A6439F"/>
    <w:rsid w:val="00A671BD"/>
    <w:rsid w:val="00A67969"/>
    <w:rsid w:val="00A67C81"/>
    <w:rsid w:val="00A67F6C"/>
    <w:rsid w:val="00A7073F"/>
    <w:rsid w:val="00A71463"/>
    <w:rsid w:val="00A72191"/>
    <w:rsid w:val="00A723B8"/>
    <w:rsid w:val="00A72500"/>
    <w:rsid w:val="00A729EC"/>
    <w:rsid w:val="00A72AC5"/>
    <w:rsid w:val="00A73179"/>
    <w:rsid w:val="00A73A57"/>
    <w:rsid w:val="00A73FA8"/>
    <w:rsid w:val="00A74DD1"/>
    <w:rsid w:val="00A758AF"/>
    <w:rsid w:val="00A759C1"/>
    <w:rsid w:val="00A7643A"/>
    <w:rsid w:val="00A76D60"/>
    <w:rsid w:val="00A7761F"/>
    <w:rsid w:val="00A7790A"/>
    <w:rsid w:val="00A80324"/>
    <w:rsid w:val="00A80899"/>
    <w:rsid w:val="00A80DC1"/>
    <w:rsid w:val="00A81569"/>
    <w:rsid w:val="00A82B29"/>
    <w:rsid w:val="00A84038"/>
    <w:rsid w:val="00A840ED"/>
    <w:rsid w:val="00A845A3"/>
    <w:rsid w:val="00A85361"/>
    <w:rsid w:val="00A85CB5"/>
    <w:rsid w:val="00A87223"/>
    <w:rsid w:val="00A909AF"/>
    <w:rsid w:val="00A90A58"/>
    <w:rsid w:val="00A90C3F"/>
    <w:rsid w:val="00A91721"/>
    <w:rsid w:val="00A91B7A"/>
    <w:rsid w:val="00A925E9"/>
    <w:rsid w:val="00A92AD8"/>
    <w:rsid w:val="00A93071"/>
    <w:rsid w:val="00A9356D"/>
    <w:rsid w:val="00A9358F"/>
    <w:rsid w:val="00A939CF"/>
    <w:rsid w:val="00A94122"/>
    <w:rsid w:val="00A94191"/>
    <w:rsid w:val="00A9427B"/>
    <w:rsid w:val="00A94618"/>
    <w:rsid w:val="00A9466B"/>
    <w:rsid w:val="00A94DB7"/>
    <w:rsid w:val="00A953E7"/>
    <w:rsid w:val="00A95CED"/>
    <w:rsid w:val="00A963C3"/>
    <w:rsid w:val="00A964CD"/>
    <w:rsid w:val="00A9747E"/>
    <w:rsid w:val="00A976A9"/>
    <w:rsid w:val="00AA0125"/>
    <w:rsid w:val="00AA0650"/>
    <w:rsid w:val="00AA0B5C"/>
    <w:rsid w:val="00AA0FA2"/>
    <w:rsid w:val="00AA1754"/>
    <w:rsid w:val="00AA2175"/>
    <w:rsid w:val="00AA2AC7"/>
    <w:rsid w:val="00AA32EB"/>
    <w:rsid w:val="00AA3338"/>
    <w:rsid w:val="00AA5710"/>
    <w:rsid w:val="00AA5DC0"/>
    <w:rsid w:val="00AA5ED1"/>
    <w:rsid w:val="00AA645A"/>
    <w:rsid w:val="00AA69AB"/>
    <w:rsid w:val="00AA7158"/>
    <w:rsid w:val="00AA778E"/>
    <w:rsid w:val="00AA77DA"/>
    <w:rsid w:val="00AB0FCC"/>
    <w:rsid w:val="00AB2281"/>
    <w:rsid w:val="00AB28A4"/>
    <w:rsid w:val="00AB3852"/>
    <w:rsid w:val="00AB427C"/>
    <w:rsid w:val="00AB4701"/>
    <w:rsid w:val="00AB4702"/>
    <w:rsid w:val="00AB4BB7"/>
    <w:rsid w:val="00AB5B47"/>
    <w:rsid w:val="00AB5BCB"/>
    <w:rsid w:val="00AB69F1"/>
    <w:rsid w:val="00AB7E83"/>
    <w:rsid w:val="00AC1709"/>
    <w:rsid w:val="00AC1F95"/>
    <w:rsid w:val="00AC2CF3"/>
    <w:rsid w:val="00AC2D88"/>
    <w:rsid w:val="00AC3819"/>
    <w:rsid w:val="00AC3B09"/>
    <w:rsid w:val="00AC4379"/>
    <w:rsid w:val="00AC49D7"/>
    <w:rsid w:val="00AC5EAB"/>
    <w:rsid w:val="00AC6570"/>
    <w:rsid w:val="00AC6BD7"/>
    <w:rsid w:val="00AC7866"/>
    <w:rsid w:val="00AC79F2"/>
    <w:rsid w:val="00AC7BDF"/>
    <w:rsid w:val="00AC7C60"/>
    <w:rsid w:val="00AD1075"/>
    <w:rsid w:val="00AD124D"/>
    <w:rsid w:val="00AD12FB"/>
    <w:rsid w:val="00AD18DF"/>
    <w:rsid w:val="00AD1EA6"/>
    <w:rsid w:val="00AD324D"/>
    <w:rsid w:val="00AD372F"/>
    <w:rsid w:val="00AD3F23"/>
    <w:rsid w:val="00AD4AEB"/>
    <w:rsid w:val="00AD50C9"/>
    <w:rsid w:val="00AD51B9"/>
    <w:rsid w:val="00AD55B1"/>
    <w:rsid w:val="00AE0983"/>
    <w:rsid w:val="00AE09FF"/>
    <w:rsid w:val="00AE0C2E"/>
    <w:rsid w:val="00AE143E"/>
    <w:rsid w:val="00AE1FD2"/>
    <w:rsid w:val="00AE2F44"/>
    <w:rsid w:val="00AE4044"/>
    <w:rsid w:val="00AE5222"/>
    <w:rsid w:val="00AE66A5"/>
    <w:rsid w:val="00AE7914"/>
    <w:rsid w:val="00AF05C7"/>
    <w:rsid w:val="00AF1041"/>
    <w:rsid w:val="00AF10E8"/>
    <w:rsid w:val="00AF232A"/>
    <w:rsid w:val="00AF279D"/>
    <w:rsid w:val="00AF2D3C"/>
    <w:rsid w:val="00AF2F94"/>
    <w:rsid w:val="00AF3DDD"/>
    <w:rsid w:val="00AF496E"/>
    <w:rsid w:val="00AF4A3B"/>
    <w:rsid w:val="00AF4CD7"/>
    <w:rsid w:val="00AF5746"/>
    <w:rsid w:val="00AF57E1"/>
    <w:rsid w:val="00AF6443"/>
    <w:rsid w:val="00AF6725"/>
    <w:rsid w:val="00AF67F0"/>
    <w:rsid w:val="00AF6826"/>
    <w:rsid w:val="00AF6A3E"/>
    <w:rsid w:val="00AF6BAA"/>
    <w:rsid w:val="00AF7DDB"/>
    <w:rsid w:val="00B01380"/>
    <w:rsid w:val="00B01F42"/>
    <w:rsid w:val="00B02437"/>
    <w:rsid w:val="00B0244F"/>
    <w:rsid w:val="00B025AF"/>
    <w:rsid w:val="00B025E9"/>
    <w:rsid w:val="00B032EB"/>
    <w:rsid w:val="00B03826"/>
    <w:rsid w:val="00B03A14"/>
    <w:rsid w:val="00B03D43"/>
    <w:rsid w:val="00B04E99"/>
    <w:rsid w:val="00B050E2"/>
    <w:rsid w:val="00B055B9"/>
    <w:rsid w:val="00B0608E"/>
    <w:rsid w:val="00B065A9"/>
    <w:rsid w:val="00B067D2"/>
    <w:rsid w:val="00B0787D"/>
    <w:rsid w:val="00B10553"/>
    <w:rsid w:val="00B1084D"/>
    <w:rsid w:val="00B1175E"/>
    <w:rsid w:val="00B1407A"/>
    <w:rsid w:val="00B14374"/>
    <w:rsid w:val="00B14569"/>
    <w:rsid w:val="00B14935"/>
    <w:rsid w:val="00B15999"/>
    <w:rsid w:val="00B16E10"/>
    <w:rsid w:val="00B172CA"/>
    <w:rsid w:val="00B174B4"/>
    <w:rsid w:val="00B177B5"/>
    <w:rsid w:val="00B2079B"/>
    <w:rsid w:val="00B21091"/>
    <w:rsid w:val="00B22332"/>
    <w:rsid w:val="00B2308B"/>
    <w:rsid w:val="00B23AB8"/>
    <w:rsid w:val="00B24072"/>
    <w:rsid w:val="00B242A9"/>
    <w:rsid w:val="00B250A8"/>
    <w:rsid w:val="00B25AFF"/>
    <w:rsid w:val="00B26C5C"/>
    <w:rsid w:val="00B26DB3"/>
    <w:rsid w:val="00B277E4"/>
    <w:rsid w:val="00B30639"/>
    <w:rsid w:val="00B30897"/>
    <w:rsid w:val="00B30B90"/>
    <w:rsid w:val="00B30D5E"/>
    <w:rsid w:val="00B32239"/>
    <w:rsid w:val="00B3315D"/>
    <w:rsid w:val="00B33820"/>
    <w:rsid w:val="00B338F0"/>
    <w:rsid w:val="00B33C1B"/>
    <w:rsid w:val="00B348A1"/>
    <w:rsid w:val="00B34AE9"/>
    <w:rsid w:val="00B35339"/>
    <w:rsid w:val="00B36078"/>
    <w:rsid w:val="00B36CE6"/>
    <w:rsid w:val="00B36D31"/>
    <w:rsid w:val="00B372FF"/>
    <w:rsid w:val="00B37699"/>
    <w:rsid w:val="00B378FA"/>
    <w:rsid w:val="00B37F1C"/>
    <w:rsid w:val="00B37F21"/>
    <w:rsid w:val="00B4085D"/>
    <w:rsid w:val="00B414CC"/>
    <w:rsid w:val="00B41853"/>
    <w:rsid w:val="00B418AD"/>
    <w:rsid w:val="00B42531"/>
    <w:rsid w:val="00B43B34"/>
    <w:rsid w:val="00B44238"/>
    <w:rsid w:val="00B44C93"/>
    <w:rsid w:val="00B4619E"/>
    <w:rsid w:val="00B46596"/>
    <w:rsid w:val="00B46A9E"/>
    <w:rsid w:val="00B47DC2"/>
    <w:rsid w:val="00B47DE0"/>
    <w:rsid w:val="00B47E58"/>
    <w:rsid w:val="00B50206"/>
    <w:rsid w:val="00B50F3E"/>
    <w:rsid w:val="00B51118"/>
    <w:rsid w:val="00B51328"/>
    <w:rsid w:val="00B514C4"/>
    <w:rsid w:val="00B516BB"/>
    <w:rsid w:val="00B51760"/>
    <w:rsid w:val="00B51F48"/>
    <w:rsid w:val="00B527F0"/>
    <w:rsid w:val="00B52A5B"/>
    <w:rsid w:val="00B54579"/>
    <w:rsid w:val="00B54CC6"/>
    <w:rsid w:val="00B55F31"/>
    <w:rsid w:val="00B564B2"/>
    <w:rsid w:val="00B569D0"/>
    <w:rsid w:val="00B57B92"/>
    <w:rsid w:val="00B60414"/>
    <w:rsid w:val="00B608DC"/>
    <w:rsid w:val="00B60C39"/>
    <w:rsid w:val="00B60C60"/>
    <w:rsid w:val="00B6118C"/>
    <w:rsid w:val="00B61947"/>
    <w:rsid w:val="00B62950"/>
    <w:rsid w:val="00B63832"/>
    <w:rsid w:val="00B6436B"/>
    <w:rsid w:val="00B64D79"/>
    <w:rsid w:val="00B663C7"/>
    <w:rsid w:val="00B665AF"/>
    <w:rsid w:val="00B671DE"/>
    <w:rsid w:val="00B70850"/>
    <w:rsid w:val="00B712FC"/>
    <w:rsid w:val="00B718A6"/>
    <w:rsid w:val="00B719D4"/>
    <w:rsid w:val="00B72483"/>
    <w:rsid w:val="00B742CB"/>
    <w:rsid w:val="00B74490"/>
    <w:rsid w:val="00B744E3"/>
    <w:rsid w:val="00B74583"/>
    <w:rsid w:val="00B753A6"/>
    <w:rsid w:val="00B766E6"/>
    <w:rsid w:val="00B76D4D"/>
    <w:rsid w:val="00B77E34"/>
    <w:rsid w:val="00B80385"/>
    <w:rsid w:val="00B8086D"/>
    <w:rsid w:val="00B80F6F"/>
    <w:rsid w:val="00B813C9"/>
    <w:rsid w:val="00B815C4"/>
    <w:rsid w:val="00B81B21"/>
    <w:rsid w:val="00B82099"/>
    <w:rsid w:val="00B82B38"/>
    <w:rsid w:val="00B83241"/>
    <w:rsid w:val="00B83548"/>
    <w:rsid w:val="00B83B02"/>
    <w:rsid w:val="00B83B72"/>
    <w:rsid w:val="00B83EBF"/>
    <w:rsid w:val="00B84B05"/>
    <w:rsid w:val="00B85451"/>
    <w:rsid w:val="00B854E0"/>
    <w:rsid w:val="00B85E67"/>
    <w:rsid w:val="00B86536"/>
    <w:rsid w:val="00B86E46"/>
    <w:rsid w:val="00B87367"/>
    <w:rsid w:val="00B877A7"/>
    <w:rsid w:val="00B913E1"/>
    <w:rsid w:val="00B92C7A"/>
    <w:rsid w:val="00B9388D"/>
    <w:rsid w:val="00B93C1D"/>
    <w:rsid w:val="00B94041"/>
    <w:rsid w:val="00B9440D"/>
    <w:rsid w:val="00B9465D"/>
    <w:rsid w:val="00B94B61"/>
    <w:rsid w:val="00B96F1E"/>
    <w:rsid w:val="00B96F94"/>
    <w:rsid w:val="00B97372"/>
    <w:rsid w:val="00B9783E"/>
    <w:rsid w:val="00B97D7C"/>
    <w:rsid w:val="00BA11C4"/>
    <w:rsid w:val="00BA13EF"/>
    <w:rsid w:val="00BA13FC"/>
    <w:rsid w:val="00BA3537"/>
    <w:rsid w:val="00BA4275"/>
    <w:rsid w:val="00BA45DF"/>
    <w:rsid w:val="00BA552F"/>
    <w:rsid w:val="00BA5C76"/>
    <w:rsid w:val="00BA6484"/>
    <w:rsid w:val="00BA681C"/>
    <w:rsid w:val="00BA6A9C"/>
    <w:rsid w:val="00BA6D3A"/>
    <w:rsid w:val="00BA7C71"/>
    <w:rsid w:val="00BA7D95"/>
    <w:rsid w:val="00BA7DAA"/>
    <w:rsid w:val="00BB120E"/>
    <w:rsid w:val="00BB1608"/>
    <w:rsid w:val="00BB20E6"/>
    <w:rsid w:val="00BB2450"/>
    <w:rsid w:val="00BB2A60"/>
    <w:rsid w:val="00BB2CD6"/>
    <w:rsid w:val="00BB3410"/>
    <w:rsid w:val="00BB3C68"/>
    <w:rsid w:val="00BB3E55"/>
    <w:rsid w:val="00BB47C2"/>
    <w:rsid w:val="00BB4D9E"/>
    <w:rsid w:val="00BB66B5"/>
    <w:rsid w:val="00BB7E8E"/>
    <w:rsid w:val="00BC074A"/>
    <w:rsid w:val="00BC0A10"/>
    <w:rsid w:val="00BC1836"/>
    <w:rsid w:val="00BC289E"/>
    <w:rsid w:val="00BC4167"/>
    <w:rsid w:val="00BC41DC"/>
    <w:rsid w:val="00BC478F"/>
    <w:rsid w:val="00BC5204"/>
    <w:rsid w:val="00BC5231"/>
    <w:rsid w:val="00BC553A"/>
    <w:rsid w:val="00BC608B"/>
    <w:rsid w:val="00BC68A2"/>
    <w:rsid w:val="00BC6FCB"/>
    <w:rsid w:val="00BC73D9"/>
    <w:rsid w:val="00BC7496"/>
    <w:rsid w:val="00BC7A74"/>
    <w:rsid w:val="00BC7A9B"/>
    <w:rsid w:val="00BD0895"/>
    <w:rsid w:val="00BD0E9D"/>
    <w:rsid w:val="00BD1A5A"/>
    <w:rsid w:val="00BD1E5F"/>
    <w:rsid w:val="00BD20A2"/>
    <w:rsid w:val="00BD24C1"/>
    <w:rsid w:val="00BD2976"/>
    <w:rsid w:val="00BD4731"/>
    <w:rsid w:val="00BD49DD"/>
    <w:rsid w:val="00BD4F7D"/>
    <w:rsid w:val="00BD5DB5"/>
    <w:rsid w:val="00BD5FCF"/>
    <w:rsid w:val="00BD7D63"/>
    <w:rsid w:val="00BE035B"/>
    <w:rsid w:val="00BE08EE"/>
    <w:rsid w:val="00BE0C2B"/>
    <w:rsid w:val="00BE0FEA"/>
    <w:rsid w:val="00BE229C"/>
    <w:rsid w:val="00BE23E3"/>
    <w:rsid w:val="00BE2728"/>
    <w:rsid w:val="00BE2DE7"/>
    <w:rsid w:val="00BE2EE6"/>
    <w:rsid w:val="00BE3EAC"/>
    <w:rsid w:val="00BE4080"/>
    <w:rsid w:val="00BE444E"/>
    <w:rsid w:val="00BE4A98"/>
    <w:rsid w:val="00BE5C96"/>
    <w:rsid w:val="00BE5D1F"/>
    <w:rsid w:val="00BE7076"/>
    <w:rsid w:val="00BE7143"/>
    <w:rsid w:val="00BE71D1"/>
    <w:rsid w:val="00BF179F"/>
    <w:rsid w:val="00BF20ED"/>
    <w:rsid w:val="00BF32B7"/>
    <w:rsid w:val="00BF3C03"/>
    <w:rsid w:val="00BF490B"/>
    <w:rsid w:val="00BF5F47"/>
    <w:rsid w:val="00BF7660"/>
    <w:rsid w:val="00C009AC"/>
    <w:rsid w:val="00C00BEE"/>
    <w:rsid w:val="00C01643"/>
    <w:rsid w:val="00C01CA9"/>
    <w:rsid w:val="00C02840"/>
    <w:rsid w:val="00C02A09"/>
    <w:rsid w:val="00C03029"/>
    <w:rsid w:val="00C03BEA"/>
    <w:rsid w:val="00C04765"/>
    <w:rsid w:val="00C05041"/>
    <w:rsid w:val="00C05F35"/>
    <w:rsid w:val="00C0622C"/>
    <w:rsid w:val="00C06927"/>
    <w:rsid w:val="00C06AA0"/>
    <w:rsid w:val="00C06FB7"/>
    <w:rsid w:val="00C07C34"/>
    <w:rsid w:val="00C1004E"/>
    <w:rsid w:val="00C10051"/>
    <w:rsid w:val="00C110A2"/>
    <w:rsid w:val="00C111E0"/>
    <w:rsid w:val="00C11990"/>
    <w:rsid w:val="00C11D98"/>
    <w:rsid w:val="00C12BA8"/>
    <w:rsid w:val="00C12CBE"/>
    <w:rsid w:val="00C12E60"/>
    <w:rsid w:val="00C152D0"/>
    <w:rsid w:val="00C152EE"/>
    <w:rsid w:val="00C153D4"/>
    <w:rsid w:val="00C15482"/>
    <w:rsid w:val="00C15990"/>
    <w:rsid w:val="00C162D6"/>
    <w:rsid w:val="00C1630C"/>
    <w:rsid w:val="00C17487"/>
    <w:rsid w:val="00C17D8E"/>
    <w:rsid w:val="00C20AFE"/>
    <w:rsid w:val="00C2124D"/>
    <w:rsid w:val="00C21775"/>
    <w:rsid w:val="00C2188E"/>
    <w:rsid w:val="00C228D2"/>
    <w:rsid w:val="00C22D53"/>
    <w:rsid w:val="00C22F9B"/>
    <w:rsid w:val="00C230BD"/>
    <w:rsid w:val="00C242B3"/>
    <w:rsid w:val="00C24CE5"/>
    <w:rsid w:val="00C252DC"/>
    <w:rsid w:val="00C2589C"/>
    <w:rsid w:val="00C25C02"/>
    <w:rsid w:val="00C2615D"/>
    <w:rsid w:val="00C26622"/>
    <w:rsid w:val="00C26C05"/>
    <w:rsid w:val="00C27BF2"/>
    <w:rsid w:val="00C27E59"/>
    <w:rsid w:val="00C300CD"/>
    <w:rsid w:val="00C30A65"/>
    <w:rsid w:val="00C319AC"/>
    <w:rsid w:val="00C31B5A"/>
    <w:rsid w:val="00C31CBB"/>
    <w:rsid w:val="00C3284F"/>
    <w:rsid w:val="00C33D76"/>
    <w:rsid w:val="00C34184"/>
    <w:rsid w:val="00C3480F"/>
    <w:rsid w:val="00C34EA6"/>
    <w:rsid w:val="00C35293"/>
    <w:rsid w:val="00C35E9E"/>
    <w:rsid w:val="00C36774"/>
    <w:rsid w:val="00C37718"/>
    <w:rsid w:val="00C37976"/>
    <w:rsid w:val="00C37EF5"/>
    <w:rsid w:val="00C4038A"/>
    <w:rsid w:val="00C40D23"/>
    <w:rsid w:val="00C4143E"/>
    <w:rsid w:val="00C418B7"/>
    <w:rsid w:val="00C41DDB"/>
    <w:rsid w:val="00C42D2F"/>
    <w:rsid w:val="00C42D9E"/>
    <w:rsid w:val="00C4351D"/>
    <w:rsid w:val="00C445A5"/>
    <w:rsid w:val="00C44980"/>
    <w:rsid w:val="00C44CD1"/>
    <w:rsid w:val="00C44CE8"/>
    <w:rsid w:val="00C44CF0"/>
    <w:rsid w:val="00C45A54"/>
    <w:rsid w:val="00C47AF8"/>
    <w:rsid w:val="00C50258"/>
    <w:rsid w:val="00C509EC"/>
    <w:rsid w:val="00C50CFD"/>
    <w:rsid w:val="00C50EC9"/>
    <w:rsid w:val="00C516AE"/>
    <w:rsid w:val="00C51FF3"/>
    <w:rsid w:val="00C52090"/>
    <w:rsid w:val="00C520EE"/>
    <w:rsid w:val="00C52202"/>
    <w:rsid w:val="00C52B91"/>
    <w:rsid w:val="00C53359"/>
    <w:rsid w:val="00C53907"/>
    <w:rsid w:val="00C53E74"/>
    <w:rsid w:val="00C53F2C"/>
    <w:rsid w:val="00C54EB0"/>
    <w:rsid w:val="00C54F22"/>
    <w:rsid w:val="00C55396"/>
    <w:rsid w:val="00C55DEB"/>
    <w:rsid w:val="00C56C8C"/>
    <w:rsid w:val="00C56DF7"/>
    <w:rsid w:val="00C6038C"/>
    <w:rsid w:val="00C60B9F"/>
    <w:rsid w:val="00C6178D"/>
    <w:rsid w:val="00C61AED"/>
    <w:rsid w:val="00C61FC1"/>
    <w:rsid w:val="00C62205"/>
    <w:rsid w:val="00C64570"/>
    <w:rsid w:val="00C651A4"/>
    <w:rsid w:val="00C65715"/>
    <w:rsid w:val="00C674AA"/>
    <w:rsid w:val="00C70186"/>
    <w:rsid w:val="00C70525"/>
    <w:rsid w:val="00C7074D"/>
    <w:rsid w:val="00C71156"/>
    <w:rsid w:val="00C71361"/>
    <w:rsid w:val="00C7163E"/>
    <w:rsid w:val="00C72E75"/>
    <w:rsid w:val="00C73151"/>
    <w:rsid w:val="00C735E9"/>
    <w:rsid w:val="00C7402C"/>
    <w:rsid w:val="00C74217"/>
    <w:rsid w:val="00C74BBB"/>
    <w:rsid w:val="00C75B43"/>
    <w:rsid w:val="00C75B7B"/>
    <w:rsid w:val="00C75C5A"/>
    <w:rsid w:val="00C76019"/>
    <w:rsid w:val="00C76282"/>
    <w:rsid w:val="00C769DB"/>
    <w:rsid w:val="00C77260"/>
    <w:rsid w:val="00C8072A"/>
    <w:rsid w:val="00C81836"/>
    <w:rsid w:val="00C81890"/>
    <w:rsid w:val="00C818E6"/>
    <w:rsid w:val="00C81B59"/>
    <w:rsid w:val="00C81F43"/>
    <w:rsid w:val="00C8224F"/>
    <w:rsid w:val="00C82316"/>
    <w:rsid w:val="00C823E6"/>
    <w:rsid w:val="00C825E0"/>
    <w:rsid w:val="00C826BA"/>
    <w:rsid w:val="00C8386D"/>
    <w:rsid w:val="00C839C1"/>
    <w:rsid w:val="00C846BC"/>
    <w:rsid w:val="00C85A26"/>
    <w:rsid w:val="00C86214"/>
    <w:rsid w:val="00C87117"/>
    <w:rsid w:val="00C87D2B"/>
    <w:rsid w:val="00C87EB0"/>
    <w:rsid w:val="00C90E5F"/>
    <w:rsid w:val="00C91942"/>
    <w:rsid w:val="00C93134"/>
    <w:rsid w:val="00C93372"/>
    <w:rsid w:val="00C949B0"/>
    <w:rsid w:val="00C949C4"/>
    <w:rsid w:val="00C95FD9"/>
    <w:rsid w:val="00C96629"/>
    <w:rsid w:val="00C9695E"/>
    <w:rsid w:val="00C96989"/>
    <w:rsid w:val="00C96FC7"/>
    <w:rsid w:val="00CA0018"/>
    <w:rsid w:val="00CA0039"/>
    <w:rsid w:val="00CA00EC"/>
    <w:rsid w:val="00CA1233"/>
    <w:rsid w:val="00CA22D8"/>
    <w:rsid w:val="00CA2A8E"/>
    <w:rsid w:val="00CA2CA2"/>
    <w:rsid w:val="00CA3096"/>
    <w:rsid w:val="00CA32C8"/>
    <w:rsid w:val="00CA437B"/>
    <w:rsid w:val="00CA43B9"/>
    <w:rsid w:val="00CA4D90"/>
    <w:rsid w:val="00CA5855"/>
    <w:rsid w:val="00CA5969"/>
    <w:rsid w:val="00CA5B28"/>
    <w:rsid w:val="00CA5CF2"/>
    <w:rsid w:val="00CA5D55"/>
    <w:rsid w:val="00CA685E"/>
    <w:rsid w:val="00CA74DD"/>
    <w:rsid w:val="00CB001E"/>
    <w:rsid w:val="00CB02CC"/>
    <w:rsid w:val="00CB09E4"/>
    <w:rsid w:val="00CB16C5"/>
    <w:rsid w:val="00CB1BFD"/>
    <w:rsid w:val="00CB2E9B"/>
    <w:rsid w:val="00CB3030"/>
    <w:rsid w:val="00CB31B9"/>
    <w:rsid w:val="00CB3C02"/>
    <w:rsid w:val="00CB43DE"/>
    <w:rsid w:val="00CB4CAB"/>
    <w:rsid w:val="00CB4EB1"/>
    <w:rsid w:val="00CB58E6"/>
    <w:rsid w:val="00CB5AAC"/>
    <w:rsid w:val="00CB5BF8"/>
    <w:rsid w:val="00CB5D90"/>
    <w:rsid w:val="00CB66FA"/>
    <w:rsid w:val="00CB6B4F"/>
    <w:rsid w:val="00CB6FAF"/>
    <w:rsid w:val="00CC0546"/>
    <w:rsid w:val="00CC149D"/>
    <w:rsid w:val="00CC1B85"/>
    <w:rsid w:val="00CC1D30"/>
    <w:rsid w:val="00CC27FD"/>
    <w:rsid w:val="00CC29AD"/>
    <w:rsid w:val="00CC2CEE"/>
    <w:rsid w:val="00CC31E4"/>
    <w:rsid w:val="00CC35A5"/>
    <w:rsid w:val="00CC3914"/>
    <w:rsid w:val="00CC392D"/>
    <w:rsid w:val="00CC45D3"/>
    <w:rsid w:val="00CC503E"/>
    <w:rsid w:val="00CC57AD"/>
    <w:rsid w:val="00CC5F12"/>
    <w:rsid w:val="00CC6C4D"/>
    <w:rsid w:val="00CC71CE"/>
    <w:rsid w:val="00CC733D"/>
    <w:rsid w:val="00CC73A6"/>
    <w:rsid w:val="00CD02A9"/>
    <w:rsid w:val="00CD1344"/>
    <w:rsid w:val="00CD18DA"/>
    <w:rsid w:val="00CD1BBB"/>
    <w:rsid w:val="00CD1F79"/>
    <w:rsid w:val="00CD2A50"/>
    <w:rsid w:val="00CD3764"/>
    <w:rsid w:val="00CD419F"/>
    <w:rsid w:val="00CD42A4"/>
    <w:rsid w:val="00CD45CF"/>
    <w:rsid w:val="00CD4682"/>
    <w:rsid w:val="00CD4E25"/>
    <w:rsid w:val="00CD5140"/>
    <w:rsid w:val="00CD5B01"/>
    <w:rsid w:val="00CD6DFA"/>
    <w:rsid w:val="00CE0AB8"/>
    <w:rsid w:val="00CE0CF0"/>
    <w:rsid w:val="00CE1A44"/>
    <w:rsid w:val="00CE20EB"/>
    <w:rsid w:val="00CE21BC"/>
    <w:rsid w:val="00CE3A8C"/>
    <w:rsid w:val="00CE3E08"/>
    <w:rsid w:val="00CE42C0"/>
    <w:rsid w:val="00CE4737"/>
    <w:rsid w:val="00CE6CE1"/>
    <w:rsid w:val="00CE6DE8"/>
    <w:rsid w:val="00CE6E53"/>
    <w:rsid w:val="00CE7371"/>
    <w:rsid w:val="00CE73FB"/>
    <w:rsid w:val="00CE7501"/>
    <w:rsid w:val="00CE7993"/>
    <w:rsid w:val="00CF0E85"/>
    <w:rsid w:val="00CF14C1"/>
    <w:rsid w:val="00CF174C"/>
    <w:rsid w:val="00CF1E12"/>
    <w:rsid w:val="00CF1E4E"/>
    <w:rsid w:val="00CF20F4"/>
    <w:rsid w:val="00CF221A"/>
    <w:rsid w:val="00CF333D"/>
    <w:rsid w:val="00CF3367"/>
    <w:rsid w:val="00CF3777"/>
    <w:rsid w:val="00CF40A5"/>
    <w:rsid w:val="00CF4295"/>
    <w:rsid w:val="00CF4D0F"/>
    <w:rsid w:val="00CF4FD5"/>
    <w:rsid w:val="00CF51F3"/>
    <w:rsid w:val="00CF557C"/>
    <w:rsid w:val="00CF5601"/>
    <w:rsid w:val="00CF6236"/>
    <w:rsid w:val="00CF63C8"/>
    <w:rsid w:val="00CF7157"/>
    <w:rsid w:val="00D00700"/>
    <w:rsid w:val="00D00DB9"/>
    <w:rsid w:val="00D01075"/>
    <w:rsid w:val="00D011A3"/>
    <w:rsid w:val="00D01680"/>
    <w:rsid w:val="00D01A18"/>
    <w:rsid w:val="00D01A86"/>
    <w:rsid w:val="00D01B1B"/>
    <w:rsid w:val="00D01C3C"/>
    <w:rsid w:val="00D0245E"/>
    <w:rsid w:val="00D0294B"/>
    <w:rsid w:val="00D02A6B"/>
    <w:rsid w:val="00D03140"/>
    <w:rsid w:val="00D032E3"/>
    <w:rsid w:val="00D039C4"/>
    <w:rsid w:val="00D03BCD"/>
    <w:rsid w:val="00D0464D"/>
    <w:rsid w:val="00D046F5"/>
    <w:rsid w:val="00D04F72"/>
    <w:rsid w:val="00D05324"/>
    <w:rsid w:val="00D05CBD"/>
    <w:rsid w:val="00D0623E"/>
    <w:rsid w:val="00D06F0E"/>
    <w:rsid w:val="00D07607"/>
    <w:rsid w:val="00D07B40"/>
    <w:rsid w:val="00D1063C"/>
    <w:rsid w:val="00D10651"/>
    <w:rsid w:val="00D10E87"/>
    <w:rsid w:val="00D12169"/>
    <w:rsid w:val="00D122A0"/>
    <w:rsid w:val="00D12650"/>
    <w:rsid w:val="00D12683"/>
    <w:rsid w:val="00D13AB6"/>
    <w:rsid w:val="00D14A05"/>
    <w:rsid w:val="00D1519C"/>
    <w:rsid w:val="00D15D4F"/>
    <w:rsid w:val="00D15D69"/>
    <w:rsid w:val="00D15E86"/>
    <w:rsid w:val="00D16C3E"/>
    <w:rsid w:val="00D17E2C"/>
    <w:rsid w:val="00D2018B"/>
    <w:rsid w:val="00D20B28"/>
    <w:rsid w:val="00D21AE3"/>
    <w:rsid w:val="00D21BB4"/>
    <w:rsid w:val="00D21E3A"/>
    <w:rsid w:val="00D2235C"/>
    <w:rsid w:val="00D223D0"/>
    <w:rsid w:val="00D225BB"/>
    <w:rsid w:val="00D22D85"/>
    <w:rsid w:val="00D2326C"/>
    <w:rsid w:val="00D239D1"/>
    <w:rsid w:val="00D249DE"/>
    <w:rsid w:val="00D24CE5"/>
    <w:rsid w:val="00D25103"/>
    <w:rsid w:val="00D25544"/>
    <w:rsid w:val="00D260CD"/>
    <w:rsid w:val="00D26605"/>
    <w:rsid w:val="00D26A3A"/>
    <w:rsid w:val="00D26D4B"/>
    <w:rsid w:val="00D27124"/>
    <w:rsid w:val="00D271A4"/>
    <w:rsid w:val="00D2764A"/>
    <w:rsid w:val="00D27E49"/>
    <w:rsid w:val="00D303B2"/>
    <w:rsid w:val="00D30D54"/>
    <w:rsid w:val="00D31D46"/>
    <w:rsid w:val="00D3201C"/>
    <w:rsid w:val="00D32E77"/>
    <w:rsid w:val="00D3396C"/>
    <w:rsid w:val="00D339CD"/>
    <w:rsid w:val="00D34B8F"/>
    <w:rsid w:val="00D3555B"/>
    <w:rsid w:val="00D3557A"/>
    <w:rsid w:val="00D35A2A"/>
    <w:rsid w:val="00D35B2F"/>
    <w:rsid w:val="00D361BB"/>
    <w:rsid w:val="00D364F1"/>
    <w:rsid w:val="00D3732B"/>
    <w:rsid w:val="00D37695"/>
    <w:rsid w:val="00D3781A"/>
    <w:rsid w:val="00D37B16"/>
    <w:rsid w:val="00D40A93"/>
    <w:rsid w:val="00D41904"/>
    <w:rsid w:val="00D42B36"/>
    <w:rsid w:val="00D42CEF"/>
    <w:rsid w:val="00D42E39"/>
    <w:rsid w:val="00D43251"/>
    <w:rsid w:val="00D43414"/>
    <w:rsid w:val="00D434C2"/>
    <w:rsid w:val="00D43975"/>
    <w:rsid w:val="00D44789"/>
    <w:rsid w:val="00D45069"/>
    <w:rsid w:val="00D4584A"/>
    <w:rsid w:val="00D45BB0"/>
    <w:rsid w:val="00D45D0B"/>
    <w:rsid w:val="00D45F78"/>
    <w:rsid w:val="00D464CD"/>
    <w:rsid w:val="00D46BC0"/>
    <w:rsid w:val="00D47B26"/>
    <w:rsid w:val="00D517AF"/>
    <w:rsid w:val="00D51917"/>
    <w:rsid w:val="00D5214D"/>
    <w:rsid w:val="00D53723"/>
    <w:rsid w:val="00D53A9B"/>
    <w:rsid w:val="00D53F4E"/>
    <w:rsid w:val="00D5447B"/>
    <w:rsid w:val="00D54536"/>
    <w:rsid w:val="00D5584A"/>
    <w:rsid w:val="00D55A78"/>
    <w:rsid w:val="00D567EE"/>
    <w:rsid w:val="00D56C3D"/>
    <w:rsid w:val="00D602FB"/>
    <w:rsid w:val="00D60C0A"/>
    <w:rsid w:val="00D61830"/>
    <w:rsid w:val="00D619A3"/>
    <w:rsid w:val="00D621B5"/>
    <w:rsid w:val="00D622D6"/>
    <w:rsid w:val="00D62553"/>
    <w:rsid w:val="00D625ED"/>
    <w:rsid w:val="00D6262E"/>
    <w:rsid w:val="00D62AF0"/>
    <w:rsid w:val="00D63561"/>
    <w:rsid w:val="00D639EF"/>
    <w:rsid w:val="00D64AD7"/>
    <w:rsid w:val="00D64AF5"/>
    <w:rsid w:val="00D650A8"/>
    <w:rsid w:val="00D6674E"/>
    <w:rsid w:val="00D67F65"/>
    <w:rsid w:val="00D7022B"/>
    <w:rsid w:val="00D70994"/>
    <w:rsid w:val="00D718D2"/>
    <w:rsid w:val="00D71D16"/>
    <w:rsid w:val="00D71E3B"/>
    <w:rsid w:val="00D71F13"/>
    <w:rsid w:val="00D7264C"/>
    <w:rsid w:val="00D728C1"/>
    <w:rsid w:val="00D73A8A"/>
    <w:rsid w:val="00D746C3"/>
    <w:rsid w:val="00D761C5"/>
    <w:rsid w:val="00D80F43"/>
    <w:rsid w:val="00D826A3"/>
    <w:rsid w:val="00D836B6"/>
    <w:rsid w:val="00D83C34"/>
    <w:rsid w:val="00D84D04"/>
    <w:rsid w:val="00D84FFD"/>
    <w:rsid w:val="00D85229"/>
    <w:rsid w:val="00D86A8D"/>
    <w:rsid w:val="00D87012"/>
    <w:rsid w:val="00D872F0"/>
    <w:rsid w:val="00D90787"/>
    <w:rsid w:val="00D91012"/>
    <w:rsid w:val="00D922DA"/>
    <w:rsid w:val="00D92ABE"/>
    <w:rsid w:val="00D93369"/>
    <w:rsid w:val="00D93C14"/>
    <w:rsid w:val="00D94C22"/>
    <w:rsid w:val="00D94F4B"/>
    <w:rsid w:val="00D9519A"/>
    <w:rsid w:val="00D957C4"/>
    <w:rsid w:val="00D95DB6"/>
    <w:rsid w:val="00D95F0D"/>
    <w:rsid w:val="00D9667E"/>
    <w:rsid w:val="00D96B24"/>
    <w:rsid w:val="00DA06D0"/>
    <w:rsid w:val="00DA078A"/>
    <w:rsid w:val="00DA0FD5"/>
    <w:rsid w:val="00DA13E3"/>
    <w:rsid w:val="00DA17AC"/>
    <w:rsid w:val="00DA251A"/>
    <w:rsid w:val="00DA3443"/>
    <w:rsid w:val="00DA3EE3"/>
    <w:rsid w:val="00DA3F06"/>
    <w:rsid w:val="00DA433C"/>
    <w:rsid w:val="00DA5B6E"/>
    <w:rsid w:val="00DA5EB8"/>
    <w:rsid w:val="00DA69E4"/>
    <w:rsid w:val="00DA71E8"/>
    <w:rsid w:val="00DA784A"/>
    <w:rsid w:val="00DB0216"/>
    <w:rsid w:val="00DB0437"/>
    <w:rsid w:val="00DB0E3C"/>
    <w:rsid w:val="00DB12FA"/>
    <w:rsid w:val="00DB1B90"/>
    <w:rsid w:val="00DB1D1D"/>
    <w:rsid w:val="00DB1D32"/>
    <w:rsid w:val="00DB285A"/>
    <w:rsid w:val="00DB2C41"/>
    <w:rsid w:val="00DB3222"/>
    <w:rsid w:val="00DB40C8"/>
    <w:rsid w:val="00DB7CA1"/>
    <w:rsid w:val="00DB7E5C"/>
    <w:rsid w:val="00DC002A"/>
    <w:rsid w:val="00DC1192"/>
    <w:rsid w:val="00DC11A7"/>
    <w:rsid w:val="00DC2B1F"/>
    <w:rsid w:val="00DC2E0A"/>
    <w:rsid w:val="00DC33E6"/>
    <w:rsid w:val="00DC3DCD"/>
    <w:rsid w:val="00DC549E"/>
    <w:rsid w:val="00DC5838"/>
    <w:rsid w:val="00DC61AD"/>
    <w:rsid w:val="00DC61C8"/>
    <w:rsid w:val="00DC61EE"/>
    <w:rsid w:val="00DC6207"/>
    <w:rsid w:val="00DC6D50"/>
    <w:rsid w:val="00DC74AA"/>
    <w:rsid w:val="00DC7B6C"/>
    <w:rsid w:val="00DD00A0"/>
    <w:rsid w:val="00DD1AE1"/>
    <w:rsid w:val="00DD2177"/>
    <w:rsid w:val="00DD2BD5"/>
    <w:rsid w:val="00DD2F7A"/>
    <w:rsid w:val="00DD364C"/>
    <w:rsid w:val="00DD38CD"/>
    <w:rsid w:val="00DD3D78"/>
    <w:rsid w:val="00DD3FD2"/>
    <w:rsid w:val="00DD408E"/>
    <w:rsid w:val="00DD47AC"/>
    <w:rsid w:val="00DD4AC1"/>
    <w:rsid w:val="00DD590A"/>
    <w:rsid w:val="00DD5EE1"/>
    <w:rsid w:val="00DD67F6"/>
    <w:rsid w:val="00DD6CF9"/>
    <w:rsid w:val="00DE04C6"/>
    <w:rsid w:val="00DE13FF"/>
    <w:rsid w:val="00DE1C35"/>
    <w:rsid w:val="00DE2487"/>
    <w:rsid w:val="00DE2AA5"/>
    <w:rsid w:val="00DE2D6A"/>
    <w:rsid w:val="00DE335E"/>
    <w:rsid w:val="00DE3421"/>
    <w:rsid w:val="00DE451E"/>
    <w:rsid w:val="00DE4FDD"/>
    <w:rsid w:val="00DE5FE2"/>
    <w:rsid w:val="00DE6006"/>
    <w:rsid w:val="00DE64E6"/>
    <w:rsid w:val="00DE6B68"/>
    <w:rsid w:val="00DE7810"/>
    <w:rsid w:val="00DF03EA"/>
    <w:rsid w:val="00DF0F56"/>
    <w:rsid w:val="00DF14D0"/>
    <w:rsid w:val="00DF2B68"/>
    <w:rsid w:val="00DF3218"/>
    <w:rsid w:val="00DF3289"/>
    <w:rsid w:val="00DF3FE7"/>
    <w:rsid w:val="00DF4168"/>
    <w:rsid w:val="00DF42A4"/>
    <w:rsid w:val="00DF58D5"/>
    <w:rsid w:val="00DF5F3E"/>
    <w:rsid w:val="00DF631A"/>
    <w:rsid w:val="00DF6CE4"/>
    <w:rsid w:val="00DF6EF2"/>
    <w:rsid w:val="00DF72DC"/>
    <w:rsid w:val="00DF752D"/>
    <w:rsid w:val="00DF7E18"/>
    <w:rsid w:val="00E009D3"/>
    <w:rsid w:val="00E011D6"/>
    <w:rsid w:val="00E0163D"/>
    <w:rsid w:val="00E01BBB"/>
    <w:rsid w:val="00E01DF0"/>
    <w:rsid w:val="00E0434E"/>
    <w:rsid w:val="00E044F9"/>
    <w:rsid w:val="00E054F3"/>
    <w:rsid w:val="00E05D0A"/>
    <w:rsid w:val="00E06978"/>
    <w:rsid w:val="00E069FD"/>
    <w:rsid w:val="00E06E4B"/>
    <w:rsid w:val="00E07ADB"/>
    <w:rsid w:val="00E101CB"/>
    <w:rsid w:val="00E10450"/>
    <w:rsid w:val="00E10D95"/>
    <w:rsid w:val="00E1132F"/>
    <w:rsid w:val="00E12F5D"/>
    <w:rsid w:val="00E1311A"/>
    <w:rsid w:val="00E1417B"/>
    <w:rsid w:val="00E141B6"/>
    <w:rsid w:val="00E14382"/>
    <w:rsid w:val="00E14952"/>
    <w:rsid w:val="00E15334"/>
    <w:rsid w:val="00E15A83"/>
    <w:rsid w:val="00E15DDA"/>
    <w:rsid w:val="00E16149"/>
    <w:rsid w:val="00E16168"/>
    <w:rsid w:val="00E163C0"/>
    <w:rsid w:val="00E169FA"/>
    <w:rsid w:val="00E16A50"/>
    <w:rsid w:val="00E20CE0"/>
    <w:rsid w:val="00E21330"/>
    <w:rsid w:val="00E218F0"/>
    <w:rsid w:val="00E21D5C"/>
    <w:rsid w:val="00E221F1"/>
    <w:rsid w:val="00E22222"/>
    <w:rsid w:val="00E226C6"/>
    <w:rsid w:val="00E229AD"/>
    <w:rsid w:val="00E22D38"/>
    <w:rsid w:val="00E2330D"/>
    <w:rsid w:val="00E23D22"/>
    <w:rsid w:val="00E24258"/>
    <w:rsid w:val="00E25B8C"/>
    <w:rsid w:val="00E25DC5"/>
    <w:rsid w:val="00E2625B"/>
    <w:rsid w:val="00E26DDE"/>
    <w:rsid w:val="00E27C95"/>
    <w:rsid w:val="00E27E14"/>
    <w:rsid w:val="00E30182"/>
    <w:rsid w:val="00E3073F"/>
    <w:rsid w:val="00E30C80"/>
    <w:rsid w:val="00E312E5"/>
    <w:rsid w:val="00E322B0"/>
    <w:rsid w:val="00E32785"/>
    <w:rsid w:val="00E32A58"/>
    <w:rsid w:val="00E32A87"/>
    <w:rsid w:val="00E3346C"/>
    <w:rsid w:val="00E34458"/>
    <w:rsid w:val="00E36277"/>
    <w:rsid w:val="00E36285"/>
    <w:rsid w:val="00E36CCF"/>
    <w:rsid w:val="00E37A15"/>
    <w:rsid w:val="00E37C86"/>
    <w:rsid w:val="00E40986"/>
    <w:rsid w:val="00E409B9"/>
    <w:rsid w:val="00E411F2"/>
    <w:rsid w:val="00E42E65"/>
    <w:rsid w:val="00E43897"/>
    <w:rsid w:val="00E43E68"/>
    <w:rsid w:val="00E448F0"/>
    <w:rsid w:val="00E459EB"/>
    <w:rsid w:val="00E45E4C"/>
    <w:rsid w:val="00E465C7"/>
    <w:rsid w:val="00E46D8F"/>
    <w:rsid w:val="00E47152"/>
    <w:rsid w:val="00E5004A"/>
    <w:rsid w:val="00E50102"/>
    <w:rsid w:val="00E50E5B"/>
    <w:rsid w:val="00E510A6"/>
    <w:rsid w:val="00E5252D"/>
    <w:rsid w:val="00E52E62"/>
    <w:rsid w:val="00E5407F"/>
    <w:rsid w:val="00E541EE"/>
    <w:rsid w:val="00E54B2A"/>
    <w:rsid w:val="00E54B62"/>
    <w:rsid w:val="00E553AF"/>
    <w:rsid w:val="00E55CD2"/>
    <w:rsid w:val="00E56044"/>
    <w:rsid w:val="00E561DD"/>
    <w:rsid w:val="00E56318"/>
    <w:rsid w:val="00E5648F"/>
    <w:rsid w:val="00E56742"/>
    <w:rsid w:val="00E571CA"/>
    <w:rsid w:val="00E5737E"/>
    <w:rsid w:val="00E6047A"/>
    <w:rsid w:val="00E6096D"/>
    <w:rsid w:val="00E60D45"/>
    <w:rsid w:val="00E61A4F"/>
    <w:rsid w:val="00E61ADF"/>
    <w:rsid w:val="00E61B5A"/>
    <w:rsid w:val="00E61F83"/>
    <w:rsid w:val="00E621EB"/>
    <w:rsid w:val="00E62666"/>
    <w:rsid w:val="00E628C0"/>
    <w:rsid w:val="00E65461"/>
    <w:rsid w:val="00E6677C"/>
    <w:rsid w:val="00E67288"/>
    <w:rsid w:val="00E6728F"/>
    <w:rsid w:val="00E67E22"/>
    <w:rsid w:val="00E708E9"/>
    <w:rsid w:val="00E70CA7"/>
    <w:rsid w:val="00E70D2C"/>
    <w:rsid w:val="00E71553"/>
    <w:rsid w:val="00E728A8"/>
    <w:rsid w:val="00E72DBC"/>
    <w:rsid w:val="00E73DBA"/>
    <w:rsid w:val="00E7440E"/>
    <w:rsid w:val="00E748C1"/>
    <w:rsid w:val="00E7495E"/>
    <w:rsid w:val="00E75D79"/>
    <w:rsid w:val="00E76C3B"/>
    <w:rsid w:val="00E7792A"/>
    <w:rsid w:val="00E803A3"/>
    <w:rsid w:val="00E80957"/>
    <w:rsid w:val="00E834C7"/>
    <w:rsid w:val="00E83759"/>
    <w:rsid w:val="00E83B18"/>
    <w:rsid w:val="00E8431A"/>
    <w:rsid w:val="00E846B2"/>
    <w:rsid w:val="00E85A43"/>
    <w:rsid w:val="00E863B7"/>
    <w:rsid w:val="00E87A9B"/>
    <w:rsid w:val="00E87C95"/>
    <w:rsid w:val="00E87CF4"/>
    <w:rsid w:val="00E87CF9"/>
    <w:rsid w:val="00E87F6F"/>
    <w:rsid w:val="00E909FA"/>
    <w:rsid w:val="00E92B8B"/>
    <w:rsid w:val="00E93305"/>
    <w:rsid w:val="00E942C2"/>
    <w:rsid w:val="00E959EE"/>
    <w:rsid w:val="00E95AC4"/>
    <w:rsid w:val="00E96012"/>
    <w:rsid w:val="00E965C3"/>
    <w:rsid w:val="00E965C6"/>
    <w:rsid w:val="00E96B02"/>
    <w:rsid w:val="00E96F86"/>
    <w:rsid w:val="00E97148"/>
    <w:rsid w:val="00E97307"/>
    <w:rsid w:val="00EA095D"/>
    <w:rsid w:val="00EA0BF7"/>
    <w:rsid w:val="00EA1070"/>
    <w:rsid w:val="00EA1DA0"/>
    <w:rsid w:val="00EA2734"/>
    <w:rsid w:val="00EA27EC"/>
    <w:rsid w:val="00EA2B4B"/>
    <w:rsid w:val="00EA2E24"/>
    <w:rsid w:val="00EA3268"/>
    <w:rsid w:val="00EA3442"/>
    <w:rsid w:val="00EA3E7A"/>
    <w:rsid w:val="00EA44CC"/>
    <w:rsid w:val="00EA454B"/>
    <w:rsid w:val="00EA53EB"/>
    <w:rsid w:val="00EA7876"/>
    <w:rsid w:val="00EB0994"/>
    <w:rsid w:val="00EB2AC6"/>
    <w:rsid w:val="00EB2F53"/>
    <w:rsid w:val="00EB37F8"/>
    <w:rsid w:val="00EB46F8"/>
    <w:rsid w:val="00EB4D79"/>
    <w:rsid w:val="00EB4E12"/>
    <w:rsid w:val="00EB59E9"/>
    <w:rsid w:val="00EB6042"/>
    <w:rsid w:val="00EB63AF"/>
    <w:rsid w:val="00EB6445"/>
    <w:rsid w:val="00EB6AD7"/>
    <w:rsid w:val="00EB7422"/>
    <w:rsid w:val="00EB7592"/>
    <w:rsid w:val="00EB7C61"/>
    <w:rsid w:val="00EC08DD"/>
    <w:rsid w:val="00EC0E81"/>
    <w:rsid w:val="00EC1283"/>
    <w:rsid w:val="00EC2466"/>
    <w:rsid w:val="00EC26B7"/>
    <w:rsid w:val="00EC2B1A"/>
    <w:rsid w:val="00EC3DFC"/>
    <w:rsid w:val="00EC426A"/>
    <w:rsid w:val="00EC496B"/>
    <w:rsid w:val="00EC4F90"/>
    <w:rsid w:val="00EC58D7"/>
    <w:rsid w:val="00EC5DE7"/>
    <w:rsid w:val="00EC5F8F"/>
    <w:rsid w:val="00EC72FC"/>
    <w:rsid w:val="00EC7C04"/>
    <w:rsid w:val="00ED04C1"/>
    <w:rsid w:val="00ED089B"/>
    <w:rsid w:val="00ED08C8"/>
    <w:rsid w:val="00ED0A6A"/>
    <w:rsid w:val="00ED161B"/>
    <w:rsid w:val="00ED20E3"/>
    <w:rsid w:val="00ED36A9"/>
    <w:rsid w:val="00ED37F9"/>
    <w:rsid w:val="00ED3E5E"/>
    <w:rsid w:val="00ED56CF"/>
    <w:rsid w:val="00ED589D"/>
    <w:rsid w:val="00ED6076"/>
    <w:rsid w:val="00ED6109"/>
    <w:rsid w:val="00ED701E"/>
    <w:rsid w:val="00ED75C0"/>
    <w:rsid w:val="00EE0A87"/>
    <w:rsid w:val="00EE136B"/>
    <w:rsid w:val="00EE1AE0"/>
    <w:rsid w:val="00EE2C11"/>
    <w:rsid w:val="00EE327E"/>
    <w:rsid w:val="00EE3CB2"/>
    <w:rsid w:val="00EE50BD"/>
    <w:rsid w:val="00EE5295"/>
    <w:rsid w:val="00EE53FB"/>
    <w:rsid w:val="00EE5B0F"/>
    <w:rsid w:val="00EE5D2A"/>
    <w:rsid w:val="00EE5D54"/>
    <w:rsid w:val="00EE5FD9"/>
    <w:rsid w:val="00EE6957"/>
    <w:rsid w:val="00EE6A53"/>
    <w:rsid w:val="00EE6FC3"/>
    <w:rsid w:val="00EE7183"/>
    <w:rsid w:val="00EE7354"/>
    <w:rsid w:val="00EE77A9"/>
    <w:rsid w:val="00EE7DAB"/>
    <w:rsid w:val="00EF0B4F"/>
    <w:rsid w:val="00EF0E55"/>
    <w:rsid w:val="00EF17E0"/>
    <w:rsid w:val="00EF1BB9"/>
    <w:rsid w:val="00EF1C05"/>
    <w:rsid w:val="00EF1EBC"/>
    <w:rsid w:val="00EF246A"/>
    <w:rsid w:val="00EF2677"/>
    <w:rsid w:val="00EF2F60"/>
    <w:rsid w:val="00EF37A1"/>
    <w:rsid w:val="00EF42E3"/>
    <w:rsid w:val="00EF4E2B"/>
    <w:rsid w:val="00EF4E47"/>
    <w:rsid w:val="00EF5581"/>
    <w:rsid w:val="00EF6287"/>
    <w:rsid w:val="00EF62ED"/>
    <w:rsid w:val="00EF6628"/>
    <w:rsid w:val="00EF668F"/>
    <w:rsid w:val="00EF6A21"/>
    <w:rsid w:val="00EF6E31"/>
    <w:rsid w:val="00EF6F26"/>
    <w:rsid w:val="00EF6F5E"/>
    <w:rsid w:val="00EF7680"/>
    <w:rsid w:val="00EF7F97"/>
    <w:rsid w:val="00F00A7C"/>
    <w:rsid w:val="00F00F0F"/>
    <w:rsid w:val="00F015AE"/>
    <w:rsid w:val="00F01FE7"/>
    <w:rsid w:val="00F020F8"/>
    <w:rsid w:val="00F0233C"/>
    <w:rsid w:val="00F02648"/>
    <w:rsid w:val="00F047BC"/>
    <w:rsid w:val="00F0506B"/>
    <w:rsid w:val="00F05889"/>
    <w:rsid w:val="00F05D51"/>
    <w:rsid w:val="00F0611C"/>
    <w:rsid w:val="00F06DDA"/>
    <w:rsid w:val="00F06F8F"/>
    <w:rsid w:val="00F077DF"/>
    <w:rsid w:val="00F07E17"/>
    <w:rsid w:val="00F10EAB"/>
    <w:rsid w:val="00F12D7F"/>
    <w:rsid w:val="00F13262"/>
    <w:rsid w:val="00F13877"/>
    <w:rsid w:val="00F1457B"/>
    <w:rsid w:val="00F15D1B"/>
    <w:rsid w:val="00F16220"/>
    <w:rsid w:val="00F16871"/>
    <w:rsid w:val="00F16885"/>
    <w:rsid w:val="00F17006"/>
    <w:rsid w:val="00F171D1"/>
    <w:rsid w:val="00F20577"/>
    <w:rsid w:val="00F2077C"/>
    <w:rsid w:val="00F20C65"/>
    <w:rsid w:val="00F213E0"/>
    <w:rsid w:val="00F21781"/>
    <w:rsid w:val="00F22D3E"/>
    <w:rsid w:val="00F22DC8"/>
    <w:rsid w:val="00F23E39"/>
    <w:rsid w:val="00F247E0"/>
    <w:rsid w:val="00F24B49"/>
    <w:rsid w:val="00F24C72"/>
    <w:rsid w:val="00F252BD"/>
    <w:rsid w:val="00F261FB"/>
    <w:rsid w:val="00F271F1"/>
    <w:rsid w:val="00F276D5"/>
    <w:rsid w:val="00F30743"/>
    <w:rsid w:val="00F309D1"/>
    <w:rsid w:val="00F30BC5"/>
    <w:rsid w:val="00F336CF"/>
    <w:rsid w:val="00F33A2C"/>
    <w:rsid w:val="00F33C76"/>
    <w:rsid w:val="00F347E0"/>
    <w:rsid w:val="00F349AC"/>
    <w:rsid w:val="00F35165"/>
    <w:rsid w:val="00F36A7F"/>
    <w:rsid w:val="00F36A95"/>
    <w:rsid w:val="00F36B0F"/>
    <w:rsid w:val="00F373D9"/>
    <w:rsid w:val="00F37B32"/>
    <w:rsid w:val="00F4003B"/>
    <w:rsid w:val="00F405CE"/>
    <w:rsid w:val="00F4087D"/>
    <w:rsid w:val="00F41A7B"/>
    <w:rsid w:val="00F42FBA"/>
    <w:rsid w:val="00F4392C"/>
    <w:rsid w:val="00F43976"/>
    <w:rsid w:val="00F441C9"/>
    <w:rsid w:val="00F44CB0"/>
    <w:rsid w:val="00F45110"/>
    <w:rsid w:val="00F45BDF"/>
    <w:rsid w:val="00F469FD"/>
    <w:rsid w:val="00F46A97"/>
    <w:rsid w:val="00F46D8C"/>
    <w:rsid w:val="00F47E39"/>
    <w:rsid w:val="00F47EA4"/>
    <w:rsid w:val="00F50A6E"/>
    <w:rsid w:val="00F50AB9"/>
    <w:rsid w:val="00F50BEF"/>
    <w:rsid w:val="00F5147C"/>
    <w:rsid w:val="00F51489"/>
    <w:rsid w:val="00F51836"/>
    <w:rsid w:val="00F51B46"/>
    <w:rsid w:val="00F51BA1"/>
    <w:rsid w:val="00F53955"/>
    <w:rsid w:val="00F55264"/>
    <w:rsid w:val="00F55748"/>
    <w:rsid w:val="00F557CC"/>
    <w:rsid w:val="00F55AE4"/>
    <w:rsid w:val="00F60056"/>
    <w:rsid w:val="00F600A8"/>
    <w:rsid w:val="00F617BF"/>
    <w:rsid w:val="00F617DE"/>
    <w:rsid w:val="00F62D7F"/>
    <w:rsid w:val="00F6351C"/>
    <w:rsid w:val="00F647B9"/>
    <w:rsid w:val="00F64E09"/>
    <w:rsid w:val="00F655C5"/>
    <w:rsid w:val="00F65630"/>
    <w:rsid w:val="00F668A9"/>
    <w:rsid w:val="00F67CE4"/>
    <w:rsid w:val="00F702FC"/>
    <w:rsid w:val="00F71608"/>
    <w:rsid w:val="00F7164A"/>
    <w:rsid w:val="00F729CC"/>
    <w:rsid w:val="00F73E17"/>
    <w:rsid w:val="00F74445"/>
    <w:rsid w:val="00F7591E"/>
    <w:rsid w:val="00F7597A"/>
    <w:rsid w:val="00F76758"/>
    <w:rsid w:val="00F76C73"/>
    <w:rsid w:val="00F76FE9"/>
    <w:rsid w:val="00F778BF"/>
    <w:rsid w:val="00F77923"/>
    <w:rsid w:val="00F77E10"/>
    <w:rsid w:val="00F80273"/>
    <w:rsid w:val="00F80D23"/>
    <w:rsid w:val="00F80D83"/>
    <w:rsid w:val="00F81220"/>
    <w:rsid w:val="00F832DB"/>
    <w:rsid w:val="00F845B7"/>
    <w:rsid w:val="00F846BF"/>
    <w:rsid w:val="00F85302"/>
    <w:rsid w:val="00F853B3"/>
    <w:rsid w:val="00F8779A"/>
    <w:rsid w:val="00F8781C"/>
    <w:rsid w:val="00F87ED8"/>
    <w:rsid w:val="00F90175"/>
    <w:rsid w:val="00F90201"/>
    <w:rsid w:val="00F90478"/>
    <w:rsid w:val="00F90D6C"/>
    <w:rsid w:val="00F9163D"/>
    <w:rsid w:val="00F922ED"/>
    <w:rsid w:val="00F93A4D"/>
    <w:rsid w:val="00F943F5"/>
    <w:rsid w:val="00F949CE"/>
    <w:rsid w:val="00F95EF1"/>
    <w:rsid w:val="00FA1759"/>
    <w:rsid w:val="00FA1C02"/>
    <w:rsid w:val="00FA1EC6"/>
    <w:rsid w:val="00FA28F5"/>
    <w:rsid w:val="00FA29FC"/>
    <w:rsid w:val="00FA2A81"/>
    <w:rsid w:val="00FA3011"/>
    <w:rsid w:val="00FA3237"/>
    <w:rsid w:val="00FA5859"/>
    <w:rsid w:val="00FA5D6A"/>
    <w:rsid w:val="00FA5DF5"/>
    <w:rsid w:val="00FA68C0"/>
    <w:rsid w:val="00FA6AE3"/>
    <w:rsid w:val="00FA6C0A"/>
    <w:rsid w:val="00FA798E"/>
    <w:rsid w:val="00FB0D06"/>
    <w:rsid w:val="00FB1613"/>
    <w:rsid w:val="00FB1CEE"/>
    <w:rsid w:val="00FB1F15"/>
    <w:rsid w:val="00FB235D"/>
    <w:rsid w:val="00FB2495"/>
    <w:rsid w:val="00FB3157"/>
    <w:rsid w:val="00FB3A67"/>
    <w:rsid w:val="00FB3A95"/>
    <w:rsid w:val="00FB46B9"/>
    <w:rsid w:val="00FB4708"/>
    <w:rsid w:val="00FB4725"/>
    <w:rsid w:val="00FB4BE4"/>
    <w:rsid w:val="00FB547A"/>
    <w:rsid w:val="00FB6250"/>
    <w:rsid w:val="00FB65F0"/>
    <w:rsid w:val="00FB6D8E"/>
    <w:rsid w:val="00FB7A10"/>
    <w:rsid w:val="00FC02A0"/>
    <w:rsid w:val="00FC0915"/>
    <w:rsid w:val="00FC0DCF"/>
    <w:rsid w:val="00FC3E43"/>
    <w:rsid w:val="00FC4C12"/>
    <w:rsid w:val="00FC56EF"/>
    <w:rsid w:val="00FC7990"/>
    <w:rsid w:val="00FD0053"/>
    <w:rsid w:val="00FD05B7"/>
    <w:rsid w:val="00FD0F1A"/>
    <w:rsid w:val="00FD19DD"/>
    <w:rsid w:val="00FD29E4"/>
    <w:rsid w:val="00FD2E1F"/>
    <w:rsid w:val="00FD3297"/>
    <w:rsid w:val="00FD598B"/>
    <w:rsid w:val="00FD61A7"/>
    <w:rsid w:val="00FD629A"/>
    <w:rsid w:val="00FD73DD"/>
    <w:rsid w:val="00FD7D8A"/>
    <w:rsid w:val="00FE05CB"/>
    <w:rsid w:val="00FE060C"/>
    <w:rsid w:val="00FE10BC"/>
    <w:rsid w:val="00FE23C4"/>
    <w:rsid w:val="00FE247F"/>
    <w:rsid w:val="00FE3065"/>
    <w:rsid w:val="00FE3E8D"/>
    <w:rsid w:val="00FE4CBA"/>
    <w:rsid w:val="00FE54B1"/>
    <w:rsid w:val="00FE5891"/>
    <w:rsid w:val="00FE5DCD"/>
    <w:rsid w:val="00FE5FEA"/>
    <w:rsid w:val="00FE65E5"/>
    <w:rsid w:val="00FE677A"/>
    <w:rsid w:val="00FE767D"/>
    <w:rsid w:val="00FE7F14"/>
    <w:rsid w:val="00FF1773"/>
    <w:rsid w:val="00FF198C"/>
    <w:rsid w:val="00FF27C6"/>
    <w:rsid w:val="00FF3327"/>
    <w:rsid w:val="00FF3C7E"/>
    <w:rsid w:val="00FF3DBD"/>
    <w:rsid w:val="00FF3E8E"/>
    <w:rsid w:val="00FF3EAC"/>
    <w:rsid w:val="00FF4948"/>
    <w:rsid w:val="00FF5073"/>
    <w:rsid w:val="00FF50F7"/>
    <w:rsid w:val="00FF6C06"/>
    <w:rsid w:val="00FF6CD2"/>
    <w:rsid w:val="00FF6DFD"/>
    <w:rsid w:val="00FF768B"/>
    <w:rsid w:val="00FF7D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FCDC1BF-65EB-4433-BB4C-1F82441C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D83"/>
    <w:pPr>
      <w:spacing w:before="60" w:after="60" w:line="312" w:lineRule="auto"/>
      <w:jc w:val="both"/>
    </w:pPr>
    <w:rPr>
      <w:rFonts w:cs="Arial"/>
      <w:bCs/>
      <w:iCs/>
      <w:color w:val="000000"/>
      <w:sz w:val="24"/>
    </w:rPr>
  </w:style>
  <w:style w:type="paragraph" w:styleId="Heading1">
    <w:name w:val="heading 1"/>
    <w:basedOn w:val="Normal"/>
    <w:next w:val="Normal"/>
    <w:link w:val="Heading1Char"/>
    <w:autoRedefine/>
    <w:qFormat/>
    <w:rsid w:val="006E119B"/>
    <w:pPr>
      <w:keepNext/>
      <w:numPr>
        <w:numId w:val="9"/>
      </w:numPr>
      <w:spacing w:before="240" w:after="120" w:line="240" w:lineRule="auto"/>
      <w:ind w:left="431" w:hanging="431"/>
      <w:outlineLvl w:val="0"/>
    </w:pPr>
    <w:rPr>
      <w:rFonts w:cs="Times New Roman"/>
      <w:b/>
      <w:bCs w:val="0"/>
      <w:kern w:val="32"/>
      <w:szCs w:val="28"/>
      <w:lang w:val="en-GB" w:eastAsia="x-none"/>
    </w:rPr>
  </w:style>
  <w:style w:type="paragraph" w:styleId="Heading2">
    <w:name w:val="heading 2"/>
    <w:basedOn w:val="Heading1"/>
    <w:next w:val="Normal"/>
    <w:link w:val="Heading2Char"/>
    <w:autoRedefine/>
    <w:qFormat/>
    <w:rsid w:val="00B32239"/>
    <w:pPr>
      <w:numPr>
        <w:ilvl w:val="1"/>
      </w:numPr>
      <w:spacing w:before="120" w:after="60"/>
      <w:outlineLvl w:val="1"/>
    </w:pPr>
    <w:rPr>
      <w:color w:val="auto"/>
      <w:szCs w:val="24"/>
    </w:rPr>
  </w:style>
  <w:style w:type="paragraph" w:styleId="Heading3">
    <w:name w:val="heading 3"/>
    <w:basedOn w:val="Heading2"/>
    <w:next w:val="Normal"/>
    <w:autoRedefine/>
    <w:qFormat/>
    <w:rsid w:val="007D428B"/>
    <w:pPr>
      <w:numPr>
        <w:ilvl w:val="0"/>
        <w:numId w:val="0"/>
      </w:numPr>
      <w:tabs>
        <w:tab w:val="left" w:pos="792"/>
        <w:tab w:val="left" w:pos="1440"/>
      </w:tabs>
      <w:outlineLvl w:val="2"/>
    </w:pPr>
  </w:style>
  <w:style w:type="paragraph" w:styleId="Heading4">
    <w:name w:val="heading 4"/>
    <w:basedOn w:val="Heading3"/>
    <w:next w:val="Normal"/>
    <w:autoRedefine/>
    <w:qFormat/>
    <w:rsid w:val="00C516AE"/>
    <w:pPr>
      <w:numPr>
        <w:ilvl w:val="3"/>
        <w:numId w:val="9"/>
      </w:numPr>
      <w:tabs>
        <w:tab w:val="clear" w:pos="792"/>
      </w:tabs>
      <w:outlineLvl w:val="3"/>
    </w:pPr>
  </w:style>
  <w:style w:type="paragraph" w:styleId="Heading5">
    <w:name w:val="heading 5"/>
    <w:basedOn w:val="Heading4"/>
    <w:next w:val="Normal"/>
    <w:qFormat/>
    <w:rsid w:val="00240F39"/>
    <w:pPr>
      <w:numPr>
        <w:ilvl w:val="4"/>
      </w:numPr>
      <w:outlineLvl w:val="4"/>
    </w:pPr>
    <w:rPr>
      <w:i/>
    </w:rPr>
  </w:style>
  <w:style w:type="paragraph" w:styleId="Heading6">
    <w:name w:val="heading 6"/>
    <w:basedOn w:val="Normal"/>
    <w:next w:val="Normal"/>
    <w:link w:val="Heading6Char"/>
    <w:semiHidden/>
    <w:unhideWhenUsed/>
    <w:qFormat/>
    <w:rsid w:val="002B2DCE"/>
    <w:pPr>
      <w:numPr>
        <w:ilvl w:val="5"/>
        <w:numId w:val="9"/>
      </w:numPr>
      <w:spacing w:before="240"/>
      <w:outlineLvl w:val="5"/>
    </w:pPr>
    <w:rPr>
      <w:rFonts w:ascii="Calibri" w:hAnsi="Calibri" w:cs="Times New Roman"/>
      <w:b/>
      <w:bCs w:val="0"/>
      <w:sz w:val="22"/>
      <w:szCs w:val="22"/>
    </w:rPr>
  </w:style>
  <w:style w:type="paragraph" w:styleId="Heading7">
    <w:name w:val="heading 7"/>
    <w:basedOn w:val="Normal"/>
    <w:next w:val="Normal"/>
    <w:link w:val="Heading7Char"/>
    <w:semiHidden/>
    <w:unhideWhenUsed/>
    <w:qFormat/>
    <w:rsid w:val="002B2DCE"/>
    <w:pPr>
      <w:numPr>
        <w:ilvl w:val="6"/>
        <w:numId w:val="9"/>
      </w:numPr>
      <w:spacing w:before="240"/>
      <w:outlineLvl w:val="6"/>
    </w:pPr>
    <w:rPr>
      <w:rFonts w:ascii="Calibri" w:hAnsi="Calibri" w:cs="Times New Roman"/>
      <w:szCs w:val="24"/>
    </w:rPr>
  </w:style>
  <w:style w:type="paragraph" w:styleId="Heading8">
    <w:name w:val="heading 8"/>
    <w:basedOn w:val="Normal"/>
    <w:next w:val="Normal"/>
    <w:link w:val="Heading8Char"/>
    <w:semiHidden/>
    <w:unhideWhenUsed/>
    <w:qFormat/>
    <w:rsid w:val="002B2DCE"/>
    <w:pPr>
      <w:numPr>
        <w:ilvl w:val="7"/>
        <w:numId w:val="9"/>
      </w:numPr>
      <w:spacing w:before="240"/>
      <w:outlineLvl w:val="7"/>
    </w:pPr>
    <w:rPr>
      <w:rFonts w:ascii="Calibri" w:hAnsi="Calibri" w:cs="Times New Roman"/>
      <w:i/>
      <w:iCs w:val="0"/>
      <w:szCs w:val="24"/>
    </w:rPr>
  </w:style>
  <w:style w:type="paragraph" w:styleId="Heading9">
    <w:name w:val="heading 9"/>
    <w:basedOn w:val="Normal"/>
    <w:next w:val="Normal"/>
    <w:link w:val="Heading9Char"/>
    <w:semiHidden/>
    <w:unhideWhenUsed/>
    <w:qFormat/>
    <w:rsid w:val="002B2DCE"/>
    <w:pPr>
      <w:numPr>
        <w:ilvl w:val="8"/>
        <w:numId w:val="9"/>
      </w:numPr>
      <w:spacing w:before="240"/>
      <w:outlineLvl w:val="8"/>
    </w:pPr>
    <w:rPr>
      <w:rFonts w:ascii="Calibri Light" w:hAnsi="Calibri Light"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Title">
    <w:name w:val="Head Title"/>
    <w:basedOn w:val="Normal"/>
    <w:rsid w:val="00AD4AEB"/>
    <w:pPr>
      <w:spacing w:before="240"/>
      <w:jc w:val="center"/>
    </w:pPr>
    <w:rPr>
      <w:b/>
      <w:bCs w:val="0"/>
      <w:color w:val="3366FF"/>
      <w:sz w:val="48"/>
    </w:rPr>
  </w:style>
  <w:style w:type="paragraph" w:styleId="Header">
    <w:name w:val="header"/>
    <w:basedOn w:val="Normal"/>
    <w:link w:val="HeaderChar"/>
    <w:uiPriority w:val="99"/>
    <w:rsid w:val="00747933"/>
    <w:pPr>
      <w:tabs>
        <w:tab w:val="center" w:pos="4320"/>
        <w:tab w:val="right" w:pos="8640"/>
      </w:tabs>
      <w:spacing w:line="240" w:lineRule="auto"/>
    </w:pPr>
    <w:rPr>
      <w:sz w:val="20"/>
    </w:rPr>
  </w:style>
  <w:style w:type="paragraph" w:styleId="Footer">
    <w:name w:val="footer"/>
    <w:basedOn w:val="Normal"/>
    <w:link w:val="FooterChar"/>
    <w:uiPriority w:val="99"/>
    <w:rsid w:val="00747933"/>
    <w:pPr>
      <w:tabs>
        <w:tab w:val="center" w:pos="4320"/>
        <w:tab w:val="right" w:pos="8640"/>
      </w:tabs>
    </w:pPr>
    <w:rPr>
      <w:rFonts w:cs="Times New Roman"/>
      <w:sz w:val="20"/>
      <w:lang w:val="x-none" w:eastAsia="x-none"/>
    </w:rPr>
  </w:style>
  <w:style w:type="character" w:styleId="PageNumber">
    <w:name w:val="page number"/>
    <w:rsid w:val="00AD4AEB"/>
    <w:rPr>
      <w:rFonts w:ascii="Arial" w:hAnsi="Arial"/>
      <w:sz w:val="16"/>
    </w:rPr>
  </w:style>
  <w:style w:type="character" w:styleId="Hyperlink">
    <w:name w:val="Hyperlink"/>
    <w:uiPriority w:val="99"/>
    <w:rsid w:val="0067653A"/>
    <w:rPr>
      <w:rFonts w:ascii="Times New Roman" w:hAnsi="Times New Roman"/>
      <w:color w:val="0000FF"/>
      <w:sz w:val="24"/>
      <w:szCs w:val="24"/>
      <w:u w:val="single"/>
    </w:rPr>
  </w:style>
  <w:style w:type="table" w:styleId="TableGrid">
    <w:name w:val="Table Grid"/>
    <w:basedOn w:val="TableNormal"/>
    <w:uiPriority w:val="59"/>
    <w:rsid w:val="00F617BF"/>
    <w:pPr>
      <w:adjustRightInd w:val="0"/>
      <w:spacing w:before="60" w:after="60" w:line="312" w:lineRule="auto"/>
    </w:pPr>
    <w:rPr>
      <w:color w:val="000000"/>
      <w:sz w:val="24"/>
      <w:szCs w:val="24"/>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beforeLines="0" w:beforeAutospacing="0" w:afterLines="0" w:afterAutospacing="0" w:line="240" w:lineRule="atLeast"/>
        <w:jc w:val="center"/>
      </w:pPr>
      <w:rPr>
        <w:rFonts w:ascii="Arial" w:hAnsi="Arial"/>
        <w:b/>
        <w:sz w:val="18"/>
      </w:rPr>
      <w:tblPr/>
      <w:tcPr>
        <w:shd w:val="clear" w:color="auto" w:fill="E6E6E6"/>
      </w:tcPr>
    </w:tblStylePr>
  </w:style>
  <w:style w:type="paragraph" w:customStyle="1" w:styleId="DocumentTitle">
    <w:name w:val="Document Title"/>
    <w:basedOn w:val="Normal"/>
    <w:rsid w:val="00AD4AEB"/>
    <w:pPr>
      <w:spacing w:before="240"/>
      <w:jc w:val="center"/>
    </w:pPr>
    <w:rPr>
      <w:b/>
      <w:bCs w:val="0"/>
      <w:i/>
      <w:iCs w:val="0"/>
      <w:sz w:val="36"/>
    </w:rPr>
  </w:style>
  <w:style w:type="paragraph" w:styleId="TOC2">
    <w:name w:val="toc 2"/>
    <w:basedOn w:val="Normal"/>
    <w:next w:val="Normal"/>
    <w:autoRedefine/>
    <w:uiPriority w:val="39"/>
    <w:rsid w:val="00F76758"/>
    <w:pPr>
      <w:tabs>
        <w:tab w:val="left" w:pos="1000"/>
        <w:tab w:val="right" w:leader="dot" w:pos="9350"/>
      </w:tabs>
      <w:ind w:left="245"/>
    </w:pPr>
    <w:rPr>
      <w:rFonts w:cs="Times New Roman"/>
      <w:b/>
      <w:iCs w:val="0"/>
      <w:noProof/>
      <w:color w:val="auto"/>
      <w:sz w:val="26"/>
      <w:szCs w:val="26"/>
    </w:rPr>
  </w:style>
  <w:style w:type="paragraph" w:customStyle="1" w:styleId="Para1">
    <w:name w:val="Para 1"/>
    <w:basedOn w:val="Normal"/>
    <w:rsid w:val="00AD4AEB"/>
    <w:pPr>
      <w:spacing w:line="360" w:lineRule="auto"/>
    </w:pPr>
  </w:style>
  <w:style w:type="paragraph" w:customStyle="1" w:styleId="ParaBullet1">
    <w:name w:val="Para Bullet 1"/>
    <w:basedOn w:val="Normal"/>
    <w:rsid w:val="00AD4AEB"/>
    <w:pPr>
      <w:numPr>
        <w:numId w:val="2"/>
      </w:numPr>
      <w:spacing w:before="100" w:beforeAutospacing="1" w:line="360" w:lineRule="auto"/>
    </w:pPr>
  </w:style>
  <w:style w:type="paragraph" w:styleId="TOC1">
    <w:name w:val="toc 1"/>
    <w:basedOn w:val="Normal"/>
    <w:next w:val="Normal"/>
    <w:autoRedefine/>
    <w:uiPriority w:val="39"/>
    <w:rsid w:val="00F76758"/>
    <w:pPr>
      <w:tabs>
        <w:tab w:val="left" w:pos="605"/>
        <w:tab w:val="right" w:leader="dot" w:pos="9350"/>
      </w:tabs>
    </w:pPr>
    <w:rPr>
      <w:rFonts w:cs="Times New Roman"/>
      <w:b/>
      <w:noProof/>
      <w:color w:val="auto"/>
      <w:sz w:val="26"/>
      <w:szCs w:val="26"/>
    </w:rPr>
  </w:style>
  <w:style w:type="paragraph" w:customStyle="1" w:styleId="BodyText1">
    <w:name w:val="Body Text1"/>
    <w:rsid w:val="007733A0"/>
    <w:pPr>
      <w:keepLines/>
      <w:spacing w:after="120" w:line="220" w:lineRule="atLeast"/>
    </w:pPr>
    <w:rPr>
      <w:lang w:val="en-GB"/>
    </w:rPr>
  </w:style>
  <w:style w:type="paragraph" w:styleId="DocumentMap">
    <w:name w:val="Document Map"/>
    <w:basedOn w:val="Normal"/>
    <w:semiHidden/>
    <w:rsid w:val="00DA13E3"/>
    <w:pPr>
      <w:shd w:val="clear" w:color="auto" w:fill="000080"/>
    </w:pPr>
    <w:rPr>
      <w:rFonts w:ascii="Tahoma" w:hAnsi="Tahoma" w:cs="Tahoma"/>
    </w:rPr>
  </w:style>
  <w:style w:type="paragraph" w:customStyle="1" w:styleId="Pagetitle">
    <w:name w:val="Page title"/>
    <w:basedOn w:val="Normal"/>
    <w:rsid w:val="00CD02A9"/>
    <w:pPr>
      <w:spacing w:line="360" w:lineRule="auto"/>
      <w:jc w:val="center"/>
    </w:pPr>
    <w:rPr>
      <w:rFonts w:eastAsia="MS Mincho" w:cs="Times New Roman"/>
      <w:b/>
      <w:iCs w:val="0"/>
      <w:color w:val="auto"/>
      <w:kern w:val="32"/>
      <w:sz w:val="22"/>
    </w:rPr>
  </w:style>
  <w:style w:type="paragraph" w:styleId="BalloonText">
    <w:name w:val="Balloon Text"/>
    <w:basedOn w:val="Normal"/>
    <w:semiHidden/>
    <w:rsid w:val="00744E8A"/>
    <w:rPr>
      <w:rFonts w:ascii="Tahoma" w:hAnsi="Tahoma" w:cs="Tahoma"/>
      <w:sz w:val="16"/>
      <w:szCs w:val="16"/>
    </w:rPr>
  </w:style>
  <w:style w:type="paragraph" w:customStyle="1" w:styleId="DefaultParagraphFontParaCharCharCharCharCharCharChar">
    <w:name w:val="Default Paragraph Font Para Char Char Char Char Char Char Char"/>
    <w:basedOn w:val="Normal"/>
    <w:rsid w:val="007F70BB"/>
    <w:pPr>
      <w:spacing w:after="160" w:line="240" w:lineRule="exact"/>
    </w:pPr>
    <w:rPr>
      <w:rFonts w:ascii="Verdana" w:hAnsi="Verdana" w:cs="Times New Roman"/>
      <w:bCs w:val="0"/>
      <w:iCs w:val="0"/>
      <w:color w:val="auto"/>
    </w:rPr>
  </w:style>
  <w:style w:type="paragraph" w:customStyle="1" w:styleId="Pagetitle1">
    <w:name w:val="Page title1"/>
    <w:basedOn w:val="Normal"/>
    <w:autoRedefine/>
    <w:rsid w:val="007F70BB"/>
    <w:pPr>
      <w:spacing w:after="120"/>
      <w:jc w:val="center"/>
    </w:pPr>
    <w:rPr>
      <w:rFonts w:ascii="Arial Bold" w:hAnsi="Arial Bold" w:cs="Times New Roman"/>
      <w:b/>
      <w:bCs w:val="0"/>
      <w:iCs w:val="0"/>
      <w:color w:val="000064"/>
      <w:sz w:val="26"/>
      <w:szCs w:val="26"/>
    </w:rPr>
  </w:style>
  <w:style w:type="paragraph" w:styleId="TOC3">
    <w:name w:val="toc 3"/>
    <w:basedOn w:val="Normal"/>
    <w:next w:val="Normal"/>
    <w:autoRedefine/>
    <w:uiPriority w:val="39"/>
    <w:rsid w:val="0067653A"/>
    <w:pPr>
      <w:tabs>
        <w:tab w:val="left" w:pos="1200"/>
        <w:tab w:val="right" w:leader="dot" w:pos="9350"/>
      </w:tabs>
      <w:ind w:left="403"/>
    </w:pPr>
    <w:rPr>
      <w:rFonts w:cs="Times New Roman"/>
      <w:b/>
      <w:bCs w:val="0"/>
      <w:noProof/>
      <w:szCs w:val="24"/>
    </w:rPr>
  </w:style>
  <w:style w:type="paragraph" w:styleId="NormalIndent">
    <w:name w:val="Normal Indent"/>
    <w:basedOn w:val="Normal"/>
    <w:rsid w:val="00934ACB"/>
    <w:pPr>
      <w:spacing w:before="120"/>
      <w:ind w:left="547"/>
    </w:pPr>
    <w:rPr>
      <w:rFonts w:ascii=".VnTime" w:hAnsi=".VnTime" w:cs="Times New Roman"/>
      <w:bCs w:val="0"/>
      <w:iCs w:val="0"/>
      <w:color w:val="auto"/>
      <w:sz w:val="22"/>
    </w:rPr>
  </w:style>
  <w:style w:type="paragraph" w:styleId="TOC8">
    <w:name w:val="toc 8"/>
    <w:basedOn w:val="Normal"/>
    <w:next w:val="Normal"/>
    <w:autoRedefine/>
    <w:semiHidden/>
    <w:rsid w:val="00934ACB"/>
    <w:pPr>
      <w:ind w:left="1400"/>
    </w:pPr>
    <w:rPr>
      <w:rFonts w:cs="Times New Roman"/>
      <w:bCs w:val="0"/>
      <w:iCs w:val="0"/>
      <w:sz w:val="18"/>
      <w:szCs w:val="18"/>
    </w:rPr>
  </w:style>
  <w:style w:type="paragraph" w:customStyle="1" w:styleId="NormalINDEX">
    <w:name w:val="Normal INDEX"/>
    <w:basedOn w:val="Normal"/>
    <w:rsid w:val="00A925E9"/>
    <w:pPr>
      <w:spacing w:before="120"/>
      <w:ind w:left="432"/>
    </w:pPr>
    <w:rPr>
      <w:rFonts w:cs="Times New Roman"/>
      <w:bCs w:val="0"/>
      <w:iCs w:val="0"/>
      <w:color w:val="auto"/>
    </w:rPr>
  </w:style>
  <w:style w:type="paragraph" w:styleId="BodyTextIndent2">
    <w:name w:val="Body Text Indent 2"/>
    <w:basedOn w:val="Normal"/>
    <w:rsid w:val="00A925E9"/>
    <w:pPr>
      <w:spacing w:before="120"/>
      <w:ind w:left="720"/>
    </w:pPr>
    <w:rPr>
      <w:rFonts w:ascii=".VnTime" w:hAnsi=".VnTime" w:cs="Times New Roman"/>
      <w:bCs w:val="0"/>
      <w:iCs w:val="0"/>
      <w:color w:val="auto"/>
    </w:rPr>
  </w:style>
  <w:style w:type="paragraph" w:styleId="TOC4">
    <w:name w:val="toc 4"/>
    <w:basedOn w:val="Normal"/>
    <w:next w:val="Normal"/>
    <w:autoRedefine/>
    <w:uiPriority w:val="39"/>
    <w:rsid w:val="00747933"/>
    <w:pPr>
      <w:tabs>
        <w:tab w:val="left" w:pos="1600"/>
        <w:tab w:val="right" w:leader="dot" w:pos="9350"/>
      </w:tabs>
      <w:ind w:left="605"/>
    </w:pPr>
    <w:rPr>
      <w:rFonts w:cs="Times New Roman"/>
      <w:b/>
      <w:bCs w:val="0"/>
      <w:i/>
      <w:iCs w:val="0"/>
      <w:noProof/>
      <w:szCs w:val="24"/>
      <w:lang w:val="da-DK"/>
    </w:rPr>
  </w:style>
  <w:style w:type="paragraph" w:styleId="TOC5">
    <w:name w:val="toc 5"/>
    <w:basedOn w:val="Normal"/>
    <w:next w:val="Normal"/>
    <w:autoRedefine/>
    <w:semiHidden/>
    <w:rsid w:val="00FD598B"/>
    <w:pPr>
      <w:tabs>
        <w:tab w:val="left" w:pos="1886"/>
        <w:tab w:val="right" w:leader="dot" w:pos="9350"/>
      </w:tabs>
      <w:ind w:left="806"/>
    </w:pPr>
    <w:rPr>
      <w:rFonts w:cs="Times New Roman"/>
      <w:bCs w:val="0"/>
      <w:iCs w:val="0"/>
      <w:noProof/>
      <w:szCs w:val="24"/>
      <w:lang w:val="da-DK"/>
    </w:rPr>
  </w:style>
  <w:style w:type="paragraph" w:styleId="TOC6">
    <w:name w:val="toc 6"/>
    <w:basedOn w:val="Normal"/>
    <w:next w:val="Normal"/>
    <w:autoRedefine/>
    <w:semiHidden/>
    <w:rsid w:val="008F7254"/>
    <w:pPr>
      <w:ind w:left="1000"/>
    </w:pPr>
    <w:rPr>
      <w:rFonts w:cs="Times New Roman"/>
      <w:bCs w:val="0"/>
      <w:iCs w:val="0"/>
      <w:sz w:val="18"/>
      <w:szCs w:val="18"/>
    </w:rPr>
  </w:style>
  <w:style w:type="paragraph" w:styleId="TOC7">
    <w:name w:val="toc 7"/>
    <w:basedOn w:val="Normal"/>
    <w:next w:val="Normal"/>
    <w:autoRedefine/>
    <w:semiHidden/>
    <w:rsid w:val="008F7254"/>
    <w:pPr>
      <w:ind w:left="1200"/>
    </w:pPr>
    <w:rPr>
      <w:rFonts w:cs="Times New Roman"/>
      <w:bCs w:val="0"/>
      <w:iCs w:val="0"/>
      <w:sz w:val="18"/>
      <w:szCs w:val="18"/>
    </w:rPr>
  </w:style>
  <w:style w:type="paragraph" w:styleId="TOC9">
    <w:name w:val="toc 9"/>
    <w:basedOn w:val="Normal"/>
    <w:next w:val="Normal"/>
    <w:autoRedefine/>
    <w:semiHidden/>
    <w:rsid w:val="008F7254"/>
    <w:pPr>
      <w:ind w:left="1600"/>
    </w:pPr>
    <w:rPr>
      <w:rFonts w:cs="Times New Roman"/>
      <w:bCs w:val="0"/>
      <w:iCs w:val="0"/>
      <w:sz w:val="18"/>
      <w:szCs w:val="18"/>
    </w:rPr>
  </w:style>
  <w:style w:type="character" w:customStyle="1" w:styleId="HeaderChar">
    <w:name w:val="Header Char"/>
    <w:link w:val="Header"/>
    <w:uiPriority w:val="99"/>
    <w:rsid w:val="00747933"/>
    <w:rPr>
      <w:rFonts w:cs="Arial"/>
      <w:bCs/>
      <w:iCs/>
      <w:color w:val="000000"/>
      <w:lang w:val="en-US" w:eastAsia="en-US" w:bidi="ar-SA"/>
    </w:rPr>
  </w:style>
  <w:style w:type="paragraph" w:customStyle="1" w:styleId="StyleTimesNewRoman12ptBefore6ptAfter6ptLinespa">
    <w:name w:val="Style Times New Roman 12 pt Before:  6 pt After:  6 pt Line spa..."/>
    <w:basedOn w:val="Normal"/>
    <w:autoRedefine/>
    <w:qFormat/>
    <w:rsid w:val="005609D4"/>
    <w:pPr>
      <w:spacing w:before="120" w:after="120" w:line="360" w:lineRule="auto"/>
    </w:pPr>
    <w:rPr>
      <w:rFonts w:cs="Times New Roman"/>
      <w:bCs w:val="0"/>
      <w:iCs w:val="0"/>
    </w:rPr>
  </w:style>
  <w:style w:type="paragraph" w:styleId="Title">
    <w:name w:val="Title"/>
    <w:basedOn w:val="Normal"/>
    <w:next w:val="Normal"/>
    <w:link w:val="TitleChar"/>
    <w:qFormat/>
    <w:rsid w:val="004D313E"/>
    <w:pPr>
      <w:widowControl w:val="0"/>
      <w:tabs>
        <w:tab w:val="left" w:pos="720"/>
      </w:tabs>
      <w:spacing w:line="360" w:lineRule="auto"/>
      <w:ind w:left="567"/>
      <w:jc w:val="center"/>
    </w:pPr>
    <w:rPr>
      <w:rFonts w:ascii="Arial" w:hAnsi="Arial" w:cs="Times New Roman"/>
      <w:b/>
      <w:bCs w:val="0"/>
      <w:iCs w:val="0"/>
      <w:color w:val="auto"/>
      <w:sz w:val="36"/>
      <w:lang w:val="x-none" w:eastAsia="x-none"/>
    </w:rPr>
  </w:style>
  <w:style w:type="character" w:customStyle="1" w:styleId="TitleChar">
    <w:name w:val="Title Char"/>
    <w:link w:val="Title"/>
    <w:rsid w:val="004D313E"/>
    <w:rPr>
      <w:rFonts w:ascii="Arial" w:hAnsi="Arial"/>
      <w:b/>
      <w:sz w:val="36"/>
    </w:rPr>
  </w:style>
  <w:style w:type="paragraph" w:customStyle="1" w:styleId="StylePara1ItalicLightBlueFirstline04">
    <w:name w:val="Style Para 1 + Italic Light Blue First line:  0.4&quot;"/>
    <w:basedOn w:val="Para1"/>
    <w:rsid w:val="00A07C15"/>
    <w:pPr>
      <w:spacing w:line="312" w:lineRule="auto"/>
      <w:ind w:firstLine="576"/>
    </w:pPr>
    <w:rPr>
      <w:rFonts w:cs="Times New Roman"/>
      <w:bCs w:val="0"/>
      <w:i/>
      <w:color w:val="3366FF"/>
    </w:rPr>
  </w:style>
  <w:style w:type="paragraph" w:styleId="FootnoteText">
    <w:name w:val="footnote text"/>
    <w:basedOn w:val="Normal"/>
    <w:semiHidden/>
    <w:rsid w:val="00385D1D"/>
    <w:rPr>
      <w:sz w:val="20"/>
    </w:rPr>
  </w:style>
  <w:style w:type="character" w:styleId="FootnoteReference">
    <w:name w:val="footnote reference"/>
    <w:semiHidden/>
    <w:rsid w:val="00385D1D"/>
    <w:rPr>
      <w:vertAlign w:val="superscript"/>
    </w:rPr>
  </w:style>
  <w:style w:type="numbering" w:customStyle="1" w:styleId="Style1">
    <w:name w:val="Style1"/>
    <w:rsid w:val="002A33CE"/>
    <w:pPr>
      <w:numPr>
        <w:numId w:val="3"/>
      </w:numPr>
    </w:pPr>
  </w:style>
  <w:style w:type="character" w:customStyle="1" w:styleId="Heading2Char">
    <w:name w:val="Heading 2 Char"/>
    <w:link w:val="Heading2"/>
    <w:rsid w:val="00B32239"/>
    <w:rPr>
      <w:b/>
      <w:iCs/>
      <w:kern w:val="32"/>
      <w:sz w:val="24"/>
      <w:szCs w:val="24"/>
      <w:lang w:val="en-GB" w:eastAsia="x-none"/>
    </w:rPr>
  </w:style>
  <w:style w:type="paragraph" w:styleId="ListParagraph">
    <w:name w:val="List Paragraph"/>
    <w:aliases w:val="Citation List,List Paragraph-rfp content,List Paragraph1,bullet,bullet 1,List Paragraph11"/>
    <w:basedOn w:val="Normal"/>
    <w:link w:val="ListParagraphChar"/>
    <w:uiPriority w:val="34"/>
    <w:qFormat/>
    <w:rsid w:val="00C162D6"/>
    <w:pPr>
      <w:ind w:left="720"/>
      <w:contextualSpacing/>
    </w:pPr>
    <w:rPr>
      <w:rFonts w:cs="Times New Roman"/>
    </w:rPr>
  </w:style>
  <w:style w:type="character" w:customStyle="1" w:styleId="Heading1Char">
    <w:name w:val="Heading 1 Char"/>
    <w:link w:val="Heading1"/>
    <w:rsid w:val="006E119B"/>
    <w:rPr>
      <w:b/>
      <w:iCs/>
      <w:color w:val="000000"/>
      <w:kern w:val="32"/>
      <w:sz w:val="24"/>
      <w:szCs w:val="28"/>
      <w:lang w:val="en-GB" w:eastAsia="x-none"/>
    </w:rPr>
  </w:style>
  <w:style w:type="character" w:styleId="CommentReference">
    <w:name w:val="annotation reference"/>
    <w:uiPriority w:val="99"/>
    <w:rsid w:val="00395429"/>
    <w:rPr>
      <w:sz w:val="16"/>
      <w:szCs w:val="16"/>
    </w:rPr>
  </w:style>
  <w:style w:type="paragraph" w:styleId="CommentText">
    <w:name w:val="annotation text"/>
    <w:basedOn w:val="Normal"/>
    <w:link w:val="CommentTextChar"/>
    <w:uiPriority w:val="99"/>
    <w:rsid w:val="00395429"/>
    <w:rPr>
      <w:rFonts w:cs="Times New Roman"/>
      <w:sz w:val="20"/>
      <w:lang w:val="x-none" w:eastAsia="x-none"/>
    </w:rPr>
  </w:style>
  <w:style w:type="character" w:customStyle="1" w:styleId="CommentTextChar">
    <w:name w:val="Comment Text Char"/>
    <w:link w:val="CommentText"/>
    <w:uiPriority w:val="99"/>
    <w:rsid w:val="00395429"/>
    <w:rPr>
      <w:rFonts w:cs="Arial"/>
      <w:bCs/>
      <w:iCs/>
      <w:color w:val="000000"/>
    </w:rPr>
  </w:style>
  <w:style w:type="paragraph" w:styleId="CommentSubject">
    <w:name w:val="annotation subject"/>
    <w:basedOn w:val="CommentText"/>
    <w:next w:val="CommentText"/>
    <w:link w:val="CommentSubjectChar"/>
    <w:rsid w:val="00395429"/>
    <w:rPr>
      <w:b/>
    </w:rPr>
  </w:style>
  <w:style w:type="character" w:customStyle="1" w:styleId="CommentSubjectChar">
    <w:name w:val="Comment Subject Char"/>
    <w:link w:val="CommentSubject"/>
    <w:rsid w:val="00395429"/>
    <w:rPr>
      <w:rFonts w:cs="Arial"/>
      <w:b/>
      <w:bCs/>
      <w:iCs/>
      <w:color w:val="000000"/>
    </w:rPr>
  </w:style>
  <w:style w:type="paragraph" w:styleId="Revision">
    <w:name w:val="Revision"/>
    <w:hidden/>
    <w:uiPriority w:val="99"/>
    <w:semiHidden/>
    <w:rsid w:val="00395429"/>
    <w:rPr>
      <w:rFonts w:cs="Arial"/>
      <w:bCs/>
      <w:iCs/>
      <w:color w:val="000000"/>
      <w:sz w:val="24"/>
    </w:rPr>
  </w:style>
  <w:style w:type="character" w:styleId="FollowedHyperlink">
    <w:name w:val="FollowedHyperlink"/>
    <w:rsid w:val="00395429"/>
    <w:rPr>
      <w:color w:val="800080"/>
      <w:u w:val="single"/>
    </w:rPr>
  </w:style>
  <w:style w:type="character" w:customStyle="1" w:styleId="FooterChar">
    <w:name w:val="Footer Char"/>
    <w:link w:val="Footer"/>
    <w:uiPriority w:val="99"/>
    <w:rsid w:val="002E5630"/>
    <w:rPr>
      <w:rFonts w:cs="Arial"/>
      <w:bCs/>
      <w:iCs/>
      <w:color w:val="000000"/>
    </w:rPr>
  </w:style>
  <w:style w:type="paragraph" w:styleId="BodyText">
    <w:name w:val="Body Text"/>
    <w:basedOn w:val="Normal"/>
    <w:link w:val="BodyTextChar"/>
    <w:rsid w:val="00596D4F"/>
    <w:pPr>
      <w:spacing w:after="120"/>
    </w:pPr>
    <w:rPr>
      <w:rFonts w:cs="Times New Roman"/>
      <w:lang w:val="x-none" w:eastAsia="x-none"/>
    </w:rPr>
  </w:style>
  <w:style w:type="character" w:customStyle="1" w:styleId="BodyTextChar">
    <w:name w:val="Body Text Char"/>
    <w:link w:val="BodyText"/>
    <w:rsid w:val="00596D4F"/>
    <w:rPr>
      <w:rFonts w:cs="Arial"/>
      <w:bCs/>
      <w:iCs/>
      <w:color w:val="000000"/>
      <w:sz w:val="24"/>
    </w:rPr>
  </w:style>
  <w:style w:type="paragraph" w:customStyle="1" w:styleId="i">
    <w:name w:val="i"/>
    <w:basedOn w:val="Normal"/>
    <w:rsid w:val="00A758AF"/>
    <w:pPr>
      <w:tabs>
        <w:tab w:val="num" w:pos="720"/>
      </w:tabs>
      <w:spacing w:before="120" w:after="0" w:line="240" w:lineRule="auto"/>
      <w:ind w:left="720" w:hanging="720"/>
      <w:jc w:val="left"/>
    </w:pPr>
    <w:rPr>
      <w:rFonts w:ascii=".VnTimeH" w:hAnsi=".VnTimeH" w:cs="Times New Roman"/>
      <w:b/>
      <w:bCs w:val="0"/>
      <w:iCs w:val="0"/>
      <w:color w:val="auto"/>
      <w:sz w:val="26"/>
    </w:rPr>
  </w:style>
  <w:style w:type="paragraph" w:styleId="TOCHeading">
    <w:name w:val="TOC Heading"/>
    <w:basedOn w:val="Heading1"/>
    <w:next w:val="Normal"/>
    <w:uiPriority w:val="39"/>
    <w:unhideWhenUsed/>
    <w:qFormat/>
    <w:rsid w:val="00397324"/>
    <w:pPr>
      <w:keepLines/>
      <w:numPr>
        <w:numId w:val="0"/>
      </w:numPr>
      <w:spacing w:before="480" w:after="0" w:line="276" w:lineRule="auto"/>
      <w:jc w:val="left"/>
      <w:outlineLvl w:val="9"/>
    </w:pPr>
    <w:rPr>
      <w:rFonts w:ascii="Cambria" w:hAnsi="Cambria"/>
      <w:bCs/>
      <w:iCs w:val="0"/>
      <w:color w:val="365F91"/>
      <w:kern w:val="0"/>
      <w:sz w:val="28"/>
      <w:lang w:val="en-US" w:eastAsia="en-US"/>
    </w:rPr>
  </w:style>
  <w:style w:type="character" w:customStyle="1" w:styleId="ListParagraphChar">
    <w:name w:val="List Paragraph Char"/>
    <w:aliases w:val="Citation List Char,List Paragraph-rfp content Char,List Paragraph1 Char,bullet Char,bullet 1 Char,List Paragraph11 Char"/>
    <w:link w:val="ListParagraph"/>
    <w:uiPriority w:val="34"/>
    <w:qFormat/>
    <w:rsid w:val="00A25FB3"/>
    <w:rPr>
      <w:rFonts w:cs="Arial"/>
      <w:bCs/>
      <w:iCs/>
      <w:color w:val="000000"/>
      <w:sz w:val="24"/>
      <w:lang w:val="en-US" w:eastAsia="en-US"/>
    </w:rPr>
  </w:style>
  <w:style w:type="paragraph" w:styleId="BodyText2">
    <w:name w:val="Body Text 2"/>
    <w:basedOn w:val="Normal"/>
    <w:link w:val="BodyText2Char"/>
    <w:rsid w:val="009C0043"/>
    <w:pPr>
      <w:spacing w:after="120" w:line="480" w:lineRule="auto"/>
    </w:pPr>
    <w:rPr>
      <w:rFonts w:cs="Times New Roman"/>
      <w:lang w:val="x-none" w:eastAsia="x-none"/>
    </w:rPr>
  </w:style>
  <w:style w:type="character" w:customStyle="1" w:styleId="BodyText2Char">
    <w:name w:val="Body Text 2 Char"/>
    <w:link w:val="BodyText2"/>
    <w:rsid w:val="009C0043"/>
    <w:rPr>
      <w:rFonts w:cs="Arial"/>
      <w:bCs/>
      <w:iCs/>
      <w:color w:val="000000"/>
      <w:sz w:val="24"/>
    </w:rPr>
  </w:style>
  <w:style w:type="paragraph" w:customStyle="1" w:styleId="Frontpagesubtext">
    <w:name w:val="Front page sub text"/>
    <w:next w:val="Normal"/>
    <w:rsid w:val="001D2DF3"/>
    <w:pPr>
      <w:spacing w:before="360"/>
      <w:jc w:val="right"/>
    </w:pPr>
    <w:rPr>
      <w:rFonts w:ascii="Arial" w:hAnsi="Arial"/>
      <w:b/>
      <w:sz w:val="22"/>
      <w:szCs w:val="36"/>
    </w:rPr>
  </w:style>
  <w:style w:type="paragraph" w:customStyle="1" w:styleId="StyleReportNameBefore0pt">
    <w:name w:val="Style Report Name + Before:  0 pt"/>
    <w:basedOn w:val="Normal"/>
    <w:rsid w:val="001D2DF3"/>
    <w:pPr>
      <w:keepNext/>
      <w:spacing w:before="0" w:after="120" w:line="240" w:lineRule="auto"/>
      <w:jc w:val="right"/>
    </w:pPr>
    <w:rPr>
      <w:rFonts w:ascii="Arial" w:hAnsi="Arial" w:cs="Times New Roman"/>
      <w:bCs w:val="0"/>
      <w:iCs w:val="0"/>
      <w:color w:val="000080"/>
      <w:sz w:val="28"/>
      <w:lang w:val="en-AU"/>
    </w:rPr>
  </w:style>
  <w:style w:type="paragraph" w:customStyle="1" w:styleId="Style2">
    <w:name w:val="Style2"/>
    <w:basedOn w:val="Header"/>
    <w:link w:val="Style2Char"/>
    <w:qFormat/>
    <w:rsid w:val="001D2DF3"/>
    <w:pPr>
      <w:pBdr>
        <w:bottom w:val="single" w:sz="4" w:space="1" w:color="auto"/>
      </w:pBdr>
    </w:pPr>
    <w:rPr>
      <w:sz w:val="24"/>
      <w:szCs w:val="24"/>
    </w:rPr>
  </w:style>
  <w:style w:type="paragraph" w:customStyle="1" w:styleId="preliminfo">
    <w:name w:val="prelim info"/>
    <w:next w:val="Normal"/>
    <w:rsid w:val="001D2DF3"/>
    <w:pPr>
      <w:spacing w:before="480" w:after="240"/>
    </w:pPr>
    <w:rPr>
      <w:rFonts w:ascii="Arial" w:hAnsi="Arial"/>
      <w:b/>
      <w:sz w:val="24"/>
    </w:rPr>
  </w:style>
  <w:style w:type="character" w:customStyle="1" w:styleId="Style2Char">
    <w:name w:val="Style2 Char"/>
    <w:link w:val="Style2"/>
    <w:rsid w:val="001D2DF3"/>
    <w:rPr>
      <w:rFonts w:cs="Arial"/>
      <w:bCs/>
      <w:iCs/>
      <w:color w:val="000000"/>
      <w:sz w:val="24"/>
      <w:szCs w:val="24"/>
      <w:lang w:val="en-US" w:eastAsia="en-US" w:bidi="ar-SA"/>
    </w:rPr>
  </w:style>
  <w:style w:type="paragraph" w:customStyle="1" w:styleId="Preliminfosubheadings">
    <w:name w:val="Prelim info sub headings"/>
    <w:basedOn w:val="preliminfo"/>
    <w:next w:val="Normal"/>
    <w:rsid w:val="001D2DF3"/>
    <w:pPr>
      <w:keepNext/>
      <w:keepLines/>
      <w:spacing w:before="360"/>
    </w:pPr>
  </w:style>
  <w:style w:type="paragraph" w:customStyle="1" w:styleId="Tableheading">
    <w:name w:val="Table heading"/>
    <w:basedOn w:val="Normal"/>
    <w:rsid w:val="001D2DF3"/>
    <w:pPr>
      <w:spacing w:before="80" w:after="80" w:line="240" w:lineRule="auto"/>
      <w:jc w:val="left"/>
    </w:pPr>
    <w:rPr>
      <w:rFonts w:ascii="Arial Bold" w:hAnsi="Arial Bold" w:cs="Times New Roman"/>
      <w:b/>
      <w:iCs w:val="0"/>
      <w:color w:val="auto"/>
      <w:sz w:val="20"/>
      <w:lang w:val="en-AU"/>
    </w:rPr>
  </w:style>
  <w:style w:type="paragraph" w:customStyle="1" w:styleId="TableText">
    <w:name w:val="Table Text"/>
    <w:basedOn w:val="Normal"/>
    <w:rsid w:val="001D2DF3"/>
    <w:pPr>
      <w:keepLines/>
      <w:spacing w:line="240" w:lineRule="auto"/>
      <w:jc w:val="left"/>
    </w:pPr>
    <w:rPr>
      <w:rFonts w:ascii="Arial" w:hAnsi="Arial" w:cs="Times New Roman"/>
      <w:bCs w:val="0"/>
      <w:iCs w:val="0"/>
      <w:color w:val="808080"/>
      <w:sz w:val="18"/>
      <w:lang w:val="en-AU"/>
    </w:rPr>
  </w:style>
  <w:style w:type="paragraph" w:styleId="BodyTextIndent3">
    <w:name w:val="Body Text Indent 3"/>
    <w:basedOn w:val="Normal"/>
    <w:link w:val="BodyTextIndent3Char"/>
    <w:rsid w:val="00C44CF0"/>
    <w:pPr>
      <w:spacing w:after="120"/>
      <w:ind w:left="360"/>
    </w:pPr>
    <w:rPr>
      <w:sz w:val="16"/>
      <w:szCs w:val="16"/>
    </w:rPr>
  </w:style>
  <w:style w:type="character" w:customStyle="1" w:styleId="BodyTextIndent3Char">
    <w:name w:val="Body Text Indent 3 Char"/>
    <w:link w:val="BodyTextIndent3"/>
    <w:rsid w:val="00C44CF0"/>
    <w:rPr>
      <w:rFonts w:cs="Arial"/>
      <w:bCs/>
      <w:iCs/>
      <w:color w:val="000000"/>
      <w:sz w:val="16"/>
      <w:szCs w:val="16"/>
    </w:rPr>
  </w:style>
  <w:style w:type="character" w:customStyle="1" w:styleId="Heading6Char">
    <w:name w:val="Heading 6 Char"/>
    <w:link w:val="Heading6"/>
    <w:semiHidden/>
    <w:rsid w:val="002B2DCE"/>
    <w:rPr>
      <w:rFonts w:ascii="Calibri" w:hAnsi="Calibri"/>
      <w:b/>
      <w:iCs/>
      <w:color w:val="000000"/>
      <w:sz w:val="22"/>
      <w:szCs w:val="22"/>
    </w:rPr>
  </w:style>
  <w:style w:type="character" w:customStyle="1" w:styleId="Heading7Char">
    <w:name w:val="Heading 7 Char"/>
    <w:link w:val="Heading7"/>
    <w:semiHidden/>
    <w:rsid w:val="002B2DCE"/>
    <w:rPr>
      <w:rFonts w:ascii="Calibri" w:hAnsi="Calibri"/>
      <w:bCs/>
      <w:iCs/>
      <w:color w:val="000000"/>
      <w:sz w:val="24"/>
      <w:szCs w:val="24"/>
    </w:rPr>
  </w:style>
  <w:style w:type="character" w:customStyle="1" w:styleId="Heading8Char">
    <w:name w:val="Heading 8 Char"/>
    <w:link w:val="Heading8"/>
    <w:semiHidden/>
    <w:rsid w:val="002B2DCE"/>
    <w:rPr>
      <w:rFonts w:ascii="Calibri" w:hAnsi="Calibri"/>
      <w:bCs/>
      <w:i/>
      <w:color w:val="000000"/>
      <w:sz w:val="24"/>
      <w:szCs w:val="24"/>
    </w:rPr>
  </w:style>
  <w:style w:type="character" w:customStyle="1" w:styleId="Heading9Char">
    <w:name w:val="Heading 9 Char"/>
    <w:link w:val="Heading9"/>
    <w:semiHidden/>
    <w:rsid w:val="002B2DCE"/>
    <w:rPr>
      <w:rFonts w:ascii="Calibri Light" w:hAnsi="Calibri Light"/>
      <w:bCs/>
      <w:iCs/>
      <w:color w:val="000000"/>
      <w:sz w:val="22"/>
      <w:szCs w:val="22"/>
    </w:rPr>
  </w:style>
  <w:style w:type="paragraph" w:customStyle="1" w:styleId="TableParagraph">
    <w:name w:val="Table Paragraph"/>
    <w:basedOn w:val="Normal"/>
    <w:uiPriority w:val="1"/>
    <w:qFormat/>
    <w:rsid w:val="007138AA"/>
    <w:pPr>
      <w:widowControl w:val="0"/>
      <w:autoSpaceDE w:val="0"/>
      <w:autoSpaceDN w:val="0"/>
      <w:spacing w:before="0" w:after="0" w:line="240" w:lineRule="auto"/>
      <w:jc w:val="left"/>
    </w:pPr>
    <w:rPr>
      <w:rFonts w:ascii="Microsoft Sans Serif" w:eastAsia="Microsoft Sans Serif" w:hAnsi="Microsoft Sans Serif" w:cs="Microsoft Sans Serif"/>
      <w:bCs w:val="0"/>
      <w:iCs w:val="0"/>
      <w:color w:val="auto"/>
      <w:sz w:val="22"/>
      <w:szCs w:val="22"/>
      <w:lang w:val="vi"/>
    </w:rPr>
  </w:style>
  <w:style w:type="table" w:customStyle="1" w:styleId="TableGrid1">
    <w:name w:val="Table Grid1"/>
    <w:basedOn w:val="TableNormal"/>
    <w:next w:val="TableGrid"/>
    <w:uiPriority w:val="39"/>
    <w:rsid w:val="004C23D4"/>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71643">
      <w:bodyDiv w:val="1"/>
      <w:marLeft w:val="0"/>
      <w:marRight w:val="0"/>
      <w:marTop w:val="0"/>
      <w:marBottom w:val="0"/>
      <w:divBdr>
        <w:top w:val="none" w:sz="0" w:space="0" w:color="auto"/>
        <w:left w:val="none" w:sz="0" w:space="0" w:color="auto"/>
        <w:bottom w:val="none" w:sz="0" w:space="0" w:color="auto"/>
        <w:right w:val="none" w:sz="0" w:space="0" w:color="auto"/>
      </w:divBdr>
    </w:div>
    <w:div w:id="49039632">
      <w:bodyDiv w:val="1"/>
      <w:marLeft w:val="0"/>
      <w:marRight w:val="0"/>
      <w:marTop w:val="0"/>
      <w:marBottom w:val="0"/>
      <w:divBdr>
        <w:top w:val="none" w:sz="0" w:space="0" w:color="auto"/>
        <w:left w:val="none" w:sz="0" w:space="0" w:color="auto"/>
        <w:bottom w:val="none" w:sz="0" w:space="0" w:color="auto"/>
        <w:right w:val="none" w:sz="0" w:space="0" w:color="auto"/>
      </w:divBdr>
    </w:div>
    <w:div w:id="110784859">
      <w:bodyDiv w:val="1"/>
      <w:marLeft w:val="0"/>
      <w:marRight w:val="0"/>
      <w:marTop w:val="0"/>
      <w:marBottom w:val="0"/>
      <w:divBdr>
        <w:top w:val="none" w:sz="0" w:space="0" w:color="auto"/>
        <w:left w:val="none" w:sz="0" w:space="0" w:color="auto"/>
        <w:bottom w:val="none" w:sz="0" w:space="0" w:color="auto"/>
        <w:right w:val="none" w:sz="0" w:space="0" w:color="auto"/>
      </w:divBdr>
    </w:div>
    <w:div w:id="209389066">
      <w:bodyDiv w:val="1"/>
      <w:marLeft w:val="0"/>
      <w:marRight w:val="0"/>
      <w:marTop w:val="0"/>
      <w:marBottom w:val="0"/>
      <w:divBdr>
        <w:top w:val="none" w:sz="0" w:space="0" w:color="auto"/>
        <w:left w:val="none" w:sz="0" w:space="0" w:color="auto"/>
        <w:bottom w:val="none" w:sz="0" w:space="0" w:color="auto"/>
        <w:right w:val="none" w:sz="0" w:space="0" w:color="auto"/>
      </w:divBdr>
    </w:div>
    <w:div w:id="215045909">
      <w:bodyDiv w:val="1"/>
      <w:marLeft w:val="0"/>
      <w:marRight w:val="0"/>
      <w:marTop w:val="0"/>
      <w:marBottom w:val="0"/>
      <w:divBdr>
        <w:top w:val="none" w:sz="0" w:space="0" w:color="auto"/>
        <w:left w:val="none" w:sz="0" w:space="0" w:color="auto"/>
        <w:bottom w:val="none" w:sz="0" w:space="0" w:color="auto"/>
        <w:right w:val="none" w:sz="0" w:space="0" w:color="auto"/>
      </w:divBdr>
    </w:div>
    <w:div w:id="217059063">
      <w:bodyDiv w:val="1"/>
      <w:marLeft w:val="0"/>
      <w:marRight w:val="0"/>
      <w:marTop w:val="0"/>
      <w:marBottom w:val="0"/>
      <w:divBdr>
        <w:top w:val="none" w:sz="0" w:space="0" w:color="auto"/>
        <w:left w:val="none" w:sz="0" w:space="0" w:color="auto"/>
        <w:bottom w:val="none" w:sz="0" w:space="0" w:color="auto"/>
        <w:right w:val="none" w:sz="0" w:space="0" w:color="auto"/>
      </w:divBdr>
    </w:div>
    <w:div w:id="228884375">
      <w:bodyDiv w:val="1"/>
      <w:marLeft w:val="0"/>
      <w:marRight w:val="0"/>
      <w:marTop w:val="0"/>
      <w:marBottom w:val="0"/>
      <w:divBdr>
        <w:top w:val="none" w:sz="0" w:space="0" w:color="auto"/>
        <w:left w:val="none" w:sz="0" w:space="0" w:color="auto"/>
        <w:bottom w:val="none" w:sz="0" w:space="0" w:color="auto"/>
        <w:right w:val="none" w:sz="0" w:space="0" w:color="auto"/>
      </w:divBdr>
    </w:div>
    <w:div w:id="272060003">
      <w:bodyDiv w:val="1"/>
      <w:marLeft w:val="0"/>
      <w:marRight w:val="0"/>
      <w:marTop w:val="0"/>
      <w:marBottom w:val="0"/>
      <w:divBdr>
        <w:top w:val="none" w:sz="0" w:space="0" w:color="auto"/>
        <w:left w:val="none" w:sz="0" w:space="0" w:color="auto"/>
        <w:bottom w:val="none" w:sz="0" w:space="0" w:color="auto"/>
        <w:right w:val="none" w:sz="0" w:space="0" w:color="auto"/>
      </w:divBdr>
    </w:div>
    <w:div w:id="443424970">
      <w:bodyDiv w:val="1"/>
      <w:marLeft w:val="0"/>
      <w:marRight w:val="0"/>
      <w:marTop w:val="0"/>
      <w:marBottom w:val="0"/>
      <w:divBdr>
        <w:top w:val="none" w:sz="0" w:space="0" w:color="auto"/>
        <w:left w:val="none" w:sz="0" w:space="0" w:color="auto"/>
        <w:bottom w:val="none" w:sz="0" w:space="0" w:color="auto"/>
        <w:right w:val="none" w:sz="0" w:space="0" w:color="auto"/>
      </w:divBdr>
    </w:div>
    <w:div w:id="515114752">
      <w:bodyDiv w:val="1"/>
      <w:marLeft w:val="0"/>
      <w:marRight w:val="0"/>
      <w:marTop w:val="0"/>
      <w:marBottom w:val="0"/>
      <w:divBdr>
        <w:top w:val="none" w:sz="0" w:space="0" w:color="auto"/>
        <w:left w:val="none" w:sz="0" w:space="0" w:color="auto"/>
        <w:bottom w:val="none" w:sz="0" w:space="0" w:color="auto"/>
        <w:right w:val="none" w:sz="0" w:space="0" w:color="auto"/>
      </w:divBdr>
    </w:div>
    <w:div w:id="535626848">
      <w:bodyDiv w:val="1"/>
      <w:marLeft w:val="0"/>
      <w:marRight w:val="0"/>
      <w:marTop w:val="0"/>
      <w:marBottom w:val="0"/>
      <w:divBdr>
        <w:top w:val="none" w:sz="0" w:space="0" w:color="auto"/>
        <w:left w:val="none" w:sz="0" w:space="0" w:color="auto"/>
        <w:bottom w:val="none" w:sz="0" w:space="0" w:color="auto"/>
        <w:right w:val="none" w:sz="0" w:space="0" w:color="auto"/>
      </w:divBdr>
    </w:div>
    <w:div w:id="535696248">
      <w:bodyDiv w:val="1"/>
      <w:marLeft w:val="0"/>
      <w:marRight w:val="0"/>
      <w:marTop w:val="0"/>
      <w:marBottom w:val="0"/>
      <w:divBdr>
        <w:top w:val="none" w:sz="0" w:space="0" w:color="auto"/>
        <w:left w:val="none" w:sz="0" w:space="0" w:color="auto"/>
        <w:bottom w:val="none" w:sz="0" w:space="0" w:color="auto"/>
        <w:right w:val="none" w:sz="0" w:space="0" w:color="auto"/>
      </w:divBdr>
    </w:div>
    <w:div w:id="539784890">
      <w:bodyDiv w:val="1"/>
      <w:marLeft w:val="0"/>
      <w:marRight w:val="0"/>
      <w:marTop w:val="0"/>
      <w:marBottom w:val="0"/>
      <w:divBdr>
        <w:top w:val="none" w:sz="0" w:space="0" w:color="auto"/>
        <w:left w:val="none" w:sz="0" w:space="0" w:color="auto"/>
        <w:bottom w:val="none" w:sz="0" w:space="0" w:color="auto"/>
        <w:right w:val="none" w:sz="0" w:space="0" w:color="auto"/>
      </w:divBdr>
    </w:div>
    <w:div w:id="596791352">
      <w:bodyDiv w:val="1"/>
      <w:marLeft w:val="0"/>
      <w:marRight w:val="0"/>
      <w:marTop w:val="0"/>
      <w:marBottom w:val="0"/>
      <w:divBdr>
        <w:top w:val="none" w:sz="0" w:space="0" w:color="auto"/>
        <w:left w:val="none" w:sz="0" w:space="0" w:color="auto"/>
        <w:bottom w:val="none" w:sz="0" w:space="0" w:color="auto"/>
        <w:right w:val="none" w:sz="0" w:space="0" w:color="auto"/>
      </w:divBdr>
    </w:div>
    <w:div w:id="670959235">
      <w:bodyDiv w:val="1"/>
      <w:marLeft w:val="0"/>
      <w:marRight w:val="0"/>
      <w:marTop w:val="0"/>
      <w:marBottom w:val="0"/>
      <w:divBdr>
        <w:top w:val="none" w:sz="0" w:space="0" w:color="auto"/>
        <w:left w:val="none" w:sz="0" w:space="0" w:color="auto"/>
        <w:bottom w:val="none" w:sz="0" w:space="0" w:color="auto"/>
        <w:right w:val="none" w:sz="0" w:space="0" w:color="auto"/>
      </w:divBdr>
    </w:div>
    <w:div w:id="682588677">
      <w:bodyDiv w:val="1"/>
      <w:marLeft w:val="0"/>
      <w:marRight w:val="0"/>
      <w:marTop w:val="0"/>
      <w:marBottom w:val="0"/>
      <w:divBdr>
        <w:top w:val="none" w:sz="0" w:space="0" w:color="auto"/>
        <w:left w:val="none" w:sz="0" w:space="0" w:color="auto"/>
        <w:bottom w:val="none" w:sz="0" w:space="0" w:color="auto"/>
        <w:right w:val="none" w:sz="0" w:space="0" w:color="auto"/>
      </w:divBdr>
    </w:div>
    <w:div w:id="709840352">
      <w:bodyDiv w:val="1"/>
      <w:marLeft w:val="0"/>
      <w:marRight w:val="0"/>
      <w:marTop w:val="0"/>
      <w:marBottom w:val="0"/>
      <w:divBdr>
        <w:top w:val="none" w:sz="0" w:space="0" w:color="auto"/>
        <w:left w:val="none" w:sz="0" w:space="0" w:color="auto"/>
        <w:bottom w:val="none" w:sz="0" w:space="0" w:color="auto"/>
        <w:right w:val="none" w:sz="0" w:space="0" w:color="auto"/>
      </w:divBdr>
    </w:div>
    <w:div w:id="727456237">
      <w:bodyDiv w:val="1"/>
      <w:marLeft w:val="0"/>
      <w:marRight w:val="0"/>
      <w:marTop w:val="0"/>
      <w:marBottom w:val="0"/>
      <w:divBdr>
        <w:top w:val="none" w:sz="0" w:space="0" w:color="auto"/>
        <w:left w:val="none" w:sz="0" w:space="0" w:color="auto"/>
        <w:bottom w:val="none" w:sz="0" w:space="0" w:color="auto"/>
        <w:right w:val="none" w:sz="0" w:space="0" w:color="auto"/>
      </w:divBdr>
    </w:div>
    <w:div w:id="735785098">
      <w:bodyDiv w:val="1"/>
      <w:marLeft w:val="0"/>
      <w:marRight w:val="0"/>
      <w:marTop w:val="0"/>
      <w:marBottom w:val="0"/>
      <w:divBdr>
        <w:top w:val="none" w:sz="0" w:space="0" w:color="auto"/>
        <w:left w:val="none" w:sz="0" w:space="0" w:color="auto"/>
        <w:bottom w:val="none" w:sz="0" w:space="0" w:color="auto"/>
        <w:right w:val="none" w:sz="0" w:space="0" w:color="auto"/>
      </w:divBdr>
    </w:div>
    <w:div w:id="823594491">
      <w:bodyDiv w:val="1"/>
      <w:marLeft w:val="0"/>
      <w:marRight w:val="0"/>
      <w:marTop w:val="0"/>
      <w:marBottom w:val="0"/>
      <w:divBdr>
        <w:top w:val="none" w:sz="0" w:space="0" w:color="auto"/>
        <w:left w:val="none" w:sz="0" w:space="0" w:color="auto"/>
        <w:bottom w:val="none" w:sz="0" w:space="0" w:color="auto"/>
        <w:right w:val="none" w:sz="0" w:space="0" w:color="auto"/>
      </w:divBdr>
    </w:div>
    <w:div w:id="824859954">
      <w:bodyDiv w:val="1"/>
      <w:marLeft w:val="0"/>
      <w:marRight w:val="0"/>
      <w:marTop w:val="0"/>
      <w:marBottom w:val="0"/>
      <w:divBdr>
        <w:top w:val="none" w:sz="0" w:space="0" w:color="auto"/>
        <w:left w:val="none" w:sz="0" w:space="0" w:color="auto"/>
        <w:bottom w:val="none" w:sz="0" w:space="0" w:color="auto"/>
        <w:right w:val="none" w:sz="0" w:space="0" w:color="auto"/>
      </w:divBdr>
    </w:div>
    <w:div w:id="859709392">
      <w:bodyDiv w:val="1"/>
      <w:marLeft w:val="0"/>
      <w:marRight w:val="0"/>
      <w:marTop w:val="0"/>
      <w:marBottom w:val="0"/>
      <w:divBdr>
        <w:top w:val="none" w:sz="0" w:space="0" w:color="auto"/>
        <w:left w:val="none" w:sz="0" w:space="0" w:color="auto"/>
        <w:bottom w:val="none" w:sz="0" w:space="0" w:color="auto"/>
        <w:right w:val="none" w:sz="0" w:space="0" w:color="auto"/>
      </w:divBdr>
    </w:div>
    <w:div w:id="948439429">
      <w:bodyDiv w:val="1"/>
      <w:marLeft w:val="0"/>
      <w:marRight w:val="0"/>
      <w:marTop w:val="0"/>
      <w:marBottom w:val="0"/>
      <w:divBdr>
        <w:top w:val="none" w:sz="0" w:space="0" w:color="auto"/>
        <w:left w:val="none" w:sz="0" w:space="0" w:color="auto"/>
        <w:bottom w:val="none" w:sz="0" w:space="0" w:color="auto"/>
        <w:right w:val="none" w:sz="0" w:space="0" w:color="auto"/>
      </w:divBdr>
    </w:div>
    <w:div w:id="983436453">
      <w:bodyDiv w:val="1"/>
      <w:marLeft w:val="0"/>
      <w:marRight w:val="0"/>
      <w:marTop w:val="0"/>
      <w:marBottom w:val="0"/>
      <w:divBdr>
        <w:top w:val="none" w:sz="0" w:space="0" w:color="auto"/>
        <w:left w:val="none" w:sz="0" w:space="0" w:color="auto"/>
        <w:bottom w:val="none" w:sz="0" w:space="0" w:color="auto"/>
        <w:right w:val="none" w:sz="0" w:space="0" w:color="auto"/>
      </w:divBdr>
    </w:div>
    <w:div w:id="1153450642">
      <w:bodyDiv w:val="1"/>
      <w:marLeft w:val="0"/>
      <w:marRight w:val="0"/>
      <w:marTop w:val="0"/>
      <w:marBottom w:val="0"/>
      <w:divBdr>
        <w:top w:val="none" w:sz="0" w:space="0" w:color="auto"/>
        <w:left w:val="none" w:sz="0" w:space="0" w:color="auto"/>
        <w:bottom w:val="none" w:sz="0" w:space="0" w:color="auto"/>
        <w:right w:val="none" w:sz="0" w:space="0" w:color="auto"/>
      </w:divBdr>
    </w:div>
    <w:div w:id="1186824014">
      <w:bodyDiv w:val="1"/>
      <w:marLeft w:val="0"/>
      <w:marRight w:val="0"/>
      <w:marTop w:val="0"/>
      <w:marBottom w:val="0"/>
      <w:divBdr>
        <w:top w:val="none" w:sz="0" w:space="0" w:color="auto"/>
        <w:left w:val="none" w:sz="0" w:space="0" w:color="auto"/>
        <w:bottom w:val="none" w:sz="0" w:space="0" w:color="auto"/>
        <w:right w:val="none" w:sz="0" w:space="0" w:color="auto"/>
      </w:divBdr>
    </w:div>
    <w:div w:id="1189491158">
      <w:bodyDiv w:val="1"/>
      <w:marLeft w:val="0"/>
      <w:marRight w:val="0"/>
      <w:marTop w:val="0"/>
      <w:marBottom w:val="0"/>
      <w:divBdr>
        <w:top w:val="none" w:sz="0" w:space="0" w:color="auto"/>
        <w:left w:val="none" w:sz="0" w:space="0" w:color="auto"/>
        <w:bottom w:val="none" w:sz="0" w:space="0" w:color="auto"/>
        <w:right w:val="none" w:sz="0" w:space="0" w:color="auto"/>
      </w:divBdr>
    </w:div>
    <w:div w:id="1216964370">
      <w:bodyDiv w:val="1"/>
      <w:marLeft w:val="0"/>
      <w:marRight w:val="0"/>
      <w:marTop w:val="0"/>
      <w:marBottom w:val="0"/>
      <w:divBdr>
        <w:top w:val="none" w:sz="0" w:space="0" w:color="auto"/>
        <w:left w:val="none" w:sz="0" w:space="0" w:color="auto"/>
        <w:bottom w:val="none" w:sz="0" w:space="0" w:color="auto"/>
        <w:right w:val="none" w:sz="0" w:space="0" w:color="auto"/>
      </w:divBdr>
    </w:div>
    <w:div w:id="1380861361">
      <w:bodyDiv w:val="1"/>
      <w:marLeft w:val="0"/>
      <w:marRight w:val="0"/>
      <w:marTop w:val="0"/>
      <w:marBottom w:val="0"/>
      <w:divBdr>
        <w:top w:val="none" w:sz="0" w:space="0" w:color="auto"/>
        <w:left w:val="none" w:sz="0" w:space="0" w:color="auto"/>
        <w:bottom w:val="none" w:sz="0" w:space="0" w:color="auto"/>
        <w:right w:val="none" w:sz="0" w:space="0" w:color="auto"/>
      </w:divBdr>
    </w:div>
    <w:div w:id="1423448449">
      <w:bodyDiv w:val="1"/>
      <w:marLeft w:val="0"/>
      <w:marRight w:val="0"/>
      <w:marTop w:val="0"/>
      <w:marBottom w:val="0"/>
      <w:divBdr>
        <w:top w:val="none" w:sz="0" w:space="0" w:color="auto"/>
        <w:left w:val="none" w:sz="0" w:space="0" w:color="auto"/>
        <w:bottom w:val="none" w:sz="0" w:space="0" w:color="auto"/>
        <w:right w:val="none" w:sz="0" w:space="0" w:color="auto"/>
      </w:divBdr>
    </w:div>
    <w:div w:id="1524130191">
      <w:bodyDiv w:val="1"/>
      <w:marLeft w:val="0"/>
      <w:marRight w:val="0"/>
      <w:marTop w:val="0"/>
      <w:marBottom w:val="0"/>
      <w:divBdr>
        <w:top w:val="none" w:sz="0" w:space="0" w:color="auto"/>
        <w:left w:val="none" w:sz="0" w:space="0" w:color="auto"/>
        <w:bottom w:val="none" w:sz="0" w:space="0" w:color="auto"/>
        <w:right w:val="none" w:sz="0" w:space="0" w:color="auto"/>
      </w:divBdr>
    </w:div>
    <w:div w:id="1566600819">
      <w:bodyDiv w:val="1"/>
      <w:marLeft w:val="0"/>
      <w:marRight w:val="0"/>
      <w:marTop w:val="0"/>
      <w:marBottom w:val="0"/>
      <w:divBdr>
        <w:top w:val="none" w:sz="0" w:space="0" w:color="auto"/>
        <w:left w:val="none" w:sz="0" w:space="0" w:color="auto"/>
        <w:bottom w:val="none" w:sz="0" w:space="0" w:color="auto"/>
        <w:right w:val="none" w:sz="0" w:space="0" w:color="auto"/>
      </w:divBdr>
    </w:div>
    <w:div w:id="1614706540">
      <w:bodyDiv w:val="1"/>
      <w:marLeft w:val="0"/>
      <w:marRight w:val="0"/>
      <w:marTop w:val="0"/>
      <w:marBottom w:val="0"/>
      <w:divBdr>
        <w:top w:val="none" w:sz="0" w:space="0" w:color="auto"/>
        <w:left w:val="none" w:sz="0" w:space="0" w:color="auto"/>
        <w:bottom w:val="none" w:sz="0" w:space="0" w:color="auto"/>
        <w:right w:val="none" w:sz="0" w:space="0" w:color="auto"/>
      </w:divBdr>
    </w:div>
    <w:div w:id="1616211331">
      <w:bodyDiv w:val="1"/>
      <w:marLeft w:val="0"/>
      <w:marRight w:val="0"/>
      <w:marTop w:val="0"/>
      <w:marBottom w:val="0"/>
      <w:divBdr>
        <w:top w:val="none" w:sz="0" w:space="0" w:color="auto"/>
        <w:left w:val="none" w:sz="0" w:space="0" w:color="auto"/>
        <w:bottom w:val="none" w:sz="0" w:space="0" w:color="auto"/>
        <w:right w:val="none" w:sz="0" w:space="0" w:color="auto"/>
      </w:divBdr>
    </w:div>
    <w:div w:id="1832796201">
      <w:bodyDiv w:val="1"/>
      <w:marLeft w:val="0"/>
      <w:marRight w:val="0"/>
      <w:marTop w:val="0"/>
      <w:marBottom w:val="0"/>
      <w:divBdr>
        <w:top w:val="none" w:sz="0" w:space="0" w:color="auto"/>
        <w:left w:val="none" w:sz="0" w:space="0" w:color="auto"/>
        <w:bottom w:val="none" w:sz="0" w:space="0" w:color="auto"/>
        <w:right w:val="none" w:sz="0" w:space="0" w:color="auto"/>
      </w:divBdr>
    </w:div>
    <w:div w:id="1844931067">
      <w:bodyDiv w:val="1"/>
      <w:marLeft w:val="0"/>
      <w:marRight w:val="0"/>
      <w:marTop w:val="0"/>
      <w:marBottom w:val="0"/>
      <w:divBdr>
        <w:top w:val="none" w:sz="0" w:space="0" w:color="auto"/>
        <w:left w:val="none" w:sz="0" w:space="0" w:color="auto"/>
        <w:bottom w:val="none" w:sz="0" w:space="0" w:color="auto"/>
        <w:right w:val="none" w:sz="0" w:space="0" w:color="auto"/>
      </w:divBdr>
    </w:div>
    <w:div w:id="1885674869">
      <w:bodyDiv w:val="1"/>
      <w:marLeft w:val="0"/>
      <w:marRight w:val="0"/>
      <w:marTop w:val="0"/>
      <w:marBottom w:val="0"/>
      <w:divBdr>
        <w:top w:val="none" w:sz="0" w:space="0" w:color="auto"/>
        <w:left w:val="none" w:sz="0" w:space="0" w:color="auto"/>
        <w:bottom w:val="none" w:sz="0" w:space="0" w:color="auto"/>
        <w:right w:val="none" w:sz="0" w:space="0" w:color="auto"/>
      </w:divBdr>
    </w:div>
    <w:div w:id="1914201155">
      <w:bodyDiv w:val="1"/>
      <w:marLeft w:val="0"/>
      <w:marRight w:val="0"/>
      <w:marTop w:val="0"/>
      <w:marBottom w:val="0"/>
      <w:divBdr>
        <w:top w:val="none" w:sz="0" w:space="0" w:color="auto"/>
        <w:left w:val="none" w:sz="0" w:space="0" w:color="auto"/>
        <w:bottom w:val="none" w:sz="0" w:space="0" w:color="auto"/>
        <w:right w:val="none" w:sz="0" w:space="0" w:color="auto"/>
      </w:divBdr>
    </w:div>
    <w:div w:id="2018078036">
      <w:bodyDiv w:val="1"/>
      <w:marLeft w:val="0"/>
      <w:marRight w:val="0"/>
      <w:marTop w:val="0"/>
      <w:marBottom w:val="0"/>
      <w:divBdr>
        <w:top w:val="none" w:sz="0" w:space="0" w:color="auto"/>
        <w:left w:val="none" w:sz="0" w:space="0" w:color="auto"/>
        <w:bottom w:val="none" w:sz="0" w:space="0" w:color="auto"/>
        <w:right w:val="none" w:sz="0" w:space="0" w:color="auto"/>
      </w:divBdr>
    </w:div>
    <w:div w:id="202207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34" Type="http://schemas.openxmlformats.org/officeDocument/2006/relationships/theme" Target="theme/theme1.xml"/><Relationship Id="rId7" Type="http://schemas.openxmlformats.org/officeDocument/2006/relationships/endnotes" Target="endnotes.xml"/><Relationship Id="rId3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header" Target="header1.xml"/><Relationship Id="rId5" Type="http://schemas.openxmlformats.org/officeDocument/2006/relationships/webSettings" Target="webSettings.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30"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Tai%20lieu%20chuan%20hoa\Mau%20bieu\MB-PTNV-01-01_Template%20tai%20lie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A42D6-6873-4D2A-94E6-7517C826D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MB-PTNV-01-01_Template tai lieu</Template>
  <TotalTime>0</TotalTime>
  <Pages>1</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Phan tich report</vt:lpstr>
    </vt:vector>
  </TitlesOfParts>
  <Company>BaoViet</Company>
  <LinksUpToDate>false</LinksUpToDate>
  <CharactersWithSpaces>4935</CharactersWithSpaces>
  <SharedDoc>false</SharedDoc>
  <HLinks>
    <vt:vector size="126" baseType="variant">
      <vt:variant>
        <vt:i4>1769535</vt:i4>
      </vt:variant>
      <vt:variant>
        <vt:i4>122</vt:i4>
      </vt:variant>
      <vt:variant>
        <vt:i4>0</vt:i4>
      </vt:variant>
      <vt:variant>
        <vt:i4>5</vt:i4>
      </vt:variant>
      <vt:variant>
        <vt:lpwstr/>
      </vt:variant>
      <vt:variant>
        <vt:lpwstr>_Toc115336884</vt:lpwstr>
      </vt:variant>
      <vt:variant>
        <vt:i4>1769535</vt:i4>
      </vt:variant>
      <vt:variant>
        <vt:i4>116</vt:i4>
      </vt:variant>
      <vt:variant>
        <vt:i4>0</vt:i4>
      </vt:variant>
      <vt:variant>
        <vt:i4>5</vt:i4>
      </vt:variant>
      <vt:variant>
        <vt:lpwstr/>
      </vt:variant>
      <vt:variant>
        <vt:lpwstr>_Toc115336883</vt:lpwstr>
      </vt:variant>
      <vt:variant>
        <vt:i4>1769535</vt:i4>
      </vt:variant>
      <vt:variant>
        <vt:i4>110</vt:i4>
      </vt:variant>
      <vt:variant>
        <vt:i4>0</vt:i4>
      </vt:variant>
      <vt:variant>
        <vt:i4>5</vt:i4>
      </vt:variant>
      <vt:variant>
        <vt:lpwstr/>
      </vt:variant>
      <vt:variant>
        <vt:lpwstr>_Toc115336882</vt:lpwstr>
      </vt:variant>
      <vt:variant>
        <vt:i4>1769535</vt:i4>
      </vt:variant>
      <vt:variant>
        <vt:i4>104</vt:i4>
      </vt:variant>
      <vt:variant>
        <vt:i4>0</vt:i4>
      </vt:variant>
      <vt:variant>
        <vt:i4>5</vt:i4>
      </vt:variant>
      <vt:variant>
        <vt:lpwstr/>
      </vt:variant>
      <vt:variant>
        <vt:lpwstr>_Toc115336881</vt:lpwstr>
      </vt:variant>
      <vt:variant>
        <vt:i4>1769535</vt:i4>
      </vt:variant>
      <vt:variant>
        <vt:i4>98</vt:i4>
      </vt:variant>
      <vt:variant>
        <vt:i4>0</vt:i4>
      </vt:variant>
      <vt:variant>
        <vt:i4>5</vt:i4>
      </vt:variant>
      <vt:variant>
        <vt:lpwstr/>
      </vt:variant>
      <vt:variant>
        <vt:lpwstr>_Toc115336880</vt:lpwstr>
      </vt:variant>
      <vt:variant>
        <vt:i4>1310783</vt:i4>
      </vt:variant>
      <vt:variant>
        <vt:i4>92</vt:i4>
      </vt:variant>
      <vt:variant>
        <vt:i4>0</vt:i4>
      </vt:variant>
      <vt:variant>
        <vt:i4>5</vt:i4>
      </vt:variant>
      <vt:variant>
        <vt:lpwstr/>
      </vt:variant>
      <vt:variant>
        <vt:lpwstr>_Toc115336879</vt:lpwstr>
      </vt:variant>
      <vt:variant>
        <vt:i4>1310783</vt:i4>
      </vt:variant>
      <vt:variant>
        <vt:i4>86</vt:i4>
      </vt:variant>
      <vt:variant>
        <vt:i4>0</vt:i4>
      </vt:variant>
      <vt:variant>
        <vt:i4>5</vt:i4>
      </vt:variant>
      <vt:variant>
        <vt:lpwstr/>
      </vt:variant>
      <vt:variant>
        <vt:lpwstr>_Toc115336878</vt:lpwstr>
      </vt:variant>
      <vt:variant>
        <vt:i4>1310783</vt:i4>
      </vt:variant>
      <vt:variant>
        <vt:i4>80</vt:i4>
      </vt:variant>
      <vt:variant>
        <vt:i4>0</vt:i4>
      </vt:variant>
      <vt:variant>
        <vt:i4>5</vt:i4>
      </vt:variant>
      <vt:variant>
        <vt:lpwstr/>
      </vt:variant>
      <vt:variant>
        <vt:lpwstr>_Toc115336877</vt:lpwstr>
      </vt:variant>
      <vt:variant>
        <vt:i4>1310783</vt:i4>
      </vt:variant>
      <vt:variant>
        <vt:i4>74</vt:i4>
      </vt:variant>
      <vt:variant>
        <vt:i4>0</vt:i4>
      </vt:variant>
      <vt:variant>
        <vt:i4>5</vt:i4>
      </vt:variant>
      <vt:variant>
        <vt:lpwstr/>
      </vt:variant>
      <vt:variant>
        <vt:lpwstr>_Toc115336876</vt:lpwstr>
      </vt:variant>
      <vt:variant>
        <vt:i4>1310783</vt:i4>
      </vt:variant>
      <vt:variant>
        <vt:i4>68</vt:i4>
      </vt:variant>
      <vt:variant>
        <vt:i4>0</vt:i4>
      </vt:variant>
      <vt:variant>
        <vt:i4>5</vt:i4>
      </vt:variant>
      <vt:variant>
        <vt:lpwstr/>
      </vt:variant>
      <vt:variant>
        <vt:lpwstr>_Toc115336875</vt:lpwstr>
      </vt:variant>
      <vt:variant>
        <vt:i4>1310783</vt:i4>
      </vt:variant>
      <vt:variant>
        <vt:i4>62</vt:i4>
      </vt:variant>
      <vt:variant>
        <vt:i4>0</vt:i4>
      </vt:variant>
      <vt:variant>
        <vt:i4>5</vt:i4>
      </vt:variant>
      <vt:variant>
        <vt:lpwstr/>
      </vt:variant>
      <vt:variant>
        <vt:lpwstr>_Toc115336874</vt:lpwstr>
      </vt:variant>
      <vt:variant>
        <vt:i4>1310783</vt:i4>
      </vt:variant>
      <vt:variant>
        <vt:i4>56</vt:i4>
      </vt:variant>
      <vt:variant>
        <vt:i4>0</vt:i4>
      </vt:variant>
      <vt:variant>
        <vt:i4>5</vt:i4>
      </vt:variant>
      <vt:variant>
        <vt:lpwstr/>
      </vt:variant>
      <vt:variant>
        <vt:lpwstr>_Toc115336873</vt:lpwstr>
      </vt:variant>
      <vt:variant>
        <vt:i4>1310783</vt:i4>
      </vt:variant>
      <vt:variant>
        <vt:i4>50</vt:i4>
      </vt:variant>
      <vt:variant>
        <vt:i4>0</vt:i4>
      </vt:variant>
      <vt:variant>
        <vt:i4>5</vt:i4>
      </vt:variant>
      <vt:variant>
        <vt:lpwstr/>
      </vt:variant>
      <vt:variant>
        <vt:lpwstr>_Toc115336872</vt:lpwstr>
      </vt:variant>
      <vt:variant>
        <vt:i4>1310783</vt:i4>
      </vt:variant>
      <vt:variant>
        <vt:i4>44</vt:i4>
      </vt:variant>
      <vt:variant>
        <vt:i4>0</vt:i4>
      </vt:variant>
      <vt:variant>
        <vt:i4>5</vt:i4>
      </vt:variant>
      <vt:variant>
        <vt:lpwstr/>
      </vt:variant>
      <vt:variant>
        <vt:lpwstr>_Toc115336871</vt:lpwstr>
      </vt:variant>
      <vt:variant>
        <vt:i4>1310783</vt:i4>
      </vt:variant>
      <vt:variant>
        <vt:i4>38</vt:i4>
      </vt:variant>
      <vt:variant>
        <vt:i4>0</vt:i4>
      </vt:variant>
      <vt:variant>
        <vt:i4>5</vt:i4>
      </vt:variant>
      <vt:variant>
        <vt:lpwstr/>
      </vt:variant>
      <vt:variant>
        <vt:lpwstr>_Toc115336870</vt:lpwstr>
      </vt:variant>
      <vt:variant>
        <vt:i4>1376319</vt:i4>
      </vt:variant>
      <vt:variant>
        <vt:i4>32</vt:i4>
      </vt:variant>
      <vt:variant>
        <vt:i4>0</vt:i4>
      </vt:variant>
      <vt:variant>
        <vt:i4>5</vt:i4>
      </vt:variant>
      <vt:variant>
        <vt:lpwstr/>
      </vt:variant>
      <vt:variant>
        <vt:lpwstr>_Toc115336869</vt:lpwstr>
      </vt:variant>
      <vt:variant>
        <vt:i4>1376319</vt:i4>
      </vt:variant>
      <vt:variant>
        <vt:i4>26</vt:i4>
      </vt:variant>
      <vt:variant>
        <vt:i4>0</vt:i4>
      </vt:variant>
      <vt:variant>
        <vt:i4>5</vt:i4>
      </vt:variant>
      <vt:variant>
        <vt:lpwstr/>
      </vt:variant>
      <vt:variant>
        <vt:lpwstr>_Toc115336868</vt:lpwstr>
      </vt:variant>
      <vt:variant>
        <vt:i4>1376319</vt:i4>
      </vt:variant>
      <vt:variant>
        <vt:i4>20</vt:i4>
      </vt:variant>
      <vt:variant>
        <vt:i4>0</vt:i4>
      </vt:variant>
      <vt:variant>
        <vt:i4>5</vt:i4>
      </vt:variant>
      <vt:variant>
        <vt:lpwstr/>
      </vt:variant>
      <vt:variant>
        <vt:lpwstr>_Toc115336867</vt:lpwstr>
      </vt:variant>
      <vt:variant>
        <vt:i4>1376319</vt:i4>
      </vt:variant>
      <vt:variant>
        <vt:i4>14</vt:i4>
      </vt:variant>
      <vt:variant>
        <vt:i4>0</vt:i4>
      </vt:variant>
      <vt:variant>
        <vt:i4>5</vt:i4>
      </vt:variant>
      <vt:variant>
        <vt:lpwstr/>
      </vt:variant>
      <vt:variant>
        <vt:lpwstr>_Toc115336866</vt:lpwstr>
      </vt:variant>
      <vt:variant>
        <vt:i4>1376319</vt:i4>
      </vt:variant>
      <vt:variant>
        <vt:i4>8</vt:i4>
      </vt:variant>
      <vt:variant>
        <vt:i4>0</vt:i4>
      </vt:variant>
      <vt:variant>
        <vt:i4>5</vt:i4>
      </vt:variant>
      <vt:variant>
        <vt:lpwstr/>
      </vt:variant>
      <vt:variant>
        <vt:lpwstr>_Toc115336865</vt:lpwstr>
      </vt:variant>
      <vt:variant>
        <vt:i4>1376319</vt:i4>
      </vt:variant>
      <vt:variant>
        <vt:i4>2</vt:i4>
      </vt:variant>
      <vt:variant>
        <vt:i4>0</vt:i4>
      </vt:variant>
      <vt:variant>
        <vt:i4>5</vt:i4>
      </vt:variant>
      <vt:variant>
        <vt:lpwstr/>
      </vt:variant>
      <vt:variant>
        <vt:lpwstr>_Toc115336864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Phan tich report</dc:title>
  <dc:subject/>
  <dc:creator>Ban Phan tich va trien khai nghiep vu</dc:creator>
  <cp:keywords/>
  <dc:description/>
  <cp:lastModifiedBy>trangan01</cp:lastModifiedBy>
  <cp:revision>2</cp:revision>
  <cp:lastPrinted>2022-11-02T04:06:00Z</cp:lastPrinted>
  <dcterms:created xsi:type="dcterms:W3CDTF">2024-07-29T02:41:00Z</dcterms:created>
  <dcterms:modified xsi:type="dcterms:W3CDTF">2024-07-29T02:41:00Z</dcterms:modified>
</cp:coreProperties>
</file>